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C82" w:rsidRPr="00595C82" w:rsidRDefault="00D564EC" w:rsidP="002C079A">
      <w:pPr>
        <w:pStyle w:val="sqltabellnavnitabell"/>
      </w:pPr>
      <w:r>
        <w:rPr>
          <w:noProof/>
          <w:lang w:eastAsia="nb-NO"/>
        </w:rPr>
        <w:drawing>
          <wp:anchor distT="0" distB="0" distL="114300" distR="114300" simplePos="0" relativeHeight="251693568" behindDoc="1" locked="0" layoutInCell="1" allowOverlap="1" wp14:anchorId="2B311193" wp14:editId="147BF37F">
            <wp:simplePos x="0" y="0"/>
            <wp:positionH relativeFrom="column">
              <wp:posOffset>-923290</wp:posOffset>
            </wp:positionH>
            <wp:positionV relativeFrom="paragraph">
              <wp:posOffset>-918210</wp:posOffset>
            </wp:positionV>
            <wp:extent cx="2767330" cy="2218690"/>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ane_RGB.png"/>
                    <pic:cNvPicPr/>
                  </pic:nvPicPr>
                  <pic:blipFill>
                    <a:blip r:embed="rId9">
                      <a:extLst>
                        <a:ext uri="{28A0092B-C50C-407E-A947-70E740481C1C}">
                          <a14:useLocalDpi xmlns:a14="http://schemas.microsoft.com/office/drawing/2010/main" val="0"/>
                        </a:ext>
                      </a:extLst>
                    </a:blip>
                    <a:stretch>
                      <a:fillRect/>
                    </a:stretch>
                  </pic:blipFill>
                  <pic:spPr>
                    <a:xfrm>
                      <a:off x="0" y="0"/>
                      <a:ext cx="2767330" cy="2218690"/>
                    </a:xfrm>
                    <a:prstGeom prst="rect">
                      <a:avLst/>
                    </a:prstGeom>
                  </pic:spPr>
                </pic:pic>
              </a:graphicData>
            </a:graphic>
            <wp14:sizeRelH relativeFrom="page">
              <wp14:pctWidth>0</wp14:pctWidth>
            </wp14:sizeRelH>
            <wp14:sizeRelV relativeFrom="page">
              <wp14:pctHeight>0</wp14:pctHeight>
            </wp14:sizeRelV>
          </wp:anchor>
        </w:drawing>
      </w:r>
    </w:p>
    <w:p w:rsidR="00595C82" w:rsidRDefault="00595C82" w:rsidP="002C079A">
      <w:pPr>
        <w:pStyle w:val="Tittel"/>
        <w:jc w:val="left"/>
        <w:rPr>
          <w:noProof/>
        </w:rPr>
      </w:pPr>
    </w:p>
    <w:p w:rsidR="0056098B" w:rsidRDefault="00D564EC" w:rsidP="002C079A">
      <w:pPr>
        <w:pStyle w:val="Tittel"/>
        <w:jc w:val="left"/>
        <w:rPr>
          <w:noProof/>
        </w:rPr>
      </w:pPr>
      <w:r>
        <w:rPr>
          <w:noProof/>
          <w:lang w:eastAsia="nb-NO"/>
        </w:rPr>
        <w:drawing>
          <wp:anchor distT="0" distB="0" distL="114300" distR="114300" simplePos="0" relativeHeight="251695616" behindDoc="1" locked="1" layoutInCell="1" allowOverlap="1" wp14:anchorId="37A3FC6B" wp14:editId="29176605">
            <wp:simplePos x="0" y="0"/>
            <wp:positionH relativeFrom="column">
              <wp:posOffset>5250815</wp:posOffset>
            </wp:positionH>
            <wp:positionV relativeFrom="page">
              <wp:posOffset>8844280</wp:posOffset>
            </wp:positionV>
            <wp:extent cx="1389380" cy="1835785"/>
            <wp:effectExtent l="0" t="0" r="127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ge_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9380" cy="183578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 w:val="30"/>
          <w:szCs w:val="30"/>
          <w:lang w:eastAsia="nb-NO"/>
        </w:rPr>
        <mc:AlternateContent>
          <mc:Choice Requires="wps">
            <w:drawing>
              <wp:anchor distT="0" distB="0" distL="114300" distR="114300" simplePos="0" relativeHeight="251691520" behindDoc="1" locked="1" layoutInCell="1" allowOverlap="1" wp14:anchorId="01B19CCC" wp14:editId="15D8DC75">
                <wp:simplePos x="0" y="0"/>
                <wp:positionH relativeFrom="column">
                  <wp:posOffset>-925195</wp:posOffset>
                </wp:positionH>
                <wp:positionV relativeFrom="page">
                  <wp:posOffset>-43180</wp:posOffset>
                </wp:positionV>
                <wp:extent cx="7609840" cy="10979785"/>
                <wp:effectExtent l="0" t="0" r="0" b="0"/>
                <wp:wrapNone/>
                <wp:docPr id="6" name="Rektangel 6"/>
                <wp:cNvGraphicFramePr/>
                <a:graphic xmlns:a="http://schemas.openxmlformats.org/drawingml/2006/main">
                  <a:graphicData uri="http://schemas.microsoft.com/office/word/2010/wordprocessingShape">
                    <wps:wsp>
                      <wps:cNvSpPr/>
                      <wps:spPr>
                        <a:xfrm>
                          <a:off x="0" y="0"/>
                          <a:ext cx="7609840" cy="10979785"/>
                        </a:xfrm>
                        <a:prstGeom prst="rect">
                          <a:avLst/>
                        </a:prstGeom>
                        <a:gradFill flip="none" rotWithShape="1">
                          <a:gsLst>
                            <a:gs pos="0">
                              <a:schemeClr val="bg1"/>
                            </a:gs>
                            <a:gs pos="100000">
                              <a:srgbClr val="BFE4F3"/>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6" o:spid="_x0000_s1026" style="position:absolute;margin-left:-72.85pt;margin-top:-3.4pt;width:599.2pt;height:864.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" fillcolor="white [3212]" stroked="f" strokeweight="2pt">
                <v:fill color2="#bfe4f3" rotate="t" angle="225" focus="100%" type="gradient"/>
                <w10:wrap anchory="page"/>
                <w10:anchorlock/>
              </v:rect>
            </w:pict>
          </mc:Fallback>
        </mc:AlternateContent>
      </w:r>
    </w:p>
    <w:p w:rsidR="0056098B" w:rsidRDefault="0056098B" w:rsidP="002C079A">
      <w:pPr>
        <w:pStyle w:val="Tittel"/>
        <w:jc w:val="left"/>
        <w:rPr>
          <w:noProof/>
        </w:rPr>
      </w:pPr>
    </w:p>
    <w:p w:rsidR="00913376" w:rsidRPr="00EB08B6" w:rsidRDefault="00913376" w:rsidP="002C079A">
      <w:pPr>
        <w:pStyle w:val="Brdtekst"/>
      </w:pPr>
    </w:p>
    <w:p w:rsidR="00715BAD" w:rsidRPr="00D564EC" w:rsidRDefault="009958A0" w:rsidP="004B6D80">
      <w:pPr>
        <w:spacing w:before="240" w:after="60"/>
        <w:jc w:val="center"/>
        <w:rPr>
          <w:rFonts w:cs="Arial"/>
          <w:b/>
          <w:noProof/>
          <w:color w:val="0070C0"/>
          <w:kern w:val="28"/>
          <w:sz w:val="72"/>
          <w:szCs w:val="72"/>
        </w:rPr>
      </w:pPr>
      <w:r w:rsidRPr="00D564EC">
        <w:rPr>
          <w:rFonts w:cs="Arial"/>
          <w:b/>
          <w:noProof/>
          <w:color w:val="0070C0"/>
          <w:kern w:val="28"/>
          <w:sz w:val="72"/>
          <w:szCs w:val="72"/>
        </w:rPr>
        <w:t>Personalmeldinger</w:t>
      </w:r>
    </w:p>
    <w:p w:rsidR="007F6C7C" w:rsidRPr="00D564EC" w:rsidRDefault="00E24533" w:rsidP="004B6D80">
      <w:pPr>
        <w:pStyle w:val="sqltabellnavn"/>
        <w:jc w:val="center"/>
        <w:rPr>
          <w:rFonts w:asciiTheme="minorHAnsi" w:eastAsia="Times New Roman" w:hAnsiTheme="minorHAnsi"/>
          <w:b w:val="0"/>
          <w:bCs w:val="0"/>
          <w:sz w:val="44"/>
          <w:szCs w:val="32"/>
        </w:rPr>
      </w:pPr>
      <w:r w:rsidRPr="00D564EC">
        <w:rPr>
          <w:rFonts w:asciiTheme="minorHAnsi" w:eastAsia="Times New Roman" w:hAnsiTheme="minorHAnsi"/>
          <w:b w:val="0"/>
          <w:bCs w:val="0"/>
          <w:sz w:val="44"/>
          <w:szCs w:val="32"/>
        </w:rPr>
        <w:t>Modum kommune</w:t>
      </w:r>
    </w:p>
    <w:p w:rsidR="00D564EC" w:rsidRDefault="00D564EC" w:rsidP="004B6D80">
      <w:pPr>
        <w:pStyle w:val="sqltabellnavn"/>
        <w:jc w:val="center"/>
        <w:rPr>
          <w:rFonts w:asciiTheme="minorHAnsi" w:eastAsia="Times New Roman" w:hAnsiTheme="minorHAnsi"/>
          <w:b w:val="0"/>
          <w:bCs w:val="0"/>
          <w:sz w:val="32"/>
          <w:szCs w:val="32"/>
        </w:rPr>
      </w:pPr>
      <w:r w:rsidRPr="00D564EC">
        <w:rPr>
          <w:rFonts w:asciiTheme="minorHAnsi" w:eastAsia="Times New Roman" w:hAnsiTheme="minorHAnsi"/>
          <w:b w:val="0"/>
          <w:bCs w:val="0"/>
          <w:sz w:val="32"/>
          <w:szCs w:val="32"/>
        </w:rPr>
        <w:t>Visma HRM</w:t>
      </w:r>
    </w:p>
    <w:p w:rsidR="000D5033" w:rsidRDefault="000D5033" w:rsidP="002C079A">
      <w:pPr>
        <w:pStyle w:val="sqltabellnavn"/>
        <w:rPr>
          <w:rFonts w:asciiTheme="minorHAnsi" w:eastAsia="Times New Roman" w:hAnsiTheme="minorHAnsi"/>
          <w:b w:val="0"/>
          <w:bCs w:val="0"/>
          <w:sz w:val="32"/>
          <w:szCs w:val="32"/>
        </w:rPr>
      </w:pPr>
    </w:p>
    <w:p w:rsidR="000D5033" w:rsidRDefault="000D5033" w:rsidP="002C079A">
      <w:pPr>
        <w:pStyle w:val="sqltabellnavn"/>
        <w:rPr>
          <w:rFonts w:asciiTheme="minorHAnsi" w:eastAsia="Times New Roman" w:hAnsiTheme="minorHAnsi"/>
          <w:b w:val="0"/>
          <w:bCs w:val="0"/>
          <w:sz w:val="32"/>
          <w:szCs w:val="32"/>
        </w:rPr>
      </w:pPr>
    </w:p>
    <w:p w:rsidR="000D5033" w:rsidRDefault="000D5033" w:rsidP="002C079A">
      <w:pPr>
        <w:pStyle w:val="sqltabellnavn"/>
        <w:rPr>
          <w:rFonts w:asciiTheme="minorHAnsi" w:eastAsia="Times New Roman" w:hAnsiTheme="minorHAnsi"/>
          <w:b w:val="0"/>
          <w:bCs w:val="0"/>
          <w:sz w:val="32"/>
          <w:szCs w:val="32"/>
        </w:rPr>
      </w:pPr>
    </w:p>
    <w:p w:rsidR="000D5033" w:rsidRDefault="000D5033" w:rsidP="002C079A">
      <w:pPr>
        <w:pStyle w:val="sqltabellnavn"/>
        <w:rPr>
          <w:rFonts w:asciiTheme="minorHAnsi" w:eastAsia="Times New Roman" w:hAnsiTheme="minorHAnsi"/>
          <w:b w:val="0"/>
          <w:bCs w:val="0"/>
          <w:sz w:val="32"/>
          <w:szCs w:val="32"/>
        </w:rPr>
      </w:pPr>
    </w:p>
    <w:p w:rsidR="000D5033" w:rsidRPr="000D5033" w:rsidRDefault="008E195A" w:rsidP="002C079A">
      <w:pPr>
        <w:pStyle w:val="sqltabellnavn"/>
        <w:rPr>
          <w:rFonts w:asciiTheme="minorHAnsi" w:eastAsia="Times New Roman" w:hAnsiTheme="minorHAnsi"/>
          <w:b w:val="0"/>
          <w:bCs w:val="0"/>
          <w:sz w:val="24"/>
          <w:szCs w:val="24"/>
        </w:rPr>
      </w:pPr>
      <w:r>
        <w:rPr>
          <w:rFonts w:asciiTheme="minorHAnsi" w:eastAsia="Times New Roman" w:hAnsiTheme="minorHAnsi"/>
          <w:b w:val="0"/>
          <w:bCs w:val="0"/>
          <w:sz w:val="24"/>
          <w:szCs w:val="24"/>
        </w:rPr>
        <w:t xml:space="preserve">Revidert </w:t>
      </w:r>
      <w:proofErr w:type="gramStart"/>
      <w:r w:rsidR="004263F0">
        <w:rPr>
          <w:rFonts w:asciiTheme="minorHAnsi" w:eastAsia="Times New Roman" w:hAnsiTheme="minorHAnsi"/>
          <w:b w:val="0"/>
          <w:bCs w:val="0"/>
          <w:sz w:val="24"/>
          <w:szCs w:val="24"/>
        </w:rPr>
        <w:t>11</w:t>
      </w:r>
      <w:r w:rsidR="006F0AE1">
        <w:rPr>
          <w:rFonts w:asciiTheme="minorHAnsi" w:eastAsia="Times New Roman" w:hAnsiTheme="minorHAnsi"/>
          <w:b w:val="0"/>
          <w:bCs w:val="0"/>
          <w:sz w:val="24"/>
          <w:szCs w:val="24"/>
        </w:rPr>
        <w:t>.01.2018</w:t>
      </w:r>
      <w:proofErr w:type="gramEnd"/>
    </w:p>
    <w:p w:rsidR="00CD32C0" w:rsidRPr="00141DB5" w:rsidRDefault="00141DB5" w:rsidP="002C079A">
      <w:pPr>
        <w:pStyle w:val="sqltabellnavn"/>
        <w:spacing w:before="0" w:after="0"/>
        <w:rPr>
          <w:rFonts w:asciiTheme="minorHAnsi" w:eastAsia="Times New Roman" w:hAnsiTheme="minorHAnsi"/>
          <w:bCs w:val="0"/>
          <w:sz w:val="36"/>
        </w:rPr>
      </w:pPr>
      <w:r w:rsidRPr="00141DB5">
        <w:rPr>
          <w:rFonts w:asciiTheme="minorHAnsi" w:eastAsia="Times New Roman" w:hAnsiTheme="minorHAnsi"/>
          <w:bCs w:val="0"/>
          <w:sz w:val="36"/>
        </w:rPr>
        <w:lastRenderedPageBreak/>
        <w:t>Viktig informasjon</w:t>
      </w:r>
      <w:r>
        <w:rPr>
          <w:rFonts w:asciiTheme="minorHAnsi" w:eastAsia="Times New Roman" w:hAnsiTheme="minorHAnsi"/>
          <w:bCs w:val="0"/>
          <w:sz w:val="36"/>
        </w:rPr>
        <w:t xml:space="preserve"> før du begynner.</w:t>
      </w:r>
    </w:p>
    <w:p w:rsidR="00F242F8" w:rsidRDefault="00F242F8" w:rsidP="00F242F8">
      <w:pPr>
        <w:pStyle w:val="sqltabellnavn"/>
        <w:spacing w:before="0" w:after="0"/>
        <w:ind w:left="0" w:right="317"/>
        <w:rPr>
          <w:rFonts w:asciiTheme="minorHAnsi" w:hAnsiTheme="minorHAnsi"/>
          <w:color w:val="FF0000"/>
          <w:sz w:val="32"/>
          <w:szCs w:val="24"/>
        </w:rPr>
      </w:pPr>
    </w:p>
    <w:p w:rsidR="00F242F8" w:rsidRPr="00767F1C" w:rsidRDefault="00F242F8" w:rsidP="00F242F8">
      <w:pPr>
        <w:pStyle w:val="sqltabellnavn"/>
        <w:spacing w:before="0" w:after="0"/>
        <w:ind w:left="0" w:right="317"/>
        <w:rPr>
          <w:rFonts w:asciiTheme="minorHAnsi" w:hAnsiTheme="minorHAnsi"/>
          <w:color w:val="FF0000"/>
          <w:sz w:val="24"/>
          <w:szCs w:val="24"/>
        </w:rPr>
      </w:pPr>
      <w:r w:rsidRPr="00767F1C">
        <w:rPr>
          <w:rFonts w:asciiTheme="minorHAnsi" w:hAnsiTheme="minorHAnsi"/>
          <w:color w:val="FF0000"/>
          <w:sz w:val="32"/>
          <w:szCs w:val="24"/>
        </w:rPr>
        <w:t xml:space="preserve">Frist: </w:t>
      </w:r>
      <w:r w:rsidRPr="00767F1C">
        <w:rPr>
          <w:rFonts w:asciiTheme="minorHAnsi" w:hAnsiTheme="minorHAnsi"/>
          <w:color w:val="FF0000"/>
          <w:sz w:val="24"/>
          <w:szCs w:val="24"/>
        </w:rPr>
        <w:t xml:space="preserve">Personalmeldinger som er </w:t>
      </w:r>
      <w:r w:rsidRPr="00767F1C">
        <w:rPr>
          <w:rFonts w:asciiTheme="minorHAnsi" w:hAnsiTheme="minorHAnsi"/>
          <w:i/>
          <w:color w:val="FF0000"/>
          <w:sz w:val="24"/>
          <w:szCs w:val="24"/>
          <w:u w:val="single"/>
        </w:rPr>
        <w:t>ANVIST</w:t>
      </w:r>
      <w:r w:rsidRPr="00767F1C">
        <w:rPr>
          <w:rFonts w:asciiTheme="minorHAnsi" w:hAnsiTheme="minorHAnsi"/>
          <w:color w:val="FF0000"/>
          <w:sz w:val="24"/>
          <w:szCs w:val="24"/>
        </w:rPr>
        <w:t xml:space="preserve"> den 3’e kommer med på førstkommende lønnsutbetaling den 12’e.</w:t>
      </w:r>
    </w:p>
    <w:p w:rsidR="00060544" w:rsidRPr="00F242F8" w:rsidRDefault="00060544" w:rsidP="002C079A">
      <w:pPr>
        <w:pStyle w:val="sqltabellnavn"/>
        <w:spacing w:before="0" w:after="0"/>
        <w:rPr>
          <w:rFonts w:asciiTheme="minorHAnsi" w:eastAsia="Times New Roman" w:hAnsiTheme="minorHAnsi"/>
          <w:bCs w:val="0"/>
          <w:color w:val="FF0000"/>
          <w:sz w:val="20"/>
          <w:szCs w:val="20"/>
        </w:rPr>
      </w:pPr>
    </w:p>
    <w:p w:rsidR="008D7E63" w:rsidRPr="00141DB5" w:rsidRDefault="00141DB5" w:rsidP="00F242F8">
      <w:pPr>
        <w:pStyle w:val="sqltabellnavn"/>
        <w:spacing w:before="0" w:after="0"/>
        <w:ind w:left="0" w:right="317"/>
        <w:rPr>
          <w:rFonts w:asciiTheme="minorHAnsi" w:eastAsia="Times New Roman" w:hAnsiTheme="minorHAnsi"/>
          <w:bCs w:val="0"/>
          <w:szCs w:val="24"/>
          <w:u w:val="single"/>
        </w:rPr>
      </w:pPr>
      <w:r w:rsidRPr="00141DB5">
        <w:rPr>
          <w:rFonts w:asciiTheme="minorHAnsi" w:eastAsia="Times New Roman" w:hAnsiTheme="minorHAnsi"/>
          <w:bCs w:val="0"/>
          <w:szCs w:val="24"/>
          <w:u w:val="single"/>
        </w:rPr>
        <w:t>Før du anviser en personalmelding:</w:t>
      </w:r>
    </w:p>
    <w:p w:rsidR="008D7E63" w:rsidRPr="00141DB5" w:rsidRDefault="00141DB5" w:rsidP="00F242F8">
      <w:pPr>
        <w:pStyle w:val="sqltabellnavn"/>
        <w:spacing w:before="0" w:after="0"/>
        <w:ind w:left="0" w:right="317"/>
        <w:rPr>
          <w:rFonts w:asciiTheme="minorHAnsi" w:eastAsia="Times New Roman" w:hAnsiTheme="minorHAnsi"/>
          <w:b w:val="0"/>
          <w:bCs w:val="0"/>
          <w:i/>
          <w:sz w:val="24"/>
          <w:szCs w:val="32"/>
        </w:rPr>
      </w:pPr>
      <w:r w:rsidRPr="00141DB5">
        <w:rPr>
          <w:rFonts w:asciiTheme="minorHAnsi" w:eastAsia="Times New Roman" w:hAnsiTheme="minorHAnsi"/>
          <w:b w:val="0"/>
          <w:bCs w:val="0"/>
          <w:i/>
          <w:sz w:val="24"/>
          <w:szCs w:val="32"/>
        </w:rPr>
        <w:t xml:space="preserve">Åpne personalmelding, </w:t>
      </w:r>
      <w:r w:rsidR="008D7E63" w:rsidRPr="00141DB5">
        <w:rPr>
          <w:rFonts w:asciiTheme="minorHAnsi" w:eastAsia="Times New Roman" w:hAnsiTheme="minorHAnsi"/>
          <w:bCs w:val="0"/>
          <w:i/>
          <w:sz w:val="24"/>
          <w:szCs w:val="32"/>
        </w:rPr>
        <w:t>les loggen</w:t>
      </w:r>
      <w:r w:rsidRPr="00141DB5">
        <w:rPr>
          <w:rFonts w:asciiTheme="minorHAnsi" w:eastAsia="Times New Roman" w:hAnsiTheme="minorHAnsi"/>
          <w:b w:val="0"/>
          <w:bCs w:val="0"/>
          <w:i/>
          <w:sz w:val="24"/>
          <w:szCs w:val="32"/>
        </w:rPr>
        <w:t xml:space="preserve"> og sjekk at den ikke har blitt returnert av lønnsavdelingen pga feil.</w:t>
      </w:r>
    </w:p>
    <w:p w:rsidR="008D7E63" w:rsidRPr="00141DB5" w:rsidRDefault="00141DB5" w:rsidP="00F242F8">
      <w:pPr>
        <w:pStyle w:val="sqltabellnavn"/>
        <w:spacing w:before="0" w:after="0"/>
        <w:ind w:left="0" w:right="317"/>
        <w:rPr>
          <w:rFonts w:asciiTheme="minorHAnsi" w:eastAsia="Times New Roman" w:hAnsiTheme="minorHAnsi"/>
          <w:b w:val="0"/>
          <w:bCs w:val="0"/>
          <w:i/>
          <w:sz w:val="24"/>
          <w:szCs w:val="24"/>
        </w:rPr>
      </w:pPr>
      <w:r w:rsidRPr="00141DB5">
        <w:rPr>
          <w:rFonts w:asciiTheme="minorHAnsi" w:eastAsia="Times New Roman" w:hAnsiTheme="minorHAnsi"/>
          <w:b w:val="0"/>
          <w:bCs w:val="0"/>
          <w:i/>
          <w:sz w:val="24"/>
          <w:szCs w:val="24"/>
        </w:rPr>
        <w:t>Feil må rettes opp før den blir anvist på nytt og send tilbake til lønnsavdelingen med ny notat.</w:t>
      </w:r>
    </w:p>
    <w:p w:rsidR="00094BF1" w:rsidRPr="00CA4A2A" w:rsidRDefault="00094BF1" w:rsidP="00F242F8">
      <w:pPr>
        <w:pStyle w:val="sqltabellnavn"/>
        <w:spacing w:before="0" w:after="0"/>
        <w:ind w:left="0" w:right="317"/>
        <w:rPr>
          <w:rFonts w:asciiTheme="minorHAnsi" w:eastAsia="Times New Roman" w:hAnsiTheme="minorHAnsi"/>
          <w:bCs w:val="0"/>
          <w:i/>
          <w:sz w:val="16"/>
          <w:szCs w:val="16"/>
        </w:rPr>
      </w:pPr>
    </w:p>
    <w:p w:rsidR="00094BF1" w:rsidRPr="002E4B84" w:rsidRDefault="00141DB5" w:rsidP="00F242F8">
      <w:pPr>
        <w:pStyle w:val="sqltabellnavn"/>
        <w:spacing w:before="0" w:after="0"/>
        <w:ind w:left="0" w:right="317"/>
        <w:rPr>
          <w:rFonts w:asciiTheme="minorHAnsi" w:eastAsia="Times New Roman" w:hAnsiTheme="minorHAnsi"/>
          <w:bCs w:val="0"/>
          <w:i/>
          <w:sz w:val="26"/>
          <w:szCs w:val="26"/>
        </w:rPr>
      </w:pPr>
      <w:r w:rsidRPr="002E4B84">
        <w:rPr>
          <w:rFonts w:asciiTheme="minorHAnsi" w:eastAsia="Times New Roman" w:hAnsiTheme="minorHAnsi"/>
          <w:bCs w:val="0"/>
          <w:i/>
          <w:sz w:val="26"/>
          <w:szCs w:val="26"/>
        </w:rPr>
        <w:t>Frister</w:t>
      </w:r>
    </w:p>
    <w:p w:rsidR="00094BF1" w:rsidRDefault="00094BF1" w:rsidP="00F242F8">
      <w:pPr>
        <w:pStyle w:val="sqltabellnavn"/>
        <w:spacing w:before="0" w:after="0"/>
        <w:ind w:left="0" w:right="317"/>
        <w:rPr>
          <w:rFonts w:asciiTheme="minorHAnsi" w:eastAsia="Times New Roman" w:hAnsiTheme="minorHAnsi"/>
          <w:b w:val="0"/>
          <w:bCs w:val="0"/>
          <w:i/>
          <w:sz w:val="24"/>
          <w:szCs w:val="24"/>
        </w:rPr>
      </w:pPr>
      <w:r>
        <w:rPr>
          <w:rFonts w:asciiTheme="minorHAnsi" w:eastAsia="Times New Roman" w:hAnsiTheme="minorHAnsi"/>
          <w:b w:val="0"/>
          <w:bCs w:val="0"/>
          <w:i/>
          <w:sz w:val="24"/>
          <w:szCs w:val="24"/>
        </w:rPr>
        <w:t xml:space="preserve">Alle personalmeldinger må være anvist </w:t>
      </w:r>
      <w:r w:rsidRPr="00141DB5">
        <w:rPr>
          <w:rFonts w:asciiTheme="minorHAnsi" w:eastAsia="Times New Roman" w:hAnsiTheme="minorHAnsi"/>
          <w:bCs w:val="0"/>
          <w:i/>
          <w:sz w:val="24"/>
          <w:szCs w:val="24"/>
        </w:rPr>
        <w:t>senest den 3</w:t>
      </w:r>
      <w:r w:rsidR="00141DB5">
        <w:rPr>
          <w:rFonts w:asciiTheme="minorHAnsi" w:eastAsia="Times New Roman" w:hAnsiTheme="minorHAnsi"/>
          <w:bCs w:val="0"/>
          <w:i/>
          <w:sz w:val="24"/>
          <w:szCs w:val="24"/>
        </w:rPr>
        <w:t>’e</w:t>
      </w:r>
      <w:r>
        <w:rPr>
          <w:rFonts w:asciiTheme="minorHAnsi" w:eastAsia="Times New Roman" w:hAnsiTheme="minorHAnsi"/>
          <w:b w:val="0"/>
          <w:bCs w:val="0"/>
          <w:i/>
          <w:sz w:val="24"/>
          <w:szCs w:val="24"/>
        </w:rPr>
        <w:t xml:space="preserve"> i måneden vi kjører lønn for.</w:t>
      </w:r>
    </w:p>
    <w:p w:rsidR="00094BF1" w:rsidRPr="00094BF1" w:rsidRDefault="00094BF1" w:rsidP="00F242F8">
      <w:pPr>
        <w:pStyle w:val="sqltabellnavn"/>
        <w:spacing w:before="0" w:after="0"/>
        <w:ind w:left="0" w:right="317"/>
        <w:rPr>
          <w:rFonts w:asciiTheme="minorHAnsi" w:eastAsia="Times New Roman" w:hAnsiTheme="minorHAnsi"/>
          <w:b w:val="0"/>
          <w:bCs w:val="0"/>
          <w:i/>
          <w:sz w:val="24"/>
          <w:szCs w:val="24"/>
        </w:rPr>
      </w:pPr>
      <w:r>
        <w:rPr>
          <w:rFonts w:asciiTheme="minorHAnsi" w:eastAsia="Times New Roman" w:hAnsiTheme="minorHAnsi"/>
          <w:b w:val="0"/>
          <w:bCs w:val="0"/>
          <w:i/>
          <w:sz w:val="24"/>
          <w:szCs w:val="24"/>
        </w:rPr>
        <w:t xml:space="preserve">Anviste personalmeldinger etter denne datoen </w:t>
      </w:r>
      <w:r w:rsidR="00141DB5">
        <w:rPr>
          <w:rFonts w:asciiTheme="minorHAnsi" w:eastAsia="Times New Roman" w:hAnsiTheme="minorHAnsi"/>
          <w:b w:val="0"/>
          <w:bCs w:val="0"/>
          <w:i/>
          <w:sz w:val="24"/>
          <w:szCs w:val="24"/>
        </w:rPr>
        <w:t xml:space="preserve">vil ikke bli prioritert og er </w:t>
      </w:r>
      <w:r>
        <w:rPr>
          <w:rFonts w:asciiTheme="minorHAnsi" w:eastAsia="Times New Roman" w:hAnsiTheme="minorHAnsi"/>
          <w:b w:val="0"/>
          <w:bCs w:val="0"/>
          <w:i/>
          <w:sz w:val="24"/>
          <w:szCs w:val="24"/>
        </w:rPr>
        <w:t>ikke garantert å komme med på lønnskjøringen</w:t>
      </w:r>
      <w:r w:rsidR="00141DB5">
        <w:rPr>
          <w:rFonts w:asciiTheme="minorHAnsi" w:eastAsia="Times New Roman" w:hAnsiTheme="minorHAnsi"/>
          <w:b w:val="0"/>
          <w:bCs w:val="0"/>
          <w:i/>
          <w:sz w:val="24"/>
          <w:szCs w:val="24"/>
        </w:rPr>
        <w:t>.</w:t>
      </w:r>
      <w:r>
        <w:rPr>
          <w:rFonts w:asciiTheme="minorHAnsi" w:eastAsia="Times New Roman" w:hAnsiTheme="minorHAnsi"/>
          <w:b w:val="0"/>
          <w:bCs w:val="0"/>
          <w:i/>
          <w:sz w:val="24"/>
          <w:szCs w:val="24"/>
        </w:rPr>
        <w:t xml:space="preserve"> </w:t>
      </w:r>
    </w:p>
    <w:p w:rsidR="008D7E63" w:rsidRPr="00CA4A2A" w:rsidRDefault="008D7E63" w:rsidP="00F242F8">
      <w:pPr>
        <w:pStyle w:val="sqltabellnavn"/>
        <w:spacing w:before="0" w:after="0"/>
        <w:ind w:left="0" w:right="317"/>
        <w:rPr>
          <w:rFonts w:asciiTheme="minorHAnsi" w:eastAsia="Times New Roman" w:hAnsiTheme="minorHAnsi"/>
          <w:bCs w:val="0"/>
          <w:i/>
          <w:sz w:val="16"/>
          <w:szCs w:val="16"/>
        </w:rPr>
      </w:pPr>
    </w:p>
    <w:p w:rsidR="000D5033" w:rsidRPr="002E4B84" w:rsidRDefault="002007C3" w:rsidP="00F242F8">
      <w:pPr>
        <w:pStyle w:val="sqltabellnavn"/>
        <w:spacing w:before="0" w:after="0"/>
        <w:ind w:left="0" w:right="317"/>
        <w:rPr>
          <w:rFonts w:asciiTheme="minorHAnsi" w:eastAsia="Times New Roman" w:hAnsiTheme="minorHAnsi"/>
          <w:bCs w:val="0"/>
          <w:i/>
          <w:sz w:val="26"/>
          <w:szCs w:val="26"/>
        </w:rPr>
      </w:pPr>
      <w:r w:rsidRPr="002E4B84">
        <w:rPr>
          <w:rFonts w:asciiTheme="minorHAnsi" w:eastAsia="Times New Roman" w:hAnsiTheme="minorHAnsi"/>
          <w:bCs w:val="0"/>
          <w:i/>
          <w:sz w:val="26"/>
          <w:szCs w:val="26"/>
        </w:rPr>
        <w:t>A</w:t>
      </w:r>
      <w:r w:rsidR="000D5033" w:rsidRPr="002E4B84">
        <w:rPr>
          <w:rFonts w:asciiTheme="minorHAnsi" w:eastAsia="Times New Roman" w:hAnsiTheme="minorHAnsi"/>
          <w:bCs w:val="0"/>
          <w:i/>
          <w:sz w:val="26"/>
          <w:szCs w:val="26"/>
        </w:rPr>
        <w:t>rbeidsavtaler</w:t>
      </w:r>
    </w:p>
    <w:p w:rsidR="000D5033" w:rsidRPr="00E86856" w:rsidRDefault="000D5033" w:rsidP="00F242F8">
      <w:pPr>
        <w:pStyle w:val="sqltabellnavn"/>
        <w:spacing w:before="0" w:after="0"/>
        <w:ind w:left="0" w:right="317"/>
        <w:rPr>
          <w:rFonts w:asciiTheme="minorHAnsi" w:eastAsia="Times New Roman" w:hAnsiTheme="minorHAnsi"/>
          <w:b w:val="0"/>
          <w:bCs w:val="0"/>
          <w:i/>
          <w:sz w:val="24"/>
          <w:szCs w:val="24"/>
        </w:rPr>
      </w:pPr>
      <w:r w:rsidRPr="00E86856">
        <w:rPr>
          <w:rFonts w:asciiTheme="minorHAnsi" w:eastAsia="Times New Roman" w:hAnsiTheme="minorHAnsi"/>
          <w:b w:val="0"/>
          <w:bCs w:val="0"/>
          <w:i/>
          <w:sz w:val="24"/>
          <w:szCs w:val="24"/>
        </w:rPr>
        <w:t xml:space="preserve">Alle </w:t>
      </w:r>
      <w:r w:rsidR="002007C3">
        <w:rPr>
          <w:rFonts w:asciiTheme="minorHAnsi" w:eastAsia="Times New Roman" w:hAnsiTheme="minorHAnsi"/>
          <w:b w:val="0"/>
          <w:bCs w:val="0"/>
          <w:i/>
          <w:sz w:val="24"/>
          <w:szCs w:val="24"/>
        </w:rPr>
        <w:t xml:space="preserve">signerte </w:t>
      </w:r>
      <w:r w:rsidRPr="00E86856">
        <w:rPr>
          <w:rFonts w:asciiTheme="minorHAnsi" w:eastAsia="Times New Roman" w:hAnsiTheme="minorHAnsi"/>
          <w:b w:val="0"/>
          <w:bCs w:val="0"/>
          <w:i/>
          <w:sz w:val="24"/>
          <w:szCs w:val="24"/>
        </w:rPr>
        <w:t xml:space="preserve">arbeidsavtaler </w:t>
      </w:r>
      <w:r w:rsidRPr="00E86856">
        <w:rPr>
          <w:rFonts w:asciiTheme="minorHAnsi" w:eastAsia="Times New Roman" w:hAnsiTheme="minorHAnsi"/>
          <w:bCs w:val="0"/>
          <w:i/>
          <w:sz w:val="22"/>
          <w:szCs w:val="24"/>
        </w:rPr>
        <w:t>SKAL</w:t>
      </w:r>
      <w:r w:rsidRPr="00E86856">
        <w:rPr>
          <w:rFonts w:asciiTheme="minorHAnsi" w:eastAsia="Times New Roman" w:hAnsiTheme="minorHAnsi"/>
          <w:b w:val="0"/>
          <w:bCs w:val="0"/>
          <w:i/>
          <w:sz w:val="24"/>
          <w:szCs w:val="24"/>
        </w:rPr>
        <w:t xml:space="preserve"> inn i ESA</w:t>
      </w:r>
      <w:r w:rsidR="00EF31BC">
        <w:rPr>
          <w:rFonts w:asciiTheme="minorHAnsi" w:eastAsia="Times New Roman" w:hAnsiTheme="minorHAnsi"/>
          <w:b w:val="0"/>
          <w:bCs w:val="0"/>
          <w:i/>
          <w:sz w:val="24"/>
          <w:szCs w:val="24"/>
        </w:rPr>
        <w:t xml:space="preserve"> med lønningsavdelingen som kopimottaker</w:t>
      </w:r>
      <w:r w:rsidR="00B57E03">
        <w:rPr>
          <w:rFonts w:asciiTheme="minorHAnsi" w:eastAsia="Times New Roman" w:hAnsiTheme="minorHAnsi"/>
          <w:b w:val="0"/>
          <w:bCs w:val="0"/>
          <w:i/>
          <w:sz w:val="24"/>
          <w:szCs w:val="24"/>
        </w:rPr>
        <w:t xml:space="preserve">. Signert arbeidsavtale skal ligge i ESA </w:t>
      </w:r>
      <w:r w:rsidR="002007C3" w:rsidRPr="002007C3">
        <w:rPr>
          <w:rFonts w:asciiTheme="minorHAnsi" w:eastAsia="Times New Roman" w:hAnsiTheme="minorHAnsi"/>
          <w:bCs w:val="0"/>
          <w:i/>
          <w:sz w:val="24"/>
          <w:szCs w:val="24"/>
        </w:rPr>
        <w:t>FØR</w:t>
      </w:r>
      <w:r w:rsidR="00B57E03">
        <w:rPr>
          <w:rFonts w:asciiTheme="minorHAnsi" w:eastAsia="Times New Roman" w:hAnsiTheme="minorHAnsi"/>
          <w:b w:val="0"/>
          <w:bCs w:val="0"/>
          <w:i/>
          <w:sz w:val="24"/>
          <w:szCs w:val="24"/>
        </w:rPr>
        <w:t xml:space="preserve"> personalmelding </w:t>
      </w:r>
      <w:r w:rsidR="002007C3">
        <w:rPr>
          <w:rFonts w:asciiTheme="minorHAnsi" w:eastAsia="Times New Roman" w:hAnsiTheme="minorHAnsi"/>
          <w:b w:val="0"/>
          <w:bCs w:val="0"/>
          <w:i/>
          <w:sz w:val="24"/>
          <w:szCs w:val="24"/>
        </w:rPr>
        <w:t>lages, eventuelt godkjennes videre til lønningskontoret.</w:t>
      </w:r>
    </w:p>
    <w:p w:rsidR="000D5033" w:rsidRPr="00E86856" w:rsidRDefault="00141DB5" w:rsidP="00F242F8">
      <w:pPr>
        <w:pStyle w:val="sqltabellnavn"/>
        <w:spacing w:before="0" w:after="0"/>
        <w:ind w:left="0" w:right="317"/>
        <w:rPr>
          <w:rFonts w:asciiTheme="minorHAnsi" w:eastAsia="Times New Roman" w:hAnsiTheme="minorHAnsi"/>
          <w:b w:val="0"/>
          <w:bCs w:val="0"/>
          <w:i/>
          <w:sz w:val="24"/>
          <w:szCs w:val="24"/>
        </w:rPr>
      </w:pPr>
      <w:r>
        <w:rPr>
          <w:rFonts w:asciiTheme="minorHAnsi" w:eastAsia="Times New Roman" w:hAnsiTheme="minorHAnsi"/>
          <w:b w:val="0"/>
          <w:bCs w:val="0"/>
          <w:i/>
          <w:sz w:val="24"/>
          <w:szCs w:val="24"/>
        </w:rPr>
        <w:t xml:space="preserve">Man kan lage personalmelding og lagre den hos seg frem til man får den signerte arbeidsavtalen i retur fra </w:t>
      </w:r>
      <w:r w:rsidR="00B57E03">
        <w:rPr>
          <w:rFonts w:asciiTheme="minorHAnsi" w:eastAsia="Times New Roman" w:hAnsiTheme="minorHAnsi"/>
          <w:b w:val="0"/>
          <w:bCs w:val="0"/>
          <w:i/>
          <w:sz w:val="24"/>
          <w:szCs w:val="24"/>
        </w:rPr>
        <w:t>ansatt.</w:t>
      </w:r>
    </w:p>
    <w:p w:rsidR="000D5033" w:rsidRPr="00CA4A2A" w:rsidRDefault="000D5033" w:rsidP="00F242F8">
      <w:pPr>
        <w:pStyle w:val="sqltabellnavn"/>
        <w:spacing w:before="0" w:after="0"/>
        <w:ind w:left="0" w:right="317"/>
        <w:rPr>
          <w:rFonts w:asciiTheme="minorHAnsi" w:eastAsia="Times New Roman" w:hAnsiTheme="minorHAnsi"/>
          <w:b w:val="0"/>
          <w:bCs w:val="0"/>
          <w:i/>
          <w:sz w:val="16"/>
          <w:szCs w:val="16"/>
        </w:rPr>
      </w:pPr>
    </w:p>
    <w:p w:rsidR="000D5033" w:rsidRPr="002E4B84" w:rsidRDefault="00B57E03" w:rsidP="00F242F8">
      <w:pPr>
        <w:pStyle w:val="sqltabellnavn"/>
        <w:spacing w:before="0" w:after="0"/>
        <w:ind w:left="0" w:right="317"/>
        <w:rPr>
          <w:rFonts w:asciiTheme="minorHAnsi" w:eastAsia="Times New Roman" w:hAnsiTheme="minorHAnsi"/>
          <w:bCs w:val="0"/>
          <w:i/>
          <w:sz w:val="26"/>
          <w:szCs w:val="26"/>
        </w:rPr>
      </w:pPr>
      <w:r w:rsidRPr="002E4B84">
        <w:rPr>
          <w:rFonts w:asciiTheme="minorHAnsi" w:eastAsia="Times New Roman" w:hAnsiTheme="minorHAnsi"/>
          <w:bCs w:val="0"/>
          <w:i/>
          <w:sz w:val="26"/>
          <w:szCs w:val="26"/>
        </w:rPr>
        <w:t>Utlyste stillinger via rekrutering.</w:t>
      </w:r>
    </w:p>
    <w:p w:rsidR="007F6C7C" w:rsidRDefault="00B24156" w:rsidP="00F242F8">
      <w:pPr>
        <w:pStyle w:val="sqltabellnavn"/>
        <w:spacing w:before="0" w:after="0"/>
        <w:ind w:left="0" w:right="317"/>
        <w:rPr>
          <w:rFonts w:asciiTheme="minorHAnsi" w:eastAsia="Times New Roman" w:hAnsiTheme="minorHAnsi"/>
          <w:b w:val="0"/>
          <w:bCs w:val="0"/>
          <w:i/>
          <w:sz w:val="24"/>
          <w:szCs w:val="24"/>
        </w:rPr>
      </w:pPr>
      <w:r w:rsidRPr="00E86856">
        <w:rPr>
          <w:rFonts w:asciiTheme="minorHAnsi" w:eastAsia="Times New Roman" w:hAnsiTheme="minorHAnsi"/>
          <w:b w:val="0"/>
          <w:bCs w:val="0"/>
          <w:i/>
          <w:sz w:val="24"/>
          <w:szCs w:val="24"/>
        </w:rPr>
        <w:t xml:space="preserve">Det er egne rutiner for </w:t>
      </w:r>
      <w:r w:rsidR="00B57E03">
        <w:rPr>
          <w:rFonts w:asciiTheme="minorHAnsi" w:eastAsia="Times New Roman" w:hAnsiTheme="minorHAnsi"/>
          <w:b w:val="0"/>
          <w:bCs w:val="0"/>
          <w:i/>
          <w:sz w:val="24"/>
          <w:szCs w:val="24"/>
        </w:rPr>
        <w:t xml:space="preserve">utlyste </w:t>
      </w:r>
      <w:r w:rsidRPr="00E86856">
        <w:rPr>
          <w:rFonts w:asciiTheme="minorHAnsi" w:eastAsia="Times New Roman" w:hAnsiTheme="minorHAnsi"/>
          <w:b w:val="0"/>
          <w:bCs w:val="0"/>
          <w:i/>
          <w:sz w:val="24"/>
          <w:szCs w:val="24"/>
        </w:rPr>
        <w:t xml:space="preserve">faste stillinger. Disse </w:t>
      </w:r>
      <w:r w:rsidR="00B57E03">
        <w:rPr>
          <w:rFonts w:asciiTheme="minorHAnsi" w:eastAsia="Times New Roman" w:hAnsiTheme="minorHAnsi"/>
          <w:b w:val="0"/>
          <w:bCs w:val="0"/>
          <w:i/>
          <w:sz w:val="24"/>
          <w:szCs w:val="24"/>
        </w:rPr>
        <w:t xml:space="preserve">stillinger </w:t>
      </w:r>
      <w:r w:rsidRPr="00E86856">
        <w:rPr>
          <w:rFonts w:asciiTheme="minorHAnsi" w:eastAsia="Times New Roman" w:hAnsiTheme="minorHAnsi"/>
          <w:b w:val="0"/>
          <w:bCs w:val="0"/>
          <w:i/>
          <w:sz w:val="24"/>
          <w:szCs w:val="24"/>
        </w:rPr>
        <w:t xml:space="preserve">skal </w:t>
      </w:r>
      <w:r w:rsidRPr="00E86856">
        <w:rPr>
          <w:rFonts w:asciiTheme="minorHAnsi" w:eastAsia="Times New Roman" w:hAnsiTheme="minorHAnsi"/>
          <w:bCs w:val="0"/>
          <w:i/>
          <w:sz w:val="24"/>
          <w:szCs w:val="24"/>
        </w:rPr>
        <w:t>IKKE</w:t>
      </w:r>
      <w:r w:rsidR="00B57E03">
        <w:rPr>
          <w:rFonts w:asciiTheme="minorHAnsi" w:eastAsia="Times New Roman" w:hAnsiTheme="minorHAnsi"/>
          <w:b w:val="0"/>
          <w:bCs w:val="0"/>
          <w:i/>
          <w:sz w:val="24"/>
          <w:szCs w:val="24"/>
        </w:rPr>
        <w:t xml:space="preserve"> inn via</w:t>
      </w:r>
      <w:r w:rsidRPr="00E86856">
        <w:rPr>
          <w:rFonts w:asciiTheme="minorHAnsi" w:eastAsia="Times New Roman" w:hAnsiTheme="minorHAnsi"/>
          <w:b w:val="0"/>
          <w:bCs w:val="0"/>
          <w:i/>
          <w:sz w:val="24"/>
          <w:szCs w:val="24"/>
        </w:rPr>
        <w:t xml:space="preserve"> personalmelding. Lønningskontoret henter informasjon fra rekruttering og ESA.</w:t>
      </w:r>
    </w:p>
    <w:p w:rsidR="008D7E63" w:rsidRDefault="00B57E03" w:rsidP="00F242F8">
      <w:pPr>
        <w:pStyle w:val="sqltabellnavn"/>
        <w:spacing w:before="0" w:after="0"/>
        <w:ind w:left="0" w:right="317"/>
        <w:rPr>
          <w:rFonts w:asciiTheme="minorHAnsi" w:eastAsia="Times New Roman" w:hAnsiTheme="minorHAnsi"/>
          <w:b w:val="0"/>
          <w:bCs w:val="0"/>
          <w:i/>
          <w:sz w:val="24"/>
          <w:szCs w:val="24"/>
        </w:rPr>
      </w:pPr>
      <w:r>
        <w:rPr>
          <w:rFonts w:asciiTheme="minorHAnsi" w:eastAsia="Times New Roman" w:hAnsiTheme="minorHAnsi"/>
          <w:b w:val="0"/>
          <w:bCs w:val="0"/>
          <w:i/>
          <w:sz w:val="24"/>
          <w:szCs w:val="24"/>
        </w:rPr>
        <w:t>Rekrutering behandles av Personalkontoret.</w:t>
      </w:r>
    </w:p>
    <w:p w:rsidR="00B57E03" w:rsidRPr="00CA4A2A" w:rsidRDefault="00B57E03" w:rsidP="00F242F8">
      <w:pPr>
        <w:pStyle w:val="sqltabellnavn"/>
        <w:spacing w:before="0" w:after="0"/>
        <w:ind w:left="0" w:right="317"/>
        <w:rPr>
          <w:rFonts w:asciiTheme="minorHAnsi" w:eastAsia="Times New Roman" w:hAnsiTheme="minorHAnsi"/>
          <w:b w:val="0"/>
          <w:bCs w:val="0"/>
          <w:i/>
          <w:sz w:val="16"/>
          <w:szCs w:val="16"/>
        </w:rPr>
      </w:pPr>
    </w:p>
    <w:p w:rsidR="00B57E03" w:rsidRPr="00F242F8" w:rsidRDefault="00B57E03" w:rsidP="00F242F8">
      <w:pPr>
        <w:pStyle w:val="sqltabellnavn"/>
        <w:spacing w:before="0" w:after="0"/>
        <w:ind w:left="0" w:right="317"/>
        <w:rPr>
          <w:rFonts w:asciiTheme="minorHAnsi" w:hAnsiTheme="minorHAnsi"/>
          <w:i/>
          <w:sz w:val="26"/>
          <w:szCs w:val="26"/>
          <w:u w:val="single"/>
        </w:rPr>
      </w:pPr>
      <w:r w:rsidRPr="00F242F8">
        <w:rPr>
          <w:rFonts w:asciiTheme="minorHAnsi" w:hAnsiTheme="minorHAnsi"/>
          <w:i/>
          <w:sz w:val="26"/>
          <w:szCs w:val="26"/>
          <w:u w:val="single"/>
        </w:rPr>
        <w:t>Det er viktig at du vet hvordan du skal registrere den ansatte via personalmelding.</w:t>
      </w:r>
    </w:p>
    <w:p w:rsidR="00F242F8" w:rsidRPr="00F242F8" w:rsidRDefault="00B57E03" w:rsidP="00F242F8">
      <w:pPr>
        <w:pStyle w:val="sqltabellnavn"/>
        <w:spacing w:before="0" w:after="0"/>
        <w:ind w:left="0"/>
        <w:rPr>
          <w:rFonts w:asciiTheme="minorHAnsi" w:eastAsia="Times New Roman" w:hAnsiTheme="minorHAnsi"/>
          <w:bCs w:val="0"/>
          <w:color w:val="FF0000"/>
          <w:sz w:val="26"/>
          <w:szCs w:val="26"/>
        </w:rPr>
      </w:pPr>
      <w:r>
        <w:rPr>
          <w:rFonts w:asciiTheme="minorHAnsi" w:hAnsiTheme="minorHAnsi"/>
          <w:b w:val="0"/>
          <w:i/>
          <w:sz w:val="24"/>
          <w:szCs w:val="24"/>
        </w:rPr>
        <w:t>Er det Ny ansatt</w:t>
      </w:r>
      <w:r w:rsidR="00F60F0A">
        <w:rPr>
          <w:rFonts w:asciiTheme="minorHAnsi" w:hAnsiTheme="minorHAnsi"/>
          <w:b w:val="0"/>
          <w:i/>
          <w:sz w:val="24"/>
          <w:szCs w:val="24"/>
        </w:rPr>
        <w:t>, Ny stilling</w:t>
      </w:r>
      <w:r>
        <w:rPr>
          <w:rFonts w:asciiTheme="minorHAnsi" w:hAnsiTheme="minorHAnsi"/>
          <w:b w:val="0"/>
          <w:i/>
          <w:sz w:val="24"/>
          <w:szCs w:val="24"/>
        </w:rPr>
        <w:t xml:space="preserve"> eller Endring av stilling (gjenopprettelse av tidligere stillinger).</w:t>
      </w:r>
      <w:r w:rsidR="00F242F8">
        <w:rPr>
          <w:rFonts w:asciiTheme="minorHAnsi" w:hAnsiTheme="minorHAnsi"/>
          <w:b w:val="0"/>
          <w:i/>
          <w:sz w:val="24"/>
          <w:szCs w:val="24"/>
        </w:rPr>
        <w:t xml:space="preserve"> </w:t>
      </w:r>
      <w:r w:rsidR="00F242F8">
        <w:rPr>
          <w:rFonts w:asciiTheme="minorHAnsi" w:hAnsiTheme="minorHAnsi"/>
          <w:b w:val="0"/>
          <w:i/>
          <w:sz w:val="24"/>
          <w:szCs w:val="24"/>
        </w:rPr>
        <w:br/>
      </w:r>
      <w:r w:rsidR="00F242F8" w:rsidRPr="00F242F8">
        <w:rPr>
          <w:rFonts w:asciiTheme="minorHAnsi" w:eastAsia="Times New Roman" w:hAnsiTheme="minorHAnsi"/>
          <w:bCs w:val="0"/>
          <w:color w:val="FF0000"/>
          <w:sz w:val="26"/>
          <w:szCs w:val="26"/>
        </w:rPr>
        <w:t xml:space="preserve">Hvis en ansatt skal ha endret </w:t>
      </w:r>
      <w:r w:rsidR="00F242F8" w:rsidRPr="00F242F8">
        <w:rPr>
          <w:rFonts w:asciiTheme="minorHAnsi" w:eastAsia="Times New Roman" w:hAnsiTheme="minorHAnsi"/>
          <w:bCs w:val="0"/>
          <w:color w:val="FF0000"/>
          <w:sz w:val="26"/>
          <w:szCs w:val="26"/>
          <w:u w:val="single"/>
        </w:rPr>
        <w:t>ansvar</w:t>
      </w:r>
      <w:r w:rsidR="00F242F8" w:rsidRPr="00F242F8">
        <w:rPr>
          <w:rFonts w:asciiTheme="minorHAnsi" w:eastAsia="Times New Roman" w:hAnsiTheme="minorHAnsi"/>
          <w:bCs w:val="0"/>
          <w:color w:val="FF0000"/>
          <w:sz w:val="26"/>
          <w:szCs w:val="26"/>
        </w:rPr>
        <w:t xml:space="preserve"> må det lages en ny stilling da systemet ikke godtar en slik endring.</w:t>
      </w:r>
      <w:bookmarkStart w:id="0" w:name="_GoBack"/>
      <w:bookmarkEnd w:id="0"/>
    </w:p>
    <w:p w:rsidR="00B57E03" w:rsidRDefault="00B57E03" w:rsidP="00F242F8">
      <w:pPr>
        <w:pStyle w:val="sqltabellnavn"/>
        <w:spacing w:before="0" w:after="0"/>
        <w:ind w:left="0" w:right="317"/>
        <w:rPr>
          <w:rFonts w:asciiTheme="minorHAnsi" w:hAnsiTheme="minorHAnsi"/>
          <w:b w:val="0"/>
          <w:i/>
          <w:sz w:val="24"/>
          <w:szCs w:val="24"/>
        </w:rPr>
      </w:pPr>
    </w:p>
    <w:p w:rsidR="00F60F0A" w:rsidRDefault="00F60F0A" w:rsidP="00F242F8">
      <w:pPr>
        <w:pStyle w:val="sqltabellnavn"/>
        <w:spacing w:before="0" w:after="0"/>
        <w:ind w:left="0" w:right="317"/>
        <w:rPr>
          <w:rFonts w:asciiTheme="minorHAnsi" w:hAnsiTheme="minorHAnsi"/>
          <w:b w:val="0"/>
          <w:i/>
          <w:sz w:val="24"/>
          <w:szCs w:val="24"/>
        </w:rPr>
      </w:pPr>
      <w:r w:rsidRPr="00F60F0A">
        <w:rPr>
          <w:rFonts w:asciiTheme="minorHAnsi" w:hAnsiTheme="minorHAnsi"/>
          <w:i/>
          <w:sz w:val="24"/>
          <w:szCs w:val="24"/>
        </w:rPr>
        <w:t>Ny ansatt:</w:t>
      </w:r>
      <w:r>
        <w:rPr>
          <w:rFonts w:asciiTheme="minorHAnsi" w:hAnsiTheme="minorHAnsi"/>
          <w:b w:val="0"/>
          <w:i/>
          <w:sz w:val="24"/>
          <w:szCs w:val="24"/>
        </w:rPr>
        <w:t xml:space="preserve"> </w:t>
      </w:r>
      <w:proofErr w:type="gramStart"/>
      <w:r>
        <w:rPr>
          <w:rFonts w:asciiTheme="minorHAnsi" w:hAnsiTheme="minorHAnsi"/>
          <w:b w:val="0"/>
          <w:i/>
          <w:sz w:val="24"/>
          <w:szCs w:val="24"/>
        </w:rPr>
        <w:t>Den ansatte</w:t>
      </w:r>
      <w:proofErr w:type="gramEnd"/>
      <w:r>
        <w:rPr>
          <w:rFonts w:asciiTheme="minorHAnsi" w:hAnsiTheme="minorHAnsi"/>
          <w:b w:val="0"/>
          <w:i/>
          <w:sz w:val="24"/>
          <w:szCs w:val="24"/>
        </w:rPr>
        <w:t xml:space="preserve"> har ikke hatt noen tidligere ansattforhold på din avdeling.</w:t>
      </w:r>
    </w:p>
    <w:p w:rsidR="00F60F0A" w:rsidRDefault="00F60F0A" w:rsidP="00F242F8">
      <w:pPr>
        <w:pStyle w:val="sqltabellnavn"/>
        <w:spacing w:before="0" w:after="0"/>
        <w:ind w:left="0" w:right="317"/>
        <w:rPr>
          <w:rFonts w:asciiTheme="minorHAnsi" w:hAnsiTheme="minorHAnsi"/>
          <w:b w:val="0"/>
          <w:i/>
          <w:sz w:val="24"/>
          <w:szCs w:val="24"/>
        </w:rPr>
      </w:pPr>
      <w:r w:rsidRPr="00F60F0A">
        <w:rPr>
          <w:rFonts w:asciiTheme="minorHAnsi" w:hAnsiTheme="minorHAnsi"/>
          <w:i/>
          <w:sz w:val="24"/>
          <w:szCs w:val="24"/>
        </w:rPr>
        <w:t>Ny stilling:</w:t>
      </w:r>
      <w:r>
        <w:rPr>
          <w:rFonts w:asciiTheme="minorHAnsi" w:hAnsiTheme="minorHAnsi"/>
          <w:b w:val="0"/>
          <w:i/>
          <w:sz w:val="24"/>
          <w:szCs w:val="24"/>
        </w:rPr>
        <w:t xml:space="preserve"> </w:t>
      </w:r>
      <w:proofErr w:type="gramStart"/>
      <w:r>
        <w:rPr>
          <w:rFonts w:asciiTheme="minorHAnsi" w:hAnsiTheme="minorHAnsi"/>
          <w:b w:val="0"/>
          <w:i/>
          <w:sz w:val="24"/>
          <w:szCs w:val="24"/>
        </w:rPr>
        <w:t>Den ansatte</w:t>
      </w:r>
      <w:proofErr w:type="gramEnd"/>
      <w:r>
        <w:rPr>
          <w:rFonts w:asciiTheme="minorHAnsi" w:hAnsiTheme="minorHAnsi"/>
          <w:b w:val="0"/>
          <w:i/>
          <w:sz w:val="24"/>
          <w:szCs w:val="24"/>
        </w:rPr>
        <w:t xml:space="preserve"> har en stilling fra før på din avdeling, men skal ha for eksempel et vikariat i tillegg. Han/hun har heller ikke noen gammel stilling du kan gjenbruke.</w:t>
      </w:r>
    </w:p>
    <w:p w:rsidR="00F60F0A" w:rsidRDefault="00F60F0A" w:rsidP="00F242F8">
      <w:pPr>
        <w:pStyle w:val="sqltabellnavn"/>
        <w:spacing w:before="0" w:after="0"/>
        <w:ind w:left="0" w:right="317"/>
        <w:rPr>
          <w:rFonts w:asciiTheme="minorHAnsi" w:hAnsiTheme="minorHAnsi"/>
          <w:b w:val="0"/>
          <w:i/>
          <w:sz w:val="24"/>
          <w:szCs w:val="24"/>
        </w:rPr>
      </w:pPr>
      <w:r w:rsidRPr="00F60F0A">
        <w:rPr>
          <w:rFonts w:asciiTheme="minorHAnsi" w:hAnsiTheme="minorHAnsi"/>
          <w:i/>
          <w:sz w:val="24"/>
          <w:szCs w:val="24"/>
        </w:rPr>
        <w:t>Endring av stilling:</w:t>
      </w:r>
      <w:r>
        <w:rPr>
          <w:rFonts w:asciiTheme="minorHAnsi" w:hAnsiTheme="minorHAnsi"/>
          <w:b w:val="0"/>
          <w:i/>
          <w:sz w:val="24"/>
          <w:szCs w:val="24"/>
        </w:rPr>
        <w:t xml:space="preserve"> Gjenbruk av gammel avsluttet stilling ved ny ansettelse. </w:t>
      </w:r>
    </w:p>
    <w:p w:rsidR="002E4B84" w:rsidRDefault="00F60F0A" w:rsidP="00F242F8">
      <w:pPr>
        <w:pStyle w:val="sqltabellnavn"/>
        <w:tabs>
          <w:tab w:val="left" w:pos="709"/>
        </w:tabs>
        <w:spacing w:before="0" w:after="0"/>
        <w:ind w:left="0" w:right="317"/>
        <w:rPr>
          <w:bCs w:val="0"/>
          <w:i/>
          <w:sz w:val="24"/>
          <w:szCs w:val="24"/>
        </w:rPr>
      </w:pPr>
      <w:r>
        <w:rPr>
          <w:rFonts w:asciiTheme="minorHAnsi" w:hAnsiTheme="minorHAnsi"/>
          <w:b w:val="0"/>
          <w:i/>
          <w:sz w:val="24"/>
          <w:szCs w:val="24"/>
        </w:rPr>
        <w:t>Forlengelse av tidsbegrenset arbeidsavtale. Andre endringer på eksisterende stilling.</w:t>
      </w:r>
      <w:r w:rsidR="00CA4A2A">
        <w:rPr>
          <w:rFonts w:asciiTheme="minorHAnsi" w:hAnsiTheme="minorHAnsi"/>
          <w:b w:val="0"/>
          <w:i/>
          <w:sz w:val="24"/>
          <w:szCs w:val="24"/>
        </w:rPr>
        <w:br/>
      </w:r>
      <w:r w:rsidR="00CA4A2A" w:rsidRPr="00CA4A2A">
        <w:rPr>
          <w:rFonts w:asciiTheme="minorHAnsi" w:hAnsiTheme="minorHAnsi"/>
          <w:i/>
          <w:sz w:val="24"/>
          <w:szCs w:val="24"/>
        </w:rPr>
        <w:t>HUSK:</w:t>
      </w:r>
      <w:r w:rsidR="00CA4A2A">
        <w:rPr>
          <w:rFonts w:asciiTheme="minorHAnsi" w:hAnsiTheme="minorHAnsi"/>
          <w:i/>
          <w:sz w:val="24"/>
          <w:szCs w:val="24"/>
        </w:rPr>
        <w:t xml:space="preserve"> </w:t>
      </w:r>
      <w:r w:rsidR="00CA4A2A">
        <w:rPr>
          <w:rFonts w:asciiTheme="minorHAnsi" w:hAnsiTheme="minorHAnsi"/>
          <w:b w:val="0"/>
          <w:i/>
          <w:sz w:val="24"/>
          <w:szCs w:val="24"/>
        </w:rPr>
        <w:t>En tidsbegrenset stilling blir ikke automatisk avsluttet i systemet.</w:t>
      </w:r>
      <w:r w:rsidR="00CA4A2A">
        <w:rPr>
          <w:rFonts w:asciiTheme="minorHAnsi" w:hAnsiTheme="minorHAnsi"/>
          <w:b w:val="0"/>
          <w:i/>
          <w:sz w:val="24"/>
          <w:szCs w:val="24"/>
        </w:rPr>
        <w:br/>
        <w:t xml:space="preserve"> </w:t>
      </w:r>
      <w:r w:rsidR="00CA4A2A">
        <w:rPr>
          <w:rFonts w:asciiTheme="minorHAnsi" w:hAnsiTheme="minorHAnsi"/>
          <w:b w:val="0"/>
          <w:i/>
          <w:sz w:val="24"/>
          <w:szCs w:val="24"/>
        </w:rPr>
        <w:tab/>
        <w:t>Leder må lage personalmelding slutt stilling/slutt ansatt for at helt avslutte</w:t>
      </w:r>
      <w:r w:rsidR="00CA4A2A">
        <w:rPr>
          <w:rFonts w:asciiTheme="minorHAnsi" w:hAnsiTheme="minorHAnsi"/>
          <w:b w:val="0"/>
          <w:i/>
          <w:sz w:val="24"/>
          <w:szCs w:val="24"/>
        </w:rPr>
        <w:br/>
        <w:t xml:space="preserve"> </w:t>
      </w:r>
      <w:r w:rsidR="00CA4A2A">
        <w:rPr>
          <w:rFonts w:asciiTheme="minorHAnsi" w:hAnsiTheme="minorHAnsi"/>
          <w:b w:val="0"/>
          <w:i/>
          <w:sz w:val="24"/>
          <w:szCs w:val="24"/>
        </w:rPr>
        <w:tab/>
        <w:t>ansatt i systemet. Først da blir for eksempel sluttoppgjør utbetalt.</w:t>
      </w:r>
      <w:r w:rsidR="002E4B84">
        <w:rPr>
          <w:b w:val="0"/>
          <w:i/>
          <w:sz w:val="24"/>
          <w:szCs w:val="24"/>
        </w:rPr>
        <w:br w:type="page"/>
      </w:r>
    </w:p>
    <w:p w:rsidR="001D1B54" w:rsidRDefault="001D1B54" w:rsidP="002C079A">
      <w:pPr>
        <w:pStyle w:val="sqltabellnavn"/>
        <w:spacing w:before="0" w:after="0"/>
        <w:ind w:left="426" w:right="317"/>
        <w:rPr>
          <w:rFonts w:asciiTheme="minorHAnsi" w:hAnsiTheme="minorHAnsi"/>
          <w:b w:val="0"/>
          <w:i/>
          <w:sz w:val="24"/>
          <w:szCs w:val="24"/>
        </w:rPr>
      </w:pPr>
    </w:p>
    <w:p w:rsidR="00913222" w:rsidRDefault="001D1B54" w:rsidP="004B6D80">
      <w:pPr>
        <w:pStyle w:val="sqltabellnavn"/>
        <w:tabs>
          <w:tab w:val="left" w:pos="5387"/>
        </w:tabs>
        <w:spacing w:before="0" w:after="0"/>
        <w:ind w:left="0"/>
        <w:rPr>
          <w:rFonts w:asciiTheme="minorHAnsi" w:hAnsiTheme="minorHAnsi"/>
        </w:rPr>
      </w:pPr>
      <w:r>
        <w:rPr>
          <w:rFonts w:asciiTheme="minorHAnsi" w:hAnsiTheme="minorHAnsi"/>
        </w:rPr>
        <w:br/>
      </w:r>
      <w:r w:rsidR="00CD32C0">
        <w:rPr>
          <w:rFonts w:asciiTheme="minorHAnsi" w:hAnsiTheme="minorHAnsi"/>
        </w:rPr>
        <w:t>Innholdsfortegnelse</w:t>
      </w:r>
    </w:p>
    <w:p w:rsidR="00691284" w:rsidRDefault="00691284" w:rsidP="004B6D80">
      <w:pPr>
        <w:pStyle w:val="sqltabellnavn"/>
        <w:tabs>
          <w:tab w:val="left" w:pos="5387"/>
          <w:tab w:val="left" w:pos="6946"/>
        </w:tabs>
        <w:spacing w:before="0" w:after="0"/>
        <w:ind w:left="0"/>
        <w:rPr>
          <w:rFonts w:asciiTheme="minorHAnsi" w:hAnsiTheme="minorHAnsi"/>
          <w:b w:val="0"/>
          <w:sz w:val="24"/>
          <w:szCs w:val="24"/>
        </w:rPr>
      </w:pPr>
    </w:p>
    <w:p w:rsidR="00CD32C0" w:rsidRDefault="00CD32C0" w:rsidP="004B6D80">
      <w:pPr>
        <w:pStyle w:val="sqltabellnavn"/>
        <w:tabs>
          <w:tab w:val="left" w:pos="5245"/>
          <w:tab w:val="left" w:pos="5387"/>
        </w:tabs>
        <w:spacing w:before="0" w:after="0"/>
        <w:ind w:left="0"/>
        <w:rPr>
          <w:rFonts w:asciiTheme="minorHAnsi" w:hAnsiTheme="minorHAnsi"/>
          <w:b w:val="0"/>
          <w:sz w:val="24"/>
          <w:szCs w:val="24"/>
        </w:rPr>
      </w:pPr>
      <w:r>
        <w:rPr>
          <w:rFonts w:asciiTheme="minorHAnsi" w:hAnsiTheme="minorHAnsi"/>
          <w:b w:val="0"/>
          <w:sz w:val="24"/>
          <w:szCs w:val="24"/>
        </w:rPr>
        <w:tab/>
        <w:t>Side</w:t>
      </w:r>
    </w:p>
    <w:p w:rsidR="00CD32C0" w:rsidRDefault="002E4B84" w:rsidP="004B6D80">
      <w:pPr>
        <w:pStyle w:val="sqltabellnavn"/>
        <w:tabs>
          <w:tab w:val="left" w:pos="5387"/>
        </w:tabs>
        <w:spacing w:before="0" w:after="120"/>
        <w:ind w:left="0"/>
        <w:rPr>
          <w:rFonts w:asciiTheme="minorHAnsi" w:hAnsiTheme="minorHAnsi"/>
          <w:b w:val="0"/>
          <w:sz w:val="24"/>
          <w:szCs w:val="24"/>
        </w:rPr>
      </w:pPr>
      <w:r>
        <w:rPr>
          <w:rFonts w:asciiTheme="minorHAnsi" w:hAnsiTheme="minorHAnsi"/>
          <w:b w:val="0"/>
          <w:sz w:val="24"/>
          <w:szCs w:val="24"/>
        </w:rPr>
        <w:br/>
      </w:r>
      <w:r w:rsidR="005874BB">
        <w:rPr>
          <w:rFonts w:asciiTheme="minorHAnsi" w:hAnsiTheme="minorHAnsi"/>
          <w:b w:val="0"/>
          <w:sz w:val="24"/>
          <w:szCs w:val="24"/>
        </w:rPr>
        <w:t>Søk</w:t>
      </w:r>
      <w:r w:rsidR="0083515E">
        <w:rPr>
          <w:rFonts w:asciiTheme="minorHAnsi" w:hAnsiTheme="minorHAnsi"/>
          <w:b w:val="0"/>
          <w:sz w:val="24"/>
          <w:szCs w:val="24"/>
        </w:rPr>
        <w:t xml:space="preserve"> etter ansatte </w:t>
      </w:r>
      <w:r w:rsidR="0083515E">
        <w:rPr>
          <w:rFonts w:asciiTheme="minorHAnsi" w:hAnsiTheme="minorHAnsi"/>
          <w:b w:val="0"/>
          <w:sz w:val="24"/>
          <w:szCs w:val="24"/>
        </w:rPr>
        <w:tab/>
      </w:r>
      <w:r>
        <w:rPr>
          <w:rFonts w:asciiTheme="minorHAnsi" w:hAnsiTheme="minorHAnsi"/>
          <w:b w:val="0"/>
          <w:sz w:val="24"/>
          <w:szCs w:val="24"/>
        </w:rPr>
        <w:t>1</w:t>
      </w:r>
    </w:p>
    <w:p w:rsidR="00CD32C0" w:rsidRDefault="0083515E" w:rsidP="004B6D80">
      <w:pPr>
        <w:pStyle w:val="sqltabellnavn"/>
        <w:tabs>
          <w:tab w:val="left" w:pos="5387"/>
        </w:tabs>
        <w:spacing w:before="0" w:after="120"/>
        <w:ind w:left="0"/>
        <w:rPr>
          <w:rFonts w:asciiTheme="minorHAnsi" w:hAnsiTheme="minorHAnsi"/>
          <w:b w:val="0"/>
          <w:sz w:val="24"/>
          <w:szCs w:val="24"/>
        </w:rPr>
      </w:pPr>
      <w:r>
        <w:rPr>
          <w:rFonts w:asciiTheme="minorHAnsi" w:hAnsiTheme="minorHAnsi"/>
          <w:b w:val="0"/>
          <w:sz w:val="24"/>
          <w:szCs w:val="24"/>
        </w:rPr>
        <w:t>Ny ansatt</w:t>
      </w:r>
      <w:r>
        <w:rPr>
          <w:rFonts w:asciiTheme="minorHAnsi" w:hAnsiTheme="minorHAnsi"/>
          <w:b w:val="0"/>
          <w:sz w:val="24"/>
          <w:szCs w:val="24"/>
        </w:rPr>
        <w:tab/>
      </w:r>
      <w:r w:rsidR="002E4B84">
        <w:rPr>
          <w:rFonts w:asciiTheme="minorHAnsi" w:hAnsiTheme="minorHAnsi"/>
          <w:b w:val="0"/>
          <w:sz w:val="24"/>
          <w:szCs w:val="24"/>
        </w:rPr>
        <w:t>3</w:t>
      </w:r>
    </w:p>
    <w:p w:rsidR="00C32C5D" w:rsidRDefault="00C32C5D" w:rsidP="004B6D80">
      <w:pPr>
        <w:pStyle w:val="sqltabellnavn"/>
        <w:tabs>
          <w:tab w:val="left" w:pos="5387"/>
          <w:tab w:val="left" w:pos="7088"/>
        </w:tabs>
        <w:spacing w:before="0" w:after="120"/>
        <w:ind w:left="0"/>
        <w:rPr>
          <w:rFonts w:asciiTheme="minorHAnsi" w:hAnsiTheme="minorHAnsi"/>
          <w:b w:val="0"/>
          <w:sz w:val="24"/>
          <w:szCs w:val="24"/>
        </w:rPr>
      </w:pPr>
      <w:r>
        <w:rPr>
          <w:rFonts w:asciiTheme="minorHAnsi" w:hAnsiTheme="minorHAnsi"/>
          <w:b w:val="0"/>
          <w:sz w:val="24"/>
          <w:szCs w:val="24"/>
        </w:rPr>
        <w:t>Ny Stilling</w:t>
      </w:r>
      <w:r w:rsidR="004B6D80">
        <w:rPr>
          <w:rFonts w:asciiTheme="minorHAnsi" w:hAnsiTheme="minorHAnsi"/>
          <w:b w:val="0"/>
          <w:sz w:val="24"/>
          <w:szCs w:val="24"/>
        </w:rPr>
        <w:tab/>
      </w:r>
      <w:r w:rsidR="00703786">
        <w:rPr>
          <w:rFonts w:asciiTheme="minorHAnsi" w:hAnsiTheme="minorHAnsi"/>
          <w:b w:val="0"/>
          <w:sz w:val="24"/>
          <w:szCs w:val="24"/>
        </w:rPr>
        <w:t>11</w:t>
      </w:r>
    </w:p>
    <w:p w:rsidR="00CD32C0" w:rsidRDefault="00CD32C0" w:rsidP="004B6D80">
      <w:pPr>
        <w:pStyle w:val="sqltabellnavn"/>
        <w:tabs>
          <w:tab w:val="left" w:pos="5387"/>
          <w:tab w:val="left" w:pos="7088"/>
        </w:tabs>
        <w:spacing w:before="0" w:after="120"/>
        <w:ind w:left="0"/>
        <w:rPr>
          <w:rFonts w:asciiTheme="minorHAnsi" w:hAnsiTheme="minorHAnsi"/>
          <w:b w:val="0"/>
          <w:sz w:val="24"/>
          <w:szCs w:val="24"/>
        </w:rPr>
      </w:pPr>
      <w:r>
        <w:rPr>
          <w:rFonts w:asciiTheme="minorHAnsi" w:hAnsiTheme="minorHAnsi"/>
          <w:b w:val="0"/>
          <w:sz w:val="24"/>
          <w:szCs w:val="24"/>
        </w:rPr>
        <w:t>Endring i</w:t>
      </w:r>
      <w:r w:rsidR="0083515E">
        <w:rPr>
          <w:rFonts w:asciiTheme="minorHAnsi" w:hAnsiTheme="minorHAnsi"/>
          <w:b w:val="0"/>
          <w:sz w:val="24"/>
          <w:szCs w:val="24"/>
        </w:rPr>
        <w:t xml:space="preserve"> stilling</w:t>
      </w:r>
      <w:r w:rsidR="0083515E">
        <w:rPr>
          <w:rFonts w:asciiTheme="minorHAnsi" w:hAnsiTheme="minorHAnsi"/>
          <w:b w:val="0"/>
          <w:sz w:val="24"/>
          <w:szCs w:val="24"/>
        </w:rPr>
        <w:tab/>
      </w:r>
      <w:r w:rsidR="00703786">
        <w:rPr>
          <w:rFonts w:asciiTheme="minorHAnsi" w:hAnsiTheme="minorHAnsi"/>
          <w:b w:val="0"/>
          <w:sz w:val="24"/>
          <w:szCs w:val="24"/>
        </w:rPr>
        <w:t>14</w:t>
      </w:r>
    </w:p>
    <w:p w:rsidR="004A4B14" w:rsidRDefault="004A4B14" w:rsidP="004B6D80">
      <w:pPr>
        <w:pStyle w:val="sqltabellnavn"/>
        <w:tabs>
          <w:tab w:val="left" w:pos="5387"/>
          <w:tab w:val="left" w:pos="7088"/>
        </w:tabs>
        <w:spacing w:before="0" w:after="120"/>
        <w:ind w:left="0"/>
        <w:rPr>
          <w:rFonts w:asciiTheme="minorHAnsi" w:hAnsiTheme="minorHAnsi"/>
          <w:b w:val="0"/>
          <w:sz w:val="24"/>
          <w:szCs w:val="24"/>
        </w:rPr>
      </w:pPr>
      <w:r>
        <w:rPr>
          <w:rFonts w:asciiTheme="minorHAnsi" w:hAnsiTheme="minorHAnsi"/>
          <w:b w:val="0"/>
          <w:sz w:val="24"/>
          <w:szCs w:val="24"/>
        </w:rPr>
        <w:t>Registrering av Permisjoner</w:t>
      </w:r>
      <w:r>
        <w:rPr>
          <w:rFonts w:asciiTheme="minorHAnsi" w:hAnsiTheme="minorHAnsi"/>
          <w:b w:val="0"/>
          <w:sz w:val="24"/>
          <w:szCs w:val="24"/>
        </w:rPr>
        <w:tab/>
      </w:r>
      <w:r w:rsidR="00703786">
        <w:rPr>
          <w:rFonts w:asciiTheme="minorHAnsi" w:hAnsiTheme="minorHAnsi"/>
          <w:b w:val="0"/>
          <w:sz w:val="24"/>
          <w:szCs w:val="24"/>
        </w:rPr>
        <w:t>18</w:t>
      </w:r>
    </w:p>
    <w:p w:rsidR="006B68A3" w:rsidRPr="006B68A3" w:rsidRDefault="006B68A3" w:rsidP="006B68A3">
      <w:pPr>
        <w:pStyle w:val="sqltabellnavn"/>
        <w:tabs>
          <w:tab w:val="left" w:pos="567"/>
          <w:tab w:val="left" w:pos="5387"/>
          <w:tab w:val="left" w:pos="7088"/>
        </w:tabs>
        <w:spacing w:before="0" w:after="120"/>
        <w:ind w:left="0"/>
        <w:rPr>
          <w:rFonts w:asciiTheme="minorHAnsi" w:hAnsiTheme="minorHAnsi"/>
          <w:b w:val="0"/>
          <w:sz w:val="20"/>
          <w:szCs w:val="24"/>
        </w:rPr>
      </w:pPr>
      <w:r w:rsidRPr="006B68A3">
        <w:rPr>
          <w:rFonts w:asciiTheme="minorHAnsi" w:hAnsiTheme="minorHAnsi"/>
          <w:b w:val="0"/>
          <w:sz w:val="20"/>
          <w:szCs w:val="24"/>
        </w:rPr>
        <w:tab/>
        <w:t>Endring/forlengelse</w:t>
      </w:r>
      <w:r>
        <w:rPr>
          <w:rFonts w:asciiTheme="minorHAnsi" w:hAnsiTheme="minorHAnsi"/>
          <w:b w:val="0"/>
          <w:sz w:val="20"/>
          <w:szCs w:val="24"/>
        </w:rPr>
        <w:t xml:space="preserve"> av permisjon</w:t>
      </w:r>
      <w:r w:rsidRPr="006B68A3">
        <w:rPr>
          <w:rFonts w:asciiTheme="minorHAnsi" w:hAnsiTheme="minorHAnsi"/>
          <w:b w:val="0"/>
          <w:sz w:val="20"/>
          <w:szCs w:val="24"/>
        </w:rPr>
        <w:tab/>
      </w:r>
      <w:r w:rsidR="002C2163">
        <w:rPr>
          <w:rFonts w:asciiTheme="minorHAnsi" w:hAnsiTheme="minorHAnsi"/>
          <w:b w:val="0"/>
          <w:sz w:val="24"/>
          <w:szCs w:val="24"/>
        </w:rPr>
        <w:t>19</w:t>
      </w:r>
    </w:p>
    <w:p w:rsidR="006B68A3" w:rsidRPr="006B68A3" w:rsidRDefault="006B68A3" w:rsidP="006B68A3">
      <w:pPr>
        <w:pStyle w:val="sqltabellnavn"/>
        <w:tabs>
          <w:tab w:val="left" w:pos="567"/>
          <w:tab w:val="left" w:pos="5387"/>
          <w:tab w:val="left" w:pos="7088"/>
        </w:tabs>
        <w:spacing w:before="0" w:after="120"/>
        <w:ind w:left="0"/>
        <w:rPr>
          <w:rFonts w:asciiTheme="minorHAnsi" w:hAnsiTheme="minorHAnsi"/>
          <w:b w:val="0"/>
          <w:sz w:val="20"/>
          <w:szCs w:val="24"/>
        </w:rPr>
      </w:pPr>
      <w:r w:rsidRPr="006B68A3">
        <w:rPr>
          <w:rFonts w:asciiTheme="minorHAnsi" w:hAnsiTheme="minorHAnsi"/>
          <w:b w:val="0"/>
          <w:sz w:val="20"/>
          <w:szCs w:val="24"/>
        </w:rPr>
        <w:tab/>
      </w:r>
      <w:r>
        <w:rPr>
          <w:rFonts w:asciiTheme="minorHAnsi" w:hAnsiTheme="minorHAnsi"/>
          <w:b w:val="0"/>
          <w:sz w:val="20"/>
          <w:szCs w:val="24"/>
        </w:rPr>
        <w:t xml:space="preserve">Slutt permisjon, </w:t>
      </w:r>
      <w:r w:rsidRPr="006B68A3">
        <w:rPr>
          <w:rFonts w:asciiTheme="minorHAnsi" w:hAnsiTheme="minorHAnsi"/>
          <w:b w:val="0"/>
          <w:sz w:val="20"/>
          <w:szCs w:val="24"/>
        </w:rPr>
        <w:t>Ansatt tilbake i full stilling</w:t>
      </w:r>
      <w:r w:rsidRPr="006B68A3">
        <w:rPr>
          <w:rFonts w:asciiTheme="minorHAnsi" w:hAnsiTheme="minorHAnsi"/>
          <w:b w:val="0"/>
          <w:sz w:val="20"/>
          <w:szCs w:val="24"/>
        </w:rPr>
        <w:tab/>
      </w:r>
      <w:r w:rsidR="002C2163">
        <w:rPr>
          <w:rFonts w:asciiTheme="minorHAnsi" w:hAnsiTheme="minorHAnsi"/>
          <w:b w:val="0"/>
          <w:sz w:val="24"/>
          <w:szCs w:val="24"/>
        </w:rPr>
        <w:t>20</w:t>
      </w:r>
    </w:p>
    <w:p w:rsidR="003D3F72" w:rsidRDefault="0083515E" w:rsidP="006B68A3">
      <w:pPr>
        <w:pStyle w:val="sqltabellnavn"/>
        <w:tabs>
          <w:tab w:val="left" w:pos="567"/>
          <w:tab w:val="left" w:pos="5387"/>
          <w:tab w:val="left" w:pos="7088"/>
        </w:tabs>
        <w:spacing w:before="0" w:after="120"/>
        <w:ind w:left="0"/>
        <w:rPr>
          <w:rFonts w:asciiTheme="minorHAnsi" w:hAnsiTheme="minorHAnsi"/>
          <w:b w:val="0"/>
          <w:sz w:val="24"/>
          <w:szCs w:val="24"/>
        </w:rPr>
      </w:pPr>
      <w:r>
        <w:rPr>
          <w:rFonts w:asciiTheme="minorHAnsi" w:hAnsiTheme="minorHAnsi"/>
          <w:b w:val="0"/>
          <w:sz w:val="24"/>
          <w:szCs w:val="24"/>
        </w:rPr>
        <w:t>Opphør av stilling</w:t>
      </w:r>
      <w:r>
        <w:rPr>
          <w:rFonts w:asciiTheme="minorHAnsi" w:hAnsiTheme="minorHAnsi"/>
          <w:b w:val="0"/>
          <w:sz w:val="24"/>
          <w:szCs w:val="24"/>
        </w:rPr>
        <w:tab/>
      </w:r>
      <w:r w:rsidR="002C2163">
        <w:rPr>
          <w:rFonts w:asciiTheme="minorHAnsi" w:hAnsiTheme="minorHAnsi"/>
          <w:b w:val="0"/>
          <w:sz w:val="24"/>
          <w:szCs w:val="24"/>
        </w:rPr>
        <w:t>21</w:t>
      </w:r>
    </w:p>
    <w:p w:rsidR="003D3F72" w:rsidRDefault="003D3F72" w:rsidP="004B6D80">
      <w:pPr>
        <w:pStyle w:val="sqltabellnavn"/>
        <w:tabs>
          <w:tab w:val="left" w:pos="5387"/>
          <w:tab w:val="left" w:pos="7088"/>
        </w:tabs>
        <w:spacing w:before="0" w:after="120"/>
        <w:ind w:left="0"/>
        <w:rPr>
          <w:rFonts w:asciiTheme="minorHAnsi" w:hAnsiTheme="minorHAnsi"/>
          <w:b w:val="0"/>
          <w:sz w:val="24"/>
          <w:szCs w:val="24"/>
        </w:rPr>
      </w:pPr>
      <w:r>
        <w:rPr>
          <w:rFonts w:asciiTheme="minorHAnsi" w:hAnsiTheme="minorHAnsi"/>
          <w:b w:val="0"/>
          <w:sz w:val="24"/>
          <w:szCs w:val="24"/>
        </w:rPr>
        <w:t>Op</w:t>
      </w:r>
      <w:r w:rsidR="0083515E">
        <w:rPr>
          <w:rFonts w:asciiTheme="minorHAnsi" w:hAnsiTheme="minorHAnsi"/>
          <w:b w:val="0"/>
          <w:sz w:val="24"/>
          <w:szCs w:val="24"/>
        </w:rPr>
        <w:t>phør av ansattforhold</w:t>
      </w:r>
      <w:r w:rsidR="0083515E">
        <w:rPr>
          <w:rFonts w:asciiTheme="minorHAnsi" w:hAnsiTheme="minorHAnsi"/>
          <w:b w:val="0"/>
          <w:sz w:val="24"/>
          <w:szCs w:val="24"/>
        </w:rPr>
        <w:tab/>
      </w:r>
      <w:r w:rsidR="00077BAE">
        <w:rPr>
          <w:rFonts w:asciiTheme="minorHAnsi" w:hAnsiTheme="minorHAnsi"/>
          <w:b w:val="0"/>
          <w:sz w:val="24"/>
          <w:szCs w:val="24"/>
        </w:rPr>
        <w:t>22</w:t>
      </w:r>
    </w:p>
    <w:p w:rsidR="003D3F72" w:rsidRDefault="003D3F72" w:rsidP="004B6D80">
      <w:pPr>
        <w:pStyle w:val="sqltabellnavn"/>
        <w:tabs>
          <w:tab w:val="left" w:pos="5387"/>
          <w:tab w:val="left" w:pos="7088"/>
        </w:tabs>
        <w:spacing w:before="0" w:after="120"/>
        <w:ind w:left="0"/>
        <w:rPr>
          <w:rFonts w:asciiTheme="minorHAnsi" w:hAnsiTheme="minorHAnsi"/>
          <w:b w:val="0"/>
          <w:sz w:val="24"/>
          <w:szCs w:val="24"/>
        </w:rPr>
      </w:pPr>
      <w:r>
        <w:rPr>
          <w:rFonts w:asciiTheme="minorHAnsi" w:hAnsiTheme="minorHAnsi"/>
          <w:b w:val="0"/>
          <w:sz w:val="24"/>
          <w:szCs w:val="24"/>
        </w:rPr>
        <w:t>Saksbeha</w:t>
      </w:r>
      <w:r w:rsidR="00077BAE">
        <w:rPr>
          <w:rFonts w:asciiTheme="minorHAnsi" w:hAnsiTheme="minorHAnsi"/>
          <w:b w:val="0"/>
          <w:sz w:val="24"/>
          <w:szCs w:val="24"/>
        </w:rPr>
        <w:t>ndling</w:t>
      </w:r>
      <w:r w:rsidR="0083515E">
        <w:rPr>
          <w:rFonts w:asciiTheme="minorHAnsi" w:hAnsiTheme="minorHAnsi"/>
          <w:b w:val="0"/>
          <w:sz w:val="24"/>
          <w:szCs w:val="24"/>
        </w:rPr>
        <w:t xml:space="preserve"> personalmeldinger</w:t>
      </w:r>
      <w:r w:rsidR="0083515E">
        <w:rPr>
          <w:rFonts w:asciiTheme="minorHAnsi" w:hAnsiTheme="minorHAnsi"/>
          <w:b w:val="0"/>
          <w:sz w:val="24"/>
          <w:szCs w:val="24"/>
        </w:rPr>
        <w:tab/>
      </w:r>
      <w:r w:rsidR="00077BAE">
        <w:rPr>
          <w:rFonts w:asciiTheme="minorHAnsi" w:hAnsiTheme="minorHAnsi"/>
          <w:b w:val="0"/>
          <w:sz w:val="24"/>
          <w:szCs w:val="24"/>
        </w:rPr>
        <w:t>23</w:t>
      </w:r>
    </w:p>
    <w:p w:rsidR="00094BF1" w:rsidRDefault="00077BAE" w:rsidP="004B6D80">
      <w:pPr>
        <w:pStyle w:val="sqltabellnavn"/>
        <w:tabs>
          <w:tab w:val="left" w:pos="5387"/>
          <w:tab w:val="left" w:pos="7088"/>
        </w:tabs>
        <w:spacing w:before="0" w:after="120"/>
        <w:ind w:left="0"/>
        <w:rPr>
          <w:rFonts w:asciiTheme="minorHAnsi" w:hAnsiTheme="minorHAnsi"/>
          <w:b w:val="0"/>
          <w:sz w:val="24"/>
          <w:szCs w:val="24"/>
        </w:rPr>
      </w:pPr>
      <w:r>
        <w:rPr>
          <w:rFonts w:asciiTheme="minorHAnsi" w:hAnsiTheme="minorHAnsi"/>
          <w:b w:val="0"/>
          <w:sz w:val="24"/>
          <w:szCs w:val="24"/>
        </w:rPr>
        <w:t>Status på sendt personalmelding</w:t>
      </w:r>
      <w:r>
        <w:rPr>
          <w:rFonts w:asciiTheme="minorHAnsi" w:hAnsiTheme="minorHAnsi"/>
          <w:b w:val="0"/>
          <w:sz w:val="24"/>
          <w:szCs w:val="24"/>
        </w:rPr>
        <w:tab/>
        <w:t>25</w:t>
      </w:r>
      <w:r w:rsidR="0083515E">
        <w:rPr>
          <w:rFonts w:asciiTheme="minorHAnsi" w:hAnsiTheme="minorHAnsi"/>
          <w:b w:val="0"/>
          <w:sz w:val="24"/>
          <w:szCs w:val="24"/>
        </w:rPr>
        <w:tab/>
      </w:r>
    </w:p>
    <w:p w:rsidR="008566A7" w:rsidRDefault="00077BAE" w:rsidP="004B6D80">
      <w:pPr>
        <w:pStyle w:val="sqltabellnavn"/>
        <w:tabs>
          <w:tab w:val="left" w:pos="5387"/>
          <w:tab w:val="left" w:pos="7088"/>
        </w:tabs>
        <w:spacing w:before="0" w:after="120"/>
        <w:ind w:left="0"/>
        <w:rPr>
          <w:rFonts w:asciiTheme="minorHAnsi" w:hAnsiTheme="minorHAnsi"/>
          <w:b w:val="0"/>
          <w:sz w:val="24"/>
          <w:szCs w:val="24"/>
        </w:rPr>
      </w:pPr>
      <w:r>
        <w:rPr>
          <w:rFonts w:asciiTheme="minorHAnsi" w:hAnsiTheme="minorHAnsi"/>
          <w:b w:val="0"/>
          <w:sz w:val="24"/>
          <w:szCs w:val="24"/>
        </w:rPr>
        <w:t xml:space="preserve">Søk på </w:t>
      </w:r>
      <w:r w:rsidR="0083515E">
        <w:rPr>
          <w:rFonts w:asciiTheme="minorHAnsi" w:hAnsiTheme="minorHAnsi"/>
          <w:b w:val="0"/>
          <w:sz w:val="24"/>
          <w:szCs w:val="24"/>
        </w:rPr>
        <w:t>personalmelding</w:t>
      </w:r>
      <w:r>
        <w:rPr>
          <w:rFonts w:asciiTheme="minorHAnsi" w:hAnsiTheme="minorHAnsi"/>
          <w:b w:val="0"/>
          <w:sz w:val="24"/>
          <w:szCs w:val="24"/>
        </w:rPr>
        <w:t>er</w:t>
      </w:r>
      <w:r w:rsidR="0083515E">
        <w:rPr>
          <w:rFonts w:asciiTheme="minorHAnsi" w:hAnsiTheme="minorHAnsi"/>
          <w:b w:val="0"/>
          <w:sz w:val="24"/>
          <w:szCs w:val="24"/>
        </w:rPr>
        <w:t xml:space="preserve"> </w:t>
      </w:r>
      <w:r w:rsidR="0083515E">
        <w:rPr>
          <w:rFonts w:asciiTheme="minorHAnsi" w:hAnsiTheme="minorHAnsi"/>
          <w:b w:val="0"/>
          <w:sz w:val="24"/>
          <w:szCs w:val="24"/>
        </w:rPr>
        <w:tab/>
      </w:r>
      <w:r>
        <w:rPr>
          <w:rFonts w:asciiTheme="minorHAnsi" w:hAnsiTheme="minorHAnsi"/>
          <w:b w:val="0"/>
          <w:sz w:val="24"/>
          <w:szCs w:val="24"/>
        </w:rPr>
        <w:t>25</w:t>
      </w:r>
    </w:p>
    <w:p w:rsidR="00094BF1" w:rsidRDefault="00094BF1" w:rsidP="004B6D80">
      <w:pPr>
        <w:pStyle w:val="sqltabellnavn"/>
        <w:tabs>
          <w:tab w:val="left" w:pos="5387"/>
          <w:tab w:val="left" w:pos="7088"/>
        </w:tabs>
        <w:spacing w:before="0" w:after="120"/>
        <w:ind w:left="0"/>
        <w:rPr>
          <w:rFonts w:asciiTheme="minorHAnsi" w:hAnsiTheme="minorHAnsi"/>
          <w:b w:val="0"/>
          <w:sz w:val="24"/>
          <w:szCs w:val="24"/>
        </w:rPr>
      </w:pPr>
      <w:r>
        <w:rPr>
          <w:rFonts w:asciiTheme="minorHAnsi" w:hAnsiTheme="minorHAnsi"/>
          <w:b w:val="0"/>
          <w:sz w:val="24"/>
          <w:szCs w:val="24"/>
        </w:rPr>
        <w:t>Kontaktpe</w:t>
      </w:r>
      <w:r w:rsidR="0083515E">
        <w:rPr>
          <w:rFonts w:asciiTheme="minorHAnsi" w:hAnsiTheme="minorHAnsi"/>
          <w:b w:val="0"/>
          <w:sz w:val="24"/>
          <w:szCs w:val="24"/>
        </w:rPr>
        <w:t>rsoner</w:t>
      </w:r>
      <w:r w:rsidR="0083515E">
        <w:rPr>
          <w:rFonts w:asciiTheme="minorHAnsi" w:hAnsiTheme="minorHAnsi"/>
          <w:b w:val="0"/>
          <w:sz w:val="24"/>
          <w:szCs w:val="24"/>
        </w:rPr>
        <w:tab/>
      </w:r>
      <w:r w:rsidR="00077BAE">
        <w:rPr>
          <w:rFonts w:asciiTheme="minorHAnsi" w:hAnsiTheme="minorHAnsi"/>
          <w:b w:val="0"/>
          <w:sz w:val="24"/>
          <w:szCs w:val="24"/>
        </w:rPr>
        <w:t>26</w:t>
      </w:r>
    </w:p>
    <w:p w:rsidR="00CD32C0" w:rsidRDefault="00CD32C0" w:rsidP="002C079A">
      <w:pPr>
        <w:pStyle w:val="sqltabellnavn"/>
        <w:spacing w:before="0" w:after="0"/>
        <w:ind w:left="0"/>
        <w:rPr>
          <w:rFonts w:asciiTheme="minorHAnsi" w:hAnsiTheme="minorHAnsi"/>
          <w:b w:val="0"/>
          <w:sz w:val="24"/>
          <w:szCs w:val="24"/>
        </w:rPr>
      </w:pPr>
    </w:p>
    <w:p w:rsidR="00CD32C0" w:rsidRDefault="00CD32C0" w:rsidP="002C079A">
      <w:pPr>
        <w:pStyle w:val="sqltabellnavn"/>
        <w:spacing w:before="0" w:after="0"/>
        <w:ind w:left="0"/>
        <w:rPr>
          <w:rFonts w:asciiTheme="minorHAnsi" w:hAnsiTheme="minorHAnsi"/>
          <w:b w:val="0"/>
          <w:sz w:val="24"/>
          <w:szCs w:val="24"/>
        </w:rPr>
      </w:pPr>
    </w:p>
    <w:p w:rsidR="00CD32C0" w:rsidRPr="00CD32C0" w:rsidRDefault="00CD32C0" w:rsidP="002C079A">
      <w:pPr>
        <w:pStyle w:val="sqltabellnavn"/>
        <w:tabs>
          <w:tab w:val="left" w:pos="284"/>
        </w:tabs>
        <w:spacing w:before="0" w:after="0"/>
        <w:ind w:left="0"/>
        <w:rPr>
          <w:rFonts w:asciiTheme="minorHAnsi" w:hAnsiTheme="minorHAnsi"/>
          <w:b w:val="0"/>
          <w:sz w:val="24"/>
          <w:szCs w:val="24"/>
        </w:rPr>
      </w:pPr>
    </w:p>
    <w:p w:rsidR="00CD32C0" w:rsidRDefault="00CD32C0" w:rsidP="002C079A">
      <w:pPr>
        <w:pStyle w:val="sqltabellnavn"/>
        <w:spacing w:before="0" w:after="0"/>
        <w:ind w:left="0"/>
        <w:rPr>
          <w:rFonts w:asciiTheme="minorHAnsi" w:hAnsiTheme="minorHAnsi"/>
        </w:rPr>
      </w:pPr>
    </w:p>
    <w:p w:rsidR="00CD32C0" w:rsidRDefault="00CD32C0" w:rsidP="002C079A">
      <w:pPr>
        <w:pStyle w:val="sqltabellnavn"/>
        <w:spacing w:before="0" w:after="0"/>
        <w:ind w:left="0"/>
        <w:rPr>
          <w:rFonts w:asciiTheme="minorHAnsi" w:hAnsiTheme="minorHAnsi"/>
        </w:rPr>
      </w:pPr>
    </w:p>
    <w:p w:rsidR="00D75704" w:rsidRDefault="00D75704" w:rsidP="002C079A">
      <w:pPr>
        <w:spacing w:after="0" w:line="240" w:lineRule="auto"/>
        <w:rPr>
          <w:rFonts w:eastAsia="Arial" w:cs="Arial"/>
          <w:b/>
          <w:bCs/>
          <w:sz w:val="28"/>
          <w:szCs w:val="28"/>
        </w:rPr>
      </w:pPr>
      <w:r>
        <w:br w:type="page"/>
      </w:r>
    </w:p>
    <w:p w:rsidR="00D75704" w:rsidRDefault="00D75704" w:rsidP="002C079A">
      <w:pPr>
        <w:spacing w:after="0" w:line="240" w:lineRule="auto"/>
        <w:rPr>
          <w:rFonts w:eastAsia="Arial" w:cs="Arial"/>
          <w:b/>
          <w:bCs/>
          <w:sz w:val="28"/>
          <w:szCs w:val="28"/>
        </w:rPr>
      </w:pPr>
      <w:r>
        <w:lastRenderedPageBreak/>
        <w:br w:type="page"/>
      </w:r>
    </w:p>
    <w:p w:rsidR="00CD32C0" w:rsidRPr="00D564EC" w:rsidRDefault="00CD32C0" w:rsidP="002C079A">
      <w:pPr>
        <w:pStyle w:val="sqltabellnavn"/>
        <w:spacing w:before="0" w:after="0"/>
        <w:ind w:left="0"/>
        <w:rPr>
          <w:rFonts w:asciiTheme="minorHAnsi" w:hAnsiTheme="minorHAnsi"/>
        </w:rPr>
        <w:sectPr w:rsidR="00CD32C0" w:rsidRPr="00D564EC" w:rsidSect="00CA4A2A">
          <w:footerReference w:type="even" r:id="rId11"/>
          <w:footerReference w:type="default" r:id="rId12"/>
          <w:footerReference w:type="first" r:id="rId13"/>
          <w:pgSz w:w="11906" w:h="16838" w:code="9"/>
          <w:pgMar w:top="1276" w:right="1077" w:bottom="1440" w:left="1440" w:header="505" w:footer="720" w:gutter="0"/>
          <w:pgNumType w:fmt="upperRoman" w:start="1"/>
          <w:cols w:space="708"/>
          <w:titlePg/>
        </w:sectPr>
      </w:pPr>
    </w:p>
    <w:p w:rsidR="00FA33B9" w:rsidRPr="00D564EC" w:rsidRDefault="00077BAE" w:rsidP="002C079A">
      <w:pPr>
        <w:pStyle w:val="Overskrift1"/>
        <w:rPr>
          <w:rFonts w:asciiTheme="minorHAnsi" w:hAnsiTheme="minorHAnsi"/>
        </w:rPr>
      </w:pPr>
      <w:bookmarkStart w:id="1" w:name="_Toc427049081"/>
      <w:bookmarkStart w:id="2" w:name="_Toc343581569"/>
      <w:bookmarkStart w:id="3" w:name="_Toc238397271"/>
      <w:bookmarkStart w:id="4" w:name="_Toc238441306"/>
      <w:bookmarkStart w:id="5" w:name="_Toc238441372"/>
      <w:r>
        <w:rPr>
          <w:rFonts w:asciiTheme="minorHAnsi" w:hAnsiTheme="minorHAnsi"/>
        </w:rPr>
        <w:lastRenderedPageBreak/>
        <w:br/>
      </w:r>
      <w:r w:rsidR="00FA33B9" w:rsidRPr="00D564EC">
        <w:rPr>
          <w:rFonts w:asciiTheme="minorHAnsi" w:hAnsiTheme="minorHAnsi"/>
        </w:rPr>
        <w:t>søk etter ansatte</w:t>
      </w:r>
      <w:bookmarkEnd w:id="1"/>
    </w:p>
    <w:p w:rsidR="005F6C44" w:rsidRPr="00D564EC" w:rsidRDefault="00A567D3" w:rsidP="002C079A">
      <w:bookmarkStart w:id="6" w:name="_Toc399262305"/>
      <w:r w:rsidRPr="00D564EC">
        <w:tab/>
      </w:r>
      <w:r w:rsidRPr="00D564EC">
        <w:tab/>
      </w:r>
    </w:p>
    <w:bookmarkEnd w:id="6"/>
    <w:p w:rsidR="00800894" w:rsidRDefault="00800894" w:rsidP="002C079A">
      <w:pPr>
        <w:rPr>
          <w:i/>
        </w:rPr>
      </w:pPr>
    </w:p>
    <w:p w:rsidR="006003FF" w:rsidRDefault="00B24156" w:rsidP="002C079A">
      <w:pPr>
        <w:rPr>
          <w:i/>
        </w:rPr>
      </w:pPr>
      <w:r w:rsidRPr="00E86856">
        <w:rPr>
          <w:i/>
        </w:rPr>
        <w:t>Du kan bare søke på ansatte i egen virksomhet</w:t>
      </w:r>
      <w:r w:rsidR="00417930" w:rsidRPr="00E86856">
        <w:rPr>
          <w:i/>
        </w:rPr>
        <w:t>. Dette gjelder også de som har sluttet.</w:t>
      </w:r>
      <w:r w:rsidRPr="00E86856">
        <w:rPr>
          <w:i/>
        </w:rPr>
        <w:t xml:space="preserve"> </w:t>
      </w:r>
    </w:p>
    <w:p w:rsidR="006B6C74" w:rsidRPr="00E86856" w:rsidRDefault="006B6C74" w:rsidP="002C079A">
      <w:pPr>
        <w:rPr>
          <w:i/>
        </w:rPr>
      </w:pPr>
    </w:p>
    <w:p w:rsidR="009738D4" w:rsidRDefault="00F966A5" w:rsidP="002C079A">
      <w:r w:rsidRPr="00417930">
        <w:rPr>
          <w:noProof/>
          <w:color w:val="FF0000"/>
          <w:lang w:eastAsia="nb-NO"/>
        </w:rPr>
        <mc:AlternateContent>
          <mc:Choice Requires="wps">
            <w:drawing>
              <wp:anchor distT="0" distB="0" distL="114300" distR="114300" simplePos="0" relativeHeight="251738624" behindDoc="0" locked="0" layoutInCell="1" allowOverlap="1" wp14:anchorId="33B1FA3F" wp14:editId="4DDA20B2">
                <wp:simplePos x="0" y="0"/>
                <wp:positionH relativeFrom="column">
                  <wp:posOffset>1304290</wp:posOffset>
                </wp:positionH>
                <wp:positionV relativeFrom="line">
                  <wp:posOffset>1685925</wp:posOffset>
                </wp:positionV>
                <wp:extent cx="581025" cy="304800"/>
                <wp:effectExtent l="0" t="0" r="28575" b="19050"/>
                <wp:wrapNone/>
                <wp:docPr id="34" name="Ellipse 34"/>
                <wp:cNvGraphicFramePr/>
                <a:graphic xmlns:a="http://schemas.openxmlformats.org/drawingml/2006/main">
                  <a:graphicData uri="http://schemas.microsoft.com/office/word/2010/wordprocessingShape">
                    <wps:wsp>
                      <wps:cNvSpPr/>
                      <wps:spPr>
                        <a:xfrm>
                          <a:off x="0" y="0"/>
                          <a:ext cx="581025" cy="30480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4" o:spid="_x0000_s1026" style="position:absolute;margin-left:102.7pt;margin-top:132.75pt;width:45.75pt;height:24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" filled="f" strokecolor="#c0504d" strokeweight="2pt">
                <w10:wrap anchory="line"/>
              </v:oval>
            </w:pict>
          </mc:Fallback>
        </mc:AlternateContent>
      </w:r>
      <w:r w:rsidRPr="00417930">
        <w:rPr>
          <w:noProof/>
          <w:color w:val="FF0000"/>
          <w:lang w:eastAsia="nb-NO"/>
        </w:rPr>
        <mc:AlternateContent>
          <mc:Choice Requires="wps">
            <w:drawing>
              <wp:anchor distT="0" distB="0" distL="114300" distR="114300" simplePos="0" relativeHeight="251696640" behindDoc="0" locked="0" layoutInCell="1" allowOverlap="1" wp14:anchorId="44253663" wp14:editId="62A4591E">
                <wp:simplePos x="0" y="0"/>
                <wp:positionH relativeFrom="column">
                  <wp:posOffset>5113655</wp:posOffset>
                </wp:positionH>
                <wp:positionV relativeFrom="line">
                  <wp:posOffset>2348865</wp:posOffset>
                </wp:positionV>
                <wp:extent cx="852805" cy="509270"/>
                <wp:effectExtent l="0" t="0" r="23495" b="24130"/>
                <wp:wrapNone/>
                <wp:docPr id="14" name="Ellipse 14"/>
                <wp:cNvGraphicFramePr/>
                <a:graphic xmlns:a="http://schemas.openxmlformats.org/drawingml/2006/main">
                  <a:graphicData uri="http://schemas.microsoft.com/office/word/2010/wordprocessingShape">
                    <wps:wsp>
                      <wps:cNvSpPr/>
                      <wps:spPr>
                        <a:xfrm>
                          <a:off x="0" y="0"/>
                          <a:ext cx="852805" cy="509270"/>
                        </a:xfrm>
                        <a:prstGeom prst="ellipse">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4" o:spid="_x0000_s1026" style="position:absolute;margin-left:402.65pt;margin-top:184.95pt;width:67.15pt;height:40.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" filled="f" strokecolor="#c0504d [3205]" strokeweight="2pt">
                <w10:wrap anchory="line"/>
              </v:oval>
            </w:pict>
          </mc:Fallback>
        </mc:AlternateContent>
      </w:r>
      <w:r>
        <w:rPr>
          <w:noProof/>
          <w:lang w:eastAsia="nb-NO"/>
        </w:rPr>
        <w:drawing>
          <wp:inline distT="0" distB="0" distL="0" distR="0" wp14:anchorId="55FBB5FB" wp14:editId="34812F1B">
            <wp:extent cx="6274689" cy="2867025"/>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281" t="16076" r="26635" b="39268"/>
                    <a:stretch/>
                  </pic:blipFill>
                  <pic:spPr bwMode="auto">
                    <a:xfrm>
                      <a:off x="0" y="0"/>
                      <a:ext cx="6275356" cy="2867330"/>
                    </a:xfrm>
                    <a:prstGeom prst="rect">
                      <a:avLst/>
                    </a:prstGeom>
                    <a:ln>
                      <a:noFill/>
                    </a:ln>
                    <a:extLst>
                      <a:ext uri="{53640926-AAD7-44D8-BBD7-CCE9431645EC}">
                        <a14:shadowObscured xmlns:a14="http://schemas.microsoft.com/office/drawing/2010/main"/>
                      </a:ext>
                    </a:extLst>
                  </pic:spPr>
                </pic:pic>
              </a:graphicData>
            </a:graphic>
          </wp:inline>
        </w:drawing>
      </w:r>
    </w:p>
    <w:p w:rsidR="00800894" w:rsidRDefault="00800894" w:rsidP="002C079A">
      <w:pPr>
        <w:ind w:left="1416" w:firstLine="708"/>
        <w:rPr>
          <w:i/>
        </w:rPr>
      </w:pPr>
    </w:p>
    <w:p w:rsidR="00800894" w:rsidRDefault="00800894" w:rsidP="002C079A">
      <w:pPr>
        <w:ind w:left="1416" w:firstLine="708"/>
        <w:rPr>
          <w:i/>
        </w:rPr>
      </w:pPr>
      <w:r>
        <w:rPr>
          <w:i/>
        </w:rPr>
        <w:t xml:space="preserve">Velg Enhet </w:t>
      </w:r>
    </w:p>
    <w:p w:rsidR="006B6C74" w:rsidRDefault="00F966A5" w:rsidP="002C079A">
      <w:pPr>
        <w:ind w:left="1416" w:firstLine="708"/>
        <w:rPr>
          <w:i/>
        </w:rPr>
      </w:pPr>
      <w:r>
        <w:rPr>
          <w:i/>
        </w:rPr>
        <w:t>Klikk på</w:t>
      </w:r>
      <w:r w:rsidRPr="002E4B84">
        <w:rPr>
          <w:i/>
        </w:rPr>
        <w:t xml:space="preserve"> </w:t>
      </w:r>
      <w:r w:rsidR="00417930" w:rsidRPr="002E4B84">
        <w:t>søk</w:t>
      </w:r>
      <w:r w:rsidR="00417930" w:rsidRPr="00E86856">
        <w:rPr>
          <w:i/>
        </w:rPr>
        <w:t xml:space="preserve"> </w:t>
      </w:r>
    </w:p>
    <w:p w:rsidR="00D772A6" w:rsidRPr="00E86856" w:rsidRDefault="006B6C74" w:rsidP="002C079A">
      <w:pPr>
        <w:ind w:left="1416" w:firstLine="708"/>
        <w:rPr>
          <w:i/>
        </w:rPr>
      </w:pPr>
      <w:r>
        <w:rPr>
          <w:i/>
        </w:rPr>
        <w:t>A</w:t>
      </w:r>
      <w:r w:rsidR="00417930" w:rsidRPr="00E86856">
        <w:rPr>
          <w:i/>
        </w:rPr>
        <w:t xml:space="preserve">lle </w:t>
      </w:r>
      <w:r w:rsidR="00417930" w:rsidRPr="006B6C74">
        <w:rPr>
          <w:b/>
          <w:i/>
        </w:rPr>
        <w:t>aktive</w:t>
      </w:r>
      <w:r w:rsidR="00417930" w:rsidRPr="00E86856">
        <w:rPr>
          <w:i/>
        </w:rPr>
        <w:t xml:space="preserve"> medarbeidere blir listet opp.</w:t>
      </w:r>
    </w:p>
    <w:p w:rsidR="009738D4" w:rsidRPr="00D564EC" w:rsidRDefault="009738D4" w:rsidP="002C079A"/>
    <w:p w:rsidR="006003FF" w:rsidRDefault="006003FF" w:rsidP="002C079A">
      <w:r w:rsidRPr="00D564EC">
        <w:t>De ansatte sorteres etter etternavn, men du kan klikke på hver kolonneoverskrift for å endre sortering.</w:t>
      </w:r>
    </w:p>
    <w:p w:rsidR="009738D4" w:rsidRDefault="009738D4" w:rsidP="002C079A"/>
    <w:p w:rsidR="009738D4" w:rsidRPr="00D564EC" w:rsidRDefault="009738D4" w:rsidP="002C079A"/>
    <w:p w:rsidR="006003FF" w:rsidRPr="00D564EC" w:rsidRDefault="006003FF" w:rsidP="002C079A">
      <w:pPr>
        <w:ind w:left="1413" w:hanging="705"/>
        <w:rPr>
          <w:rFonts w:cs="Arial"/>
          <w:color w:val="D50641"/>
        </w:rPr>
      </w:pPr>
      <w:r w:rsidRPr="00D564EC">
        <w:rPr>
          <w:rFonts w:cs="Arial"/>
          <w:color w:val="D50641"/>
        </w:rPr>
        <w:t>Tips!</w:t>
      </w:r>
      <w:r w:rsidR="00E55EC6" w:rsidRPr="00D564EC">
        <w:rPr>
          <w:rFonts w:cs="Arial"/>
          <w:color w:val="D50641"/>
        </w:rPr>
        <w:tab/>
      </w:r>
      <w:r w:rsidRPr="00D564EC">
        <w:rPr>
          <w:rFonts w:cs="Arial"/>
          <w:color w:val="D50641"/>
        </w:rPr>
        <w:t xml:space="preserve">Ved å skrive inn deler av Fornavn eller Etternavn begrenser du antall treff. </w:t>
      </w:r>
    </w:p>
    <w:p w:rsidR="00873389" w:rsidRDefault="00873389" w:rsidP="002C079A">
      <w:bookmarkStart w:id="7" w:name="_Toc399262306"/>
    </w:p>
    <w:p w:rsidR="00F966A5" w:rsidRDefault="00F966A5" w:rsidP="002C079A">
      <w:pPr>
        <w:spacing w:after="0" w:line="240" w:lineRule="auto"/>
      </w:pPr>
      <w:r>
        <w:br w:type="page"/>
      </w:r>
    </w:p>
    <w:p w:rsidR="006003FF" w:rsidRPr="00D564EC" w:rsidRDefault="002E4B84" w:rsidP="002C079A">
      <w:pPr>
        <w:pStyle w:val="Overskrift3"/>
        <w:ind w:left="426"/>
        <w:rPr>
          <w:rFonts w:asciiTheme="minorHAnsi" w:hAnsiTheme="minorHAnsi"/>
        </w:rPr>
      </w:pPr>
      <w:bookmarkStart w:id="8" w:name="_Toc427049083"/>
      <w:r>
        <w:rPr>
          <w:rFonts w:asciiTheme="minorHAnsi" w:hAnsiTheme="minorHAnsi"/>
        </w:rPr>
        <w:lastRenderedPageBreak/>
        <w:br/>
      </w:r>
      <w:r w:rsidR="006003FF" w:rsidRPr="00D564EC">
        <w:rPr>
          <w:rFonts w:asciiTheme="minorHAnsi" w:hAnsiTheme="minorHAnsi"/>
        </w:rPr>
        <w:t xml:space="preserve">Søk etter ansatte med </w:t>
      </w:r>
      <w:r w:rsidR="00DF3B25">
        <w:rPr>
          <w:rFonts w:asciiTheme="minorHAnsi" w:hAnsiTheme="minorHAnsi"/>
        </w:rPr>
        <w:t xml:space="preserve">startdato og </w:t>
      </w:r>
      <w:r w:rsidR="006003FF" w:rsidRPr="00D564EC">
        <w:rPr>
          <w:rFonts w:asciiTheme="minorHAnsi" w:hAnsiTheme="minorHAnsi"/>
        </w:rPr>
        <w:t>sluttdato</w:t>
      </w:r>
      <w:bookmarkEnd w:id="7"/>
      <w:bookmarkEnd w:id="8"/>
    </w:p>
    <w:p w:rsidR="001C04A4" w:rsidRPr="001C04A4" w:rsidRDefault="00F966A5" w:rsidP="002C079A">
      <w:pPr>
        <w:ind w:left="426"/>
        <w:rPr>
          <w:i/>
        </w:rPr>
      </w:pPr>
      <w:r>
        <w:t xml:space="preserve">Det er </w:t>
      </w:r>
      <w:r w:rsidR="006003FF" w:rsidRPr="00D564EC">
        <w:t xml:space="preserve">mulig å søke etter en </w:t>
      </w:r>
      <w:r w:rsidR="006003FF" w:rsidRPr="00F966A5">
        <w:t>ansatt</w:t>
      </w:r>
      <w:r w:rsidR="006003FF" w:rsidRPr="00D564EC">
        <w:t xml:space="preserve"> med</w:t>
      </w:r>
      <w:r w:rsidR="00DF3B25">
        <w:t xml:space="preserve"> både </w:t>
      </w:r>
      <w:r w:rsidR="00DF3B25" w:rsidRPr="005612FD">
        <w:rPr>
          <w:b/>
        </w:rPr>
        <w:t>startdato</w:t>
      </w:r>
      <w:r>
        <w:rPr>
          <w:b/>
        </w:rPr>
        <w:t xml:space="preserve"> frem i tid</w:t>
      </w:r>
      <w:r w:rsidR="00DF3B25" w:rsidRPr="005612FD">
        <w:rPr>
          <w:b/>
        </w:rPr>
        <w:t xml:space="preserve"> </w:t>
      </w:r>
      <w:r w:rsidR="00DF3B25" w:rsidRPr="00F966A5">
        <w:t>og</w:t>
      </w:r>
      <w:r>
        <w:rPr>
          <w:b/>
        </w:rPr>
        <w:t xml:space="preserve"> tidligere avsluttede arbeidsforhold.</w:t>
      </w:r>
      <w:r w:rsidR="006003FF" w:rsidRPr="00D564EC">
        <w:t xml:space="preserve"> </w:t>
      </w:r>
      <w:r>
        <w:br/>
      </w:r>
      <w:r w:rsidR="006003FF" w:rsidRPr="00D564EC">
        <w:t xml:space="preserve">Dette gjør det for eksempel svært enkelt å forlenge et vikariat, </w:t>
      </w:r>
      <w:r w:rsidR="00DF3B25">
        <w:t>legge inn/</w:t>
      </w:r>
      <w:r w:rsidR="001C04A4">
        <w:t xml:space="preserve"> </w:t>
      </w:r>
      <w:r w:rsidR="00DF3B25">
        <w:t xml:space="preserve">gjøre endring i tilleggslønn </w:t>
      </w:r>
      <w:r w:rsidR="006003FF" w:rsidRPr="00D564EC">
        <w:t xml:space="preserve">eller foreta andre justeringer uten å </w:t>
      </w:r>
      <w:r w:rsidR="009738D4">
        <w:t xml:space="preserve">måtte opprette en ny stilling. </w:t>
      </w:r>
      <w:r w:rsidR="001C04A4">
        <w:br/>
      </w:r>
      <w:r w:rsidR="001C04A4">
        <w:br/>
      </w:r>
    </w:p>
    <w:p w:rsidR="006003FF" w:rsidRPr="001C04A4" w:rsidRDefault="006003FF" w:rsidP="002C079A">
      <w:pPr>
        <w:ind w:firstLine="633"/>
      </w:pPr>
      <w:r w:rsidRPr="001C04A4">
        <w:rPr>
          <w:b/>
          <w:sz w:val="24"/>
        </w:rPr>
        <w:t xml:space="preserve">For å søke etter ansatte med </w:t>
      </w:r>
      <w:r w:rsidR="00DF3B25" w:rsidRPr="001C04A4">
        <w:rPr>
          <w:b/>
          <w:sz w:val="24"/>
        </w:rPr>
        <w:t xml:space="preserve">startdato og </w:t>
      </w:r>
      <w:r w:rsidRPr="001C04A4">
        <w:rPr>
          <w:b/>
          <w:sz w:val="24"/>
        </w:rPr>
        <w:t>sluttdato:</w:t>
      </w:r>
    </w:p>
    <w:p w:rsidR="006003FF" w:rsidRDefault="006003FF" w:rsidP="00C535B8">
      <w:pPr>
        <w:pStyle w:val="Listetall"/>
      </w:pPr>
      <w:r w:rsidRPr="00D564EC">
        <w:t xml:space="preserve">Huk av for Inkluder ansatte med stillinger med </w:t>
      </w:r>
      <w:r w:rsidR="00DF3B25">
        <w:t xml:space="preserve">startdato og </w:t>
      </w:r>
      <w:r w:rsidRPr="00D564EC">
        <w:t>sluttdato i perioden</w:t>
      </w:r>
    </w:p>
    <w:p w:rsidR="009738D4" w:rsidRPr="005612FD" w:rsidRDefault="009738D4" w:rsidP="00C535B8">
      <w:pPr>
        <w:pStyle w:val="Listetall"/>
      </w:pPr>
      <w:r w:rsidRPr="00D564EC">
        <w:t xml:space="preserve">Velg </w:t>
      </w:r>
      <w:r w:rsidRPr="005612FD">
        <w:t>Fra og Til dato</w:t>
      </w:r>
    </w:p>
    <w:p w:rsidR="009738D4" w:rsidRDefault="009738D4" w:rsidP="00C535B8">
      <w:pPr>
        <w:pStyle w:val="Listetall"/>
        <w:rPr>
          <w:b/>
          <w:u w:val="single"/>
        </w:rPr>
      </w:pPr>
      <w:r>
        <w:t xml:space="preserve">Trykk </w:t>
      </w:r>
      <w:r w:rsidRPr="009738D4">
        <w:rPr>
          <w:b/>
          <w:u w:val="single"/>
        </w:rPr>
        <w:t>søk</w:t>
      </w:r>
    </w:p>
    <w:p w:rsidR="005612FD" w:rsidRDefault="00F966A5" w:rsidP="00C535B8">
      <w:pPr>
        <w:pStyle w:val="Listetall"/>
        <w:numPr>
          <w:ilvl w:val="0"/>
          <w:numId w:val="0"/>
        </w:numPr>
      </w:pPr>
      <w:r>
        <w:rPr>
          <w:noProof/>
          <w:lang w:eastAsia="nb-NO"/>
        </w:rPr>
        <w:drawing>
          <wp:inline distT="0" distB="0" distL="0" distR="0" wp14:anchorId="5AF8FF3D" wp14:editId="1D64BE99">
            <wp:extent cx="6515100" cy="2204003"/>
            <wp:effectExtent l="0" t="0" r="0" b="635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039" t="30366" r="18856" b="39268"/>
                    <a:stretch/>
                  </pic:blipFill>
                  <pic:spPr bwMode="auto">
                    <a:xfrm>
                      <a:off x="0" y="0"/>
                      <a:ext cx="6518618" cy="2205193"/>
                    </a:xfrm>
                    <a:prstGeom prst="rect">
                      <a:avLst/>
                    </a:prstGeom>
                    <a:ln>
                      <a:noFill/>
                    </a:ln>
                    <a:extLst>
                      <a:ext uri="{53640926-AAD7-44D8-BBD7-CCE9431645EC}">
                        <a14:shadowObscured xmlns:a14="http://schemas.microsoft.com/office/drawing/2010/main"/>
                      </a:ext>
                    </a:extLst>
                  </pic:spPr>
                </pic:pic>
              </a:graphicData>
            </a:graphic>
          </wp:inline>
        </w:drawing>
      </w:r>
    </w:p>
    <w:p w:rsidR="009738D4" w:rsidRDefault="009738D4" w:rsidP="00C535B8">
      <w:pPr>
        <w:pStyle w:val="Listetall"/>
        <w:numPr>
          <w:ilvl w:val="0"/>
          <w:numId w:val="0"/>
        </w:numPr>
      </w:pPr>
    </w:p>
    <w:p w:rsidR="009738D4" w:rsidRPr="00DA1362" w:rsidRDefault="00DA1362" w:rsidP="00C535B8">
      <w:pPr>
        <w:pStyle w:val="Listetall"/>
        <w:numPr>
          <w:ilvl w:val="0"/>
          <w:numId w:val="0"/>
        </w:numPr>
        <w:rPr>
          <w:color w:val="76923C" w:themeColor="accent3" w:themeShade="BF"/>
        </w:rPr>
      </w:pPr>
      <w:r>
        <w:tab/>
        <w:t xml:space="preserve">Personer med </w:t>
      </w:r>
      <w:r w:rsidR="00FD616C">
        <w:t xml:space="preserve">start av </w:t>
      </w:r>
      <w:r>
        <w:t>stilling</w:t>
      </w:r>
      <w:r w:rsidR="00F966A5">
        <w:t xml:space="preserve"> frem i tid </w:t>
      </w:r>
      <w:r>
        <w:t xml:space="preserve">vil da vises i </w:t>
      </w:r>
      <w:r w:rsidRPr="00DA1362">
        <w:rPr>
          <w:b/>
          <w:i/>
          <w:color w:val="00B050"/>
        </w:rPr>
        <w:t>grønn kursiv skrift</w:t>
      </w:r>
    </w:p>
    <w:p w:rsidR="00873389" w:rsidRDefault="006003FF" w:rsidP="002C079A">
      <w:pPr>
        <w:ind w:firstLine="708"/>
      </w:pPr>
      <w:r w:rsidRPr="00D564EC">
        <w:t xml:space="preserve">Personer med avsluttet stilling vil da vises i </w:t>
      </w:r>
      <w:r w:rsidRPr="009738D4">
        <w:rPr>
          <w:b/>
          <w:i/>
          <w:color w:val="5227F1"/>
        </w:rPr>
        <w:t>blå kursiv tekst.</w:t>
      </w:r>
      <w:r w:rsidR="009738D4">
        <w:tab/>
      </w:r>
      <w:r w:rsidR="009738D4">
        <w:tab/>
      </w:r>
      <w:r w:rsidR="009738D4">
        <w:tab/>
      </w:r>
      <w:r w:rsidR="009738D4">
        <w:tab/>
      </w:r>
      <w:r w:rsidR="009738D4">
        <w:tab/>
      </w:r>
    </w:p>
    <w:p w:rsidR="001C04A4" w:rsidRPr="001C04A4" w:rsidRDefault="001C04A4" w:rsidP="002C079A">
      <w:pPr>
        <w:ind w:left="709"/>
        <w:rPr>
          <w:b/>
          <w:i/>
        </w:rPr>
      </w:pPr>
      <w:r w:rsidRPr="001C04A4">
        <w:rPr>
          <w:b/>
          <w:i/>
        </w:rPr>
        <w:t>Personer som fortsatt er aktive hos deg, men som har en stilling med sluttdato blir også blå,</w:t>
      </w:r>
    </w:p>
    <w:p w:rsidR="001C04A4" w:rsidRDefault="001C04A4" w:rsidP="002C079A">
      <w:pPr>
        <w:ind w:left="709"/>
      </w:pPr>
      <w:r w:rsidRPr="001C04A4">
        <w:rPr>
          <w:b/>
          <w:i/>
        </w:rPr>
        <w:t>Det betyr ikke at de er avsluttet hos deg.</w:t>
      </w:r>
    </w:p>
    <w:p w:rsidR="009738D4" w:rsidRPr="00D564EC" w:rsidRDefault="001C04A4" w:rsidP="002C079A">
      <w:pPr>
        <w:ind w:firstLine="708"/>
      </w:pPr>
      <w:r w:rsidRPr="00D564EC">
        <w:rPr>
          <w:noProof/>
          <w:sz w:val="20"/>
          <w:lang w:eastAsia="nb-NO"/>
        </w:rPr>
        <w:drawing>
          <wp:anchor distT="0" distB="0" distL="114300" distR="114300" simplePos="0" relativeHeight="251683328" behindDoc="0" locked="0" layoutInCell="1" allowOverlap="1" wp14:anchorId="3CF0BB97" wp14:editId="7A5958AF">
            <wp:simplePos x="0" y="0"/>
            <wp:positionH relativeFrom="margin">
              <wp:posOffset>155575</wp:posOffset>
            </wp:positionH>
            <wp:positionV relativeFrom="paragraph">
              <wp:posOffset>196215</wp:posOffset>
            </wp:positionV>
            <wp:extent cx="6303645" cy="1492885"/>
            <wp:effectExtent l="57150" t="19050" r="59055" b="88265"/>
            <wp:wrapNone/>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FC3520.tmp"/>
                    <pic:cNvPicPr/>
                  </pic:nvPicPr>
                  <pic:blipFill>
                    <a:blip r:embed="rId16">
                      <a:extLst>
                        <a:ext uri="{28A0092B-C50C-407E-A947-70E740481C1C}">
                          <a14:useLocalDpi xmlns:a14="http://schemas.microsoft.com/office/drawing/2010/main" val="0"/>
                        </a:ext>
                      </a:extLst>
                    </a:blip>
                    <a:stretch>
                      <a:fillRect/>
                    </a:stretch>
                  </pic:blipFill>
                  <pic:spPr>
                    <a:xfrm>
                      <a:off x="0" y="0"/>
                      <a:ext cx="6303645" cy="1492885"/>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873389" w:rsidRPr="00D564EC" w:rsidRDefault="00873389" w:rsidP="002C079A">
      <w:pPr>
        <w:ind w:firstLine="708"/>
      </w:pPr>
    </w:p>
    <w:p w:rsidR="00873389" w:rsidRPr="00D564EC" w:rsidRDefault="00873389" w:rsidP="002C079A">
      <w:pPr>
        <w:ind w:firstLine="708"/>
      </w:pPr>
    </w:p>
    <w:p w:rsidR="00873389" w:rsidRPr="00D564EC" w:rsidRDefault="00873389" w:rsidP="002C079A">
      <w:pPr>
        <w:ind w:firstLine="708"/>
      </w:pPr>
    </w:p>
    <w:p w:rsidR="005B1415" w:rsidRDefault="005B1415" w:rsidP="002C079A">
      <w:pPr>
        <w:rPr>
          <w:b/>
          <w:bCs/>
          <w:caps/>
          <w:szCs w:val="20"/>
        </w:rPr>
      </w:pPr>
      <w:bookmarkStart w:id="9" w:name="_Toc427049087"/>
      <w:bookmarkStart w:id="10" w:name="_Toc399262309"/>
      <w:bookmarkEnd w:id="2"/>
    </w:p>
    <w:p w:rsidR="00F966A5" w:rsidRDefault="00F966A5" w:rsidP="002C079A">
      <w:pPr>
        <w:spacing w:after="0" w:line="240" w:lineRule="auto"/>
        <w:rPr>
          <w:rFonts w:cs="Arial"/>
          <w:b/>
          <w:bCs/>
          <w:caps/>
          <w:kern w:val="32"/>
          <w:sz w:val="40"/>
          <w:szCs w:val="40"/>
        </w:rPr>
      </w:pPr>
      <w:r>
        <w:br w:type="page"/>
      </w:r>
    </w:p>
    <w:p w:rsidR="00F03611" w:rsidRPr="00D40BCD" w:rsidRDefault="00077BAE" w:rsidP="002C079A">
      <w:pPr>
        <w:pStyle w:val="Overskrift1"/>
        <w:rPr>
          <w:rFonts w:asciiTheme="minorHAnsi" w:hAnsiTheme="minorHAnsi"/>
          <w:sz w:val="22"/>
          <w:szCs w:val="22"/>
        </w:rPr>
      </w:pPr>
      <w:r>
        <w:rPr>
          <w:rFonts w:asciiTheme="minorHAnsi" w:hAnsiTheme="minorHAnsi"/>
        </w:rPr>
        <w:lastRenderedPageBreak/>
        <w:br/>
      </w:r>
      <w:r w:rsidR="00F03611" w:rsidRPr="00D564EC">
        <w:rPr>
          <w:rFonts w:asciiTheme="minorHAnsi" w:hAnsiTheme="minorHAnsi"/>
        </w:rPr>
        <w:t>Ny ansatt</w:t>
      </w:r>
      <w:bookmarkEnd w:id="9"/>
      <w:r w:rsidR="009738D4">
        <w:rPr>
          <w:rFonts w:asciiTheme="minorHAnsi" w:hAnsiTheme="minorHAnsi"/>
        </w:rPr>
        <w:t xml:space="preserve"> </w:t>
      </w:r>
      <w:r w:rsidR="00D40BCD" w:rsidRPr="00E86856">
        <w:rPr>
          <w:rFonts w:asciiTheme="minorHAnsi" w:hAnsiTheme="minorHAnsi"/>
          <w:i/>
          <w:sz w:val="22"/>
          <w:szCs w:val="22"/>
        </w:rPr>
        <w:t>(</w:t>
      </w:r>
      <w:r w:rsidR="009738D4" w:rsidRPr="00E86856">
        <w:rPr>
          <w:rFonts w:asciiTheme="minorHAnsi" w:hAnsiTheme="minorHAnsi"/>
          <w:i/>
          <w:sz w:val="22"/>
          <w:szCs w:val="22"/>
        </w:rPr>
        <w:t>Gjelder ikke de som allerede er</w:t>
      </w:r>
      <w:r w:rsidR="00D40BCD" w:rsidRPr="00E86856">
        <w:rPr>
          <w:rFonts w:asciiTheme="minorHAnsi" w:hAnsiTheme="minorHAnsi"/>
          <w:i/>
          <w:sz w:val="22"/>
          <w:szCs w:val="22"/>
        </w:rPr>
        <w:t xml:space="preserve"> registrert på din virksomhet)</w:t>
      </w:r>
      <w:r w:rsidR="009738D4" w:rsidRPr="00D40BCD">
        <w:rPr>
          <w:rFonts w:asciiTheme="minorHAnsi" w:hAnsiTheme="minorHAnsi"/>
          <w:sz w:val="22"/>
          <w:szCs w:val="22"/>
        </w:rPr>
        <w:t xml:space="preserve"> </w:t>
      </w:r>
    </w:p>
    <w:p w:rsidR="00D40BCD" w:rsidRPr="00077BAE" w:rsidRDefault="00D40BCD" w:rsidP="002C079A">
      <w:pPr>
        <w:rPr>
          <w:b/>
          <w:i/>
          <w:color w:val="C00000"/>
          <w:sz w:val="24"/>
          <w:szCs w:val="24"/>
        </w:rPr>
      </w:pPr>
      <w:r w:rsidRPr="00077BAE">
        <w:rPr>
          <w:b/>
          <w:i/>
          <w:color w:val="C00000"/>
          <w:sz w:val="24"/>
          <w:szCs w:val="24"/>
        </w:rPr>
        <w:t xml:space="preserve">Stillinger som blir lyst ut via </w:t>
      </w:r>
      <w:r w:rsidRPr="00077BAE">
        <w:rPr>
          <w:b/>
          <w:i/>
          <w:color w:val="C00000"/>
          <w:sz w:val="24"/>
          <w:szCs w:val="24"/>
          <w:u w:val="single"/>
        </w:rPr>
        <w:t>rekruttering</w:t>
      </w:r>
      <w:r w:rsidRPr="00077BAE">
        <w:rPr>
          <w:b/>
          <w:i/>
          <w:color w:val="C00000"/>
          <w:sz w:val="24"/>
          <w:szCs w:val="24"/>
        </w:rPr>
        <w:t xml:space="preserve"> skal </w:t>
      </w:r>
      <w:r w:rsidRPr="00077BAE">
        <w:rPr>
          <w:b/>
          <w:i/>
          <w:color w:val="C00000"/>
          <w:sz w:val="24"/>
          <w:szCs w:val="24"/>
          <w:u w:val="single"/>
        </w:rPr>
        <w:t>ikke</w:t>
      </w:r>
      <w:r w:rsidRPr="00077BAE">
        <w:rPr>
          <w:b/>
          <w:i/>
          <w:color w:val="C00000"/>
          <w:sz w:val="24"/>
          <w:szCs w:val="24"/>
        </w:rPr>
        <w:t xml:space="preserve"> </w:t>
      </w:r>
      <w:r w:rsidR="00077BAE" w:rsidRPr="00077BAE">
        <w:rPr>
          <w:b/>
          <w:i/>
          <w:color w:val="C00000"/>
          <w:sz w:val="24"/>
          <w:szCs w:val="24"/>
        </w:rPr>
        <w:t xml:space="preserve">registreres via </w:t>
      </w:r>
      <w:r w:rsidR="00077BAE">
        <w:rPr>
          <w:b/>
          <w:i/>
          <w:color w:val="C00000"/>
          <w:sz w:val="24"/>
          <w:szCs w:val="24"/>
        </w:rPr>
        <w:t>personalmelding.</w:t>
      </w:r>
    </w:p>
    <w:p w:rsidR="005612FD" w:rsidRDefault="005612FD" w:rsidP="002C079A">
      <w:pPr>
        <w:rPr>
          <w:color w:val="000000" w:themeColor="text1"/>
        </w:rPr>
      </w:pPr>
    </w:p>
    <w:p w:rsidR="00F03611" w:rsidRPr="00D564EC" w:rsidRDefault="00E20B3A" w:rsidP="002C079A">
      <w:pPr>
        <w:rPr>
          <w:color w:val="000000" w:themeColor="text1"/>
        </w:rPr>
      </w:pPr>
      <w:r w:rsidRPr="00D564EC">
        <w:rPr>
          <w:color w:val="000000" w:themeColor="text1"/>
        </w:rPr>
        <w:t xml:space="preserve">Denne prosedyren skal </w:t>
      </w:r>
      <w:r w:rsidRPr="00D40BCD">
        <w:rPr>
          <w:b/>
          <w:color w:val="000000" w:themeColor="text1"/>
        </w:rPr>
        <w:t>kun</w:t>
      </w:r>
      <w:r w:rsidRPr="00D564EC">
        <w:rPr>
          <w:color w:val="000000" w:themeColor="text1"/>
        </w:rPr>
        <w:t xml:space="preserve"> benyttes for ansettelser som ikke foregår i Visma rekruttering. Dette er:</w:t>
      </w:r>
    </w:p>
    <w:p w:rsidR="00E20B3A" w:rsidRPr="00D564EC" w:rsidRDefault="00E20B3A" w:rsidP="006B68A3">
      <w:pPr>
        <w:pStyle w:val="Listeavsnitt"/>
        <w:numPr>
          <w:ilvl w:val="0"/>
          <w:numId w:val="14"/>
        </w:numPr>
        <w:rPr>
          <w:color w:val="000000" w:themeColor="text1"/>
        </w:rPr>
      </w:pPr>
      <w:r w:rsidRPr="00D564EC">
        <w:rPr>
          <w:color w:val="000000" w:themeColor="text1"/>
        </w:rPr>
        <w:t>Tilkallingsvikarer</w:t>
      </w:r>
    </w:p>
    <w:p w:rsidR="00E20B3A" w:rsidRPr="00D564EC" w:rsidRDefault="00E20B3A" w:rsidP="006B68A3">
      <w:pPr>
        <w:pStyle w:val="Listeavsnitt"/>
        <w:numPr>
          <w:ilvl w:val="0"/>
          <w:numId w:val="14"/>
        </w:numPr>
        <w:rPr>
          <w:color w:val="000000" w:themeColor="text1"/>
        </w:rPr>
      </w:pPr>
      <w:r w:rsidRPr="00D564EC">
        <w:rPr>
          <w:color w:val="000000" w:themeColor="text1"/>
        </w:rPr>
        <w:t>Fosterhjem</w:t>
      </w:r>
    </w:p>
    <w:p w:rsidR="00E20B3A" w:rsidRPr="00D564EC" w:rsidRDefault="00E20B3A" w:rsidP="006B68A3">
      <w:pPr>
        <w:pStyle w:val="Listeavsnitt"/>
        <w:numPr>
          <w:ilvl w:val="0"/>
          <w:numId w:val="14"/>
        </w:numPr>
        <w:rPr>
          <w:color w:val="000000" w:themeColor="text1"/>
        </w:rPr>
      </w:pPr>
      <w:r w:rsidRPr="00D564EC">
        <w:rPr>
          <w:color w:val="000000" w:themeColor="text1"/>
        </w:rPr>
        <w:t>Støttekontakter</w:t>
      </w:r>
    </w:p>
    <w:p w:rsidR="00E20B3A" w:rsidRPr="00D564EC" w:rsidRDefault="007C6636" w:rsidP="006B68A3">
      <w:pPr>
        <w:pStyle w:val="Listeavsnitt"/>
        <w:numPr>
          <w:ilvl w:val="0"/>
          <w:numId w:val="14"/>
        </w:numPr>
        <w:rPr>
          <w:color w:val="000000" w:themeColor="text1"/>
        </w:rPr>
      </w:pPr>
      <w:r w:rsidRPr="00D564EC">
        <w:rPr>
          <w:color w:val="000000" w:themeColor="text1"/>
        </w:rPr>
        <w:t>Tidsbegrensede arbeidsavtaler inntil 12 mnd. Varighet.</w:t>
      </w:r>
    </w:p>
    <w:p w:rsidR="007C6636" w:rsidRPr="00D564EC" w:rsidRDefault="007C6636" w:rsidP="006B68A3">
      <w:pPr>
        <w:pStyle w:val="Listeavsnitt"/>
        <w:numPr>
          <w:ilvl w:val="0"/>
          <w:numId w:val="14"/>
        </w:numPr>
        <w:rPr>
          <w:color w:val="000000" w:themeColor="text1"/>
        </w:rPr>
      </w:pPr>
      <w:r w:rsidRPr="00D564EC">
        <w:rPr>
          <w:color w:val="000000" w:themeColor="text1"/>
        </w:rPr>
        <w:t>Kvalifiseringsstønad/introduksjonsstønad.</w:t>
      </w:r>
    </w:p>
    <w:p w:rsidR="007C6636" w:rsidRPr="00D564EC" w:rsidRDefault="007C6636" w:rsidP="002C079A">
      <w:pPr>
        <w:rPr>
          <w:b/>
          <w:color w:val="FF0000"/>
        </w:rPr>
      </w:pPr>
    </w:p>
    <w:p w:rsidR="00E20B3A" w:rsidRPr="00E86856" w:rsidRDefault="00E20B3A" w:rsidP="002C079A">
      <w:pPr>
        <w:rPr>
          <w:b/>
          <w:color w:val="000000" w:themeColor="text1"/>
        </w:rPr>
      </w:pPr>
      <w:r w:rsidRPr="00E86856">
        <w:rPr>
          <w:b/>
          <w:color w:val="000000" w:themeColor="text1"/>
        </w:rPr>
        <w:t xml:space="preserve">Dette må være på plass før du </w:t>
      </w:r>
      <w:r w:rsidR="00D20B59">
        <w:rPr>
          <w:b/>
          <w:color w:val="000000" w:themeColor="text1"/>
        </w:rPr>
        <w:t>lager Ny ansatt</w:t>
      </w:r>
      <w:r w:rsidRPr="00E86856">
        <w:rPr>
          <w:b/>
          <w:color w:val="000000" w:themeColor="text1"/>
        </w:rPr>
        <w:t>:</w:t>
      </w:r>
    </w:p>
    <w:p w:rsidR="00E20B3A" w:rsidRDefault="00D20B59" w:rsidP="006B68A3">
      <w:pPr>
        <w:pStyle w:val="Listeavsnitt"/>
        <w:numPr>
          <w:ilvl w:val="0"/>
          <w:numId w:val="15"/>
        </w:numPr>
        <w:rPr>
          <w:color w:val="000000" w:themeColor="text1"/>
        </w:rPr>
      </w:pPr>
      <w:r>
        <w:rPr>
          <w:color w:val="000000" w:themeColor="text1"/>
        </w:rPr>
        <w:t>Arbeidsavtale skal være lønnsfastsatt av personalkontoret.</w:t>
      </w:r>
    </w:p>
    <w:p w:rsidR="00D20B59" w:rsidRDefault="00D20B59" w:rsidP="006B68A3">
      <w:pPr>
        <w:pStyle w:val="Listeavsnitt"/>
        <w:numPr>
          <w:ilvl w:val="0"/>
          <w:numId w:val="15"/>
        </w:numPr>
        <w:rPr>
          <w:color w:val="000000" w:themeColor="text1"/>
        </w:rPr>
      </w:pPr>
      <w:r>
        <w:rPr>
          <w:color w:val="000000" w:themeColor="text1"/>
        </w:rPr>
        <w:t>Signert arbeidsavtale skal ligge i ESA.</w:t>
      </w:r>
    </w:p>
    <w:p w:rsidR="00D20B59" w:rsidRPr="00D20B59" w:rsidRDefault="00D20B59" w:rsidP="006B68A3">
      <w:pPr>
        <w:pStyle w:val="Listeavsnitt"/>
        <w:numPr>
          <w:ilvl w:val="0"/>
          <w:numId w:val="15"/>
        </w:numPr>
        <w:rPr>
          <w:i/>
          <w:color w:val="000000" w:themeColor="text1"/>
        </w:rPr>
      </w:pPr>
      <w:r w:rsidRPr="00D20B59">
        <w:rPr>
          <w:i/>
          <w:color w:val="000000" w:themeColor="text1"/>
        </w:rPr>
        <w:t>Se rutiner ang arbeidsavtale i kvalitetslosen.</w:t>
      </w:r>
    </w:p>
    <w:p w:rsidR="009C3781" w:rsidRDefault="009C3781" w:rsidP="002C079A"/>
    <w:p w:rsidR="00D20B59" w:rsidRPr="005874BB" w:rsidRDefault="00D20B59" w:rsidP="002C079A"/>
    <w:p w:rsidR="00BB5AA1" w:rsidRPr="00D564EC" w:rsidRDefault="00BB5AA1" w:rsidP="002C079A">
      <w:r w:rsidRPr="00D564EC">
        <w:t xml:space="preserve">Når du registrerer en ny ansatt, blir du ledet gjennom fanene Personalia, Bankkonto, Pårørende, Kompetanse og Stillingsopplysninger. </w:t>
      </w:r>
      <w:r>
        <w:br/>
      </w:r>
      <w:r w:rsidRPr="00D564EC">
        <w:t>Kun Stillingsopplysninger går via saksbehandling, øvrig informasjon blir lagret fortløpende.</w:t>
      </w:r>
    </w:p>
    <w:p w:rsidR="00BB5AA1" w:rsidRDefault="00BB5AA1" w:rsidP="002C079A">
      <w:r w:rsidRPr="00D564EC">
        <w:t xml:space="preserve">Dersom du oppgir et fødselsnummer og dette finnes fra før, vil denne personen automatisk hentes opp. </w:t>
      </w:r>
    </w:p>
    <w:p w:rsidR="00BB5AA1" w:rsidRPr="00D564EC" w:rsidRDefault="00BB5AA1" w:rsidP="002C079A">
      <w:r w:rsidRPr="00D564EC">
        <w:t>Henter du frem en eksisterende ansatt, vil fødselsnummeret bli skjult. Dette er fordi vi vil sikre at ingen endrer fødselsnummer på eksisterende ansatte. Vi vil også sikre at ingen får søke frem fødselsnummer ved å oppgi fornavn og fødselsdato.</w:t>
      </w:r>
      <w:r>
        <w:br/>
      </w:r>
    </w:p>
    <w:p w:rsidR="00BB5AA1" w:rsidRDefault="00BB5AA1" w:rsidP="002C079A">
      <w:r w:rsidRPr="00D564EC">
        <w:t xml:space="preserve">E-post </w:t>
      </w:r>
      <w:r w:rsidRPr="00E86856">
        <w:rPr>
          <w:b/>
        </w:rPr>
        <w:t>SKAL</w:t>
      </w:r>
      <w:r w:rsidRPr="00D564EC">
        <w:t xml:space="preserve"> </w:t>
      </w:r>
      <w:r>
        <w:t xml:space="preserve">hvis den ansatte har, </w:t>
      </w:r>
      <w:r w:rsidRPr="00D564EC">
        <w:t xml:space="preserve">oppgis. </w:t>
      </w:r>
      <w:r>
        <w:br/>
        <w:t xml:space="preserve">Men det kan kun registreres dersom den ansatte ikke er i systemet fra før. </w:t>
      </w:r>
      <w:r>
        <w:br/>
        <w:t xml:space="preserve">Hvis du har hentet opp en eksisterende ansatt og dem ikke har registrert en E-post adresse skal dette sendes på E-post til </w:t>
      </w:r>
      <w:hyperlink r:id="rId17" w:history="1">
        <w:r w:rsidRPr="00AE28BB">
          <w:rPr>
            <w:rStyle w:val="Hyperkobling"/>
          </w:rPr>
          <w:t>lonn@modum.kommune.no</w:t>
        </w:r>
      </w:hyperlink>
      <w:r>
        <w:br/>
      </w:r>
    </w:p>
    <w:p w:rsidR="00BB5AA1" w:rsidRDefault="00BB5AA1" w:rsidP="002C079A">
      <w:pPr>
        <w:spacing w:after="0" w:line="240" w:lineRule="auto"/>
      </w:pPr>
      <w:r>
        <w:br w:type="page"/>
      </w:r>
    </w:p>
    <w:p w:rsidR="00F03611" w:rsidRPr="00BB5AA1" w:rsidRDefault="00F03611" w:rsidP="002C079A">
      <w:pPr>
        <w:ind w:left="426"/>
        <w:rPr>
          <w:b/>
          <w:sz w:val="24"/>
        </w:rPr>
      </w:pPr>
      <w:r w:rsidRPr="00BB5AA1">
        <w:rPr>
          <w:b/>
          <w:sz w:val="24"/>
        </w:rPr>
        <w:lastRenderedPageBreak/>
        <w:t>Slik går du frem for å registrere en ny ansatt</w:t>
      </w:r>
    </w:p>
    <w:p w:rsidR="00F03611" w:rsidRPr="00D564EC" w:rsidRDefault="00F03611" w:rsidP="006B68A3">
      <w:pPr>
        <w:pStyle w:val="Listetall"/>
        <w:numPr>
          <w:ilvl w:val="0"/>
          <w:numId w:val="10"/>
        </w:numPr>
      </w:pPr>
      <w:r w:rsidRPr="00D564EC">
        <w:t>Klikk Medarbeidere</w:t>
      </w:r>
    </w:p>
    <w:p w:rsidR="00F03611" w:rsidRPr="00D564EC" w:rsidRDefault="00F03611" w:rsidP="00C535B8">
      <w:pPr>
        <w:pStyle w:val="Listetall"/>
      </w:pPr>
      <w:r w:rsidRPr="00D564EC">
        <w:t xml:space="preserve">Klikk </w:t>
      </w:r>
      <w:r w:rsidR="00F464C4" w:rsidRPr="00913222">
        <w:t>Personalmelding</w:t>
      </w:r>
    </w:p>
    <w:p w:rsidR="00F03611" w:rsidRPr="00E86856" w:rsidRDefault="00F03611" w:rsidP="00C535B8">
      <w:pPr>
        <w:pStyle w:val="Listetall"/>
      </w:pPr>
      <w:r w:rsidRPr="00D564EC">
        <w:t>Velg Enhet</w:t>
      </w:r>
      <w:r w:rsidR="00E86856">
        <w:t xml:space="preserve"> </w:t>
      </w:r>
    </w:p>
    <w:p w:rsidR="00F03611" w:rsidRPr="00F464C4" w:rsidRDefault="00F03611" w:rsidP="00C535B8">
      <w:pPr>
        <w:pStyle w:val="Listetall"/>
        <w:rPr>
          <w:sz w:val="20"/>
        </w:rPr>
      </w:pPr>
      <w:r w:rsidRPr="00D564EC">
        <w:t xml:space="preserve">Klikk </w:t>
      </w:r>
      <w:r w:rsidR="00F464C4" w:rsidRPr="00F464C4">
        <w:rPr>
          <w:b/>
        </w:rPr>
        <w:t>søk</w:t>
      </w:r>
    </w:p>
    <w:p w:rsidR="00F464C4" w:rsidRPr="00F464C4" w:rsidRDefault="00394643" w:rsidP="00C535B8">
      <w:pPr>
        <w:pStyle w:val="Listetall"/>
        <w:rPr>
          <w:b/>
          <w:sz w:val="20"/>
        </w:rPr>
      </w:pPr>
      <w:r>
        <w:t xml:space="preserve">Da først får du opp valget </w:t>
      </w:r>
      <w:r w:rsidR="00F464C4" w:rsidRPr="00F464C4">
        <w:rPr>
          <w:b/>
        </w:rPr>
        <w:t>Ny ansatt</w:t>
      </w:r>
    </w:p>
    <w:p w:rsidR="00DC3062" w:rsidRPr="00D564EC" w:rsidRDefault="00394643" w:rsidP="00C535B8">
      <w:pPr>
        <w:pStyle w:val="Listetall"/>
        <w:numPr>
          <w:ilvl w:val="0"/>
          <w:numId w:val="0"/>
        </w:numPr>
        <w:ind w:left="284"/>
      </w:pPr>
      <w:r>
        <w:rPr>
          <w:noProof/>
          <w:lang w:eastAsia="nb-NO"/>
        </w:rPr>
        <w:drawing>
          <wp:inline distT="0" distB="0" distL="0" distR="0" wp14:anchorId="50AC20B1" wp14:editId="766F0E86">
            <wp:extent cx="5917309" cy="3133725"/>
            <wp:effectExtent l="0" t="0" r="762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2759" t="16840" r="27911" b="32889"/>
                    <a:stretch/>
                  </pic:blipFill>
                  <pic:spPr bwMode="auto">
                    <a:xfrm>
                      <a:off x="0" y="0"/>
                      <a:ext cx="5925181" cy="3137894"/>
                    </a:xfrm>
                    <a:prstGeom prst="rect">
                      <a:avLst/>
                    </a:prstGeom>
                    <a:ln>
                      <a:noFill/>
                    </a:ln>
                    <a:extLst>
                      <a:ext uri="{53640926-AAD7-44D8-BBD7-CCE9431645EC}">
                        <a14:shadowObscured xmlns:a14="http://schemas.microsoft.com/office/drawing/2010/main"/>
                      </a:ext>
                    </a:extLst>
                  </pic:spPr>
                </pic:pic>
              </a:graphicData>
            </a:graphic>
          </wp:inline>
        </w:drawing>
      </w:r>
    </w:p>
    <w:p w:rsidR="00F03611" w:rsidRPr="00D564EC" w:rsidRDefault="00036133" w:rsidP="002C079A">
      <w:pPr>
        <w:pStyle w:val="Overskrift3"/>
        <w:ind w:left="426"/>
        <w:rPr>
          <w:rFonts w:asciiTheme="minorHAnsi" w:hAnsiTheme="minorHAnsi"/>
        </w:rPr>
      </w:pPr>
      <w:bookmarkStart w:id="11" w:name="_Toc427049088"/>
      <w:r>
        <w:rPr>
          <w:rFonts w:asciiTheme="minorHAnsi" w:hAnsiTheme="minorHAnsi"/>
        </w:rPr>
        <w:br/>
      </w:r>
      <w:r w:rsidR="00F03611" w:rsidRPr="00D564EC">
        <w:rPr>
          <w:rFonts w:asciiTheme="minorHAnsi" w:hAnsiTheme="minorHAnsi"/>
        </w:rPr>
        <w:t xml:space="preserve">Steg 1 </w:t>
      </w:r>
      <w:r w:rsidR="00DC3062" w:rsidRPr="00D564EC">
        <w:rPr>
          <w:rFonts w:asciiTheme="minorHAnsi" w:hAnsiTheme="minorHAnsi"/>
        </w:rPr>
        <w:t>–</w:t>
      </w:r>
      <w:r w:rsidR="00F03611" w:rsidRPr="00D564EC">
        <w:rPr>
          <w:rFonts w:asciiTheme="minorHAnsi" w:hAnsiTheme="minorHAnsi"/>
        </w:rPr>
        <w:t xml:space="preserve"> </w:t>
      </w:r>
      <w:r w:rsidR="00DC3062" w:rsidRPr="00D564EC">
        <w:rPr>
          <w:rFonts w:asciiTheme="minorHAnsi" w:hAnsiTheme="minorHAnsi"/>
        </w:rPr>
        <w:t>Skjema</w:t>
      </w:r>
      <w:bookmarkEnd w:id="11"/>
    </w:p>
    <w:p w:rsidR="00574B0D" w:rsidRPr="00D564EC" w:rsidRDefault="0067401C" w:rsidP="006B68A3">
      <w:pPr>
        <w:pStyle w:val="Listetall"/>
        <w:numPr>
          <w:ilvl w:val="0"/>
          <w:numId w:val="11"/>
        </w:numPr>
      </w:pPr>
      <w:r>
        <w:t>Klikk Neste</w:t>
      </w:r>
    </w:p>
    <w:p w:rsidR="00394643" w:rsidRPr="00D564EC" w:rsidRDefault="00394643" w:rsidP="00C535B8">
      <w:pPr>
        <w:pStyle w:val="Listetall"/>
        <w:numPr>
          <w:ilvl w:val="0"/>
          <w:numId w:val="0"/>
        </w:numPr>
        <w:ind w:left="284"/>
      </w:pPr>
      <w:r>
        <w:rPr>
          <w:noProof/>
          <w:lang w:eastAsia="nb-NO"/>
        </w:rPr>
        <w:drawing>
          <wp:inline distT="0" distB="0" distL="0" distR="0" wp14:anchorId="1D8D1DEC" wp14:editId="49C1A826">
            <wp:extent cx="5972175" cy="2439563"/>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250" t="8420" r="30622" b="52283"/>
                    <a:stretch/>
                  </pic:blipFill>
                  <pic:spPr bwMode="auto">
                    <a:xfrm>
                      <a:off x="0" y="0"/>
                      <a:ext cx="5974478" cy="2440504"/>
                    </a:xfrm>
                    <a:prstGeom prst="rect">
                      <a:avLst/>
                    </a:prstGeom>
                    <a:ln>
                      <a:noFill/>
                    </a:ln>
                    <a:extLst>
                      <a:ext uri="{53640926-AAD7-44D8-BBD7-CCE9431645EC}">
                        <a14:shadowObscured xmlns:a14="http://schemas.microsoft.com/office/drawing/2010/main"/>
                      </a:ext>
                    </a:extLst>
                  </pic:spPr>
                </pic:pic>
              </a:graphicData>
            </a:graphic>
          </wp:inline>
        </w:drawing>
      </w:r>
    </w:p>
    <w:p w:rsidR="0067401C" w:rsidRDefault="0067401C" w:rsidP="002C079A">
      <w:pPr>
        <w:spacing w:after="0" w:line="240" w:lineRule="auto"/>
      </w:pPr>
      <w:bookmarkStart w:id="12" w:name="_Toc427049089"/>
      <w:r>
        <w:br w:type="page"/>
      </w:r>
    </w:p>
    <w:p w:rsidR="00574B0D" w:rsidRPr="00A91142" w:rsidRDefault="00574B0D" w:rsidP="002C079A">
      <w:pPr>
        <w:rPr>
          <w:b/>
          <w:sz w:val="28"/>
        </w:rPr>
      </w:pPr>
      <w:r w:rsidRPr="00A91142">
        <w:rPr>
          <w:b/>
          <w:sz w:val="28"/>
        </w:rPr>
        <w:lastRenderedPageBreak/>
        <w:t>Steg 2 – Personalia</w:t>
      </w:r>
      <w:bookmarkEnd w:id="12"/>
    </w:p>
    <w:p w:rsidR="00D628BC" w:rsidRDefault="00F03611" w:rsidP="002C079A">
      <w:r w:rsidRPr="00D564EC">
        <w:t xml:space="preserve">I dette steget registrerer du personalia på den </w:t>
      </w:r>
      <w:r w:rsidR="00205403" w:rsidRPr="00D564EC">
        <w:t xml:space="preserve">nyansatte. </w:t>
      </w:r>
      <w:r w:rsidR="00D628BC">
        <w:br/>
        <w:t>Ved å legge in Fødselsnummer først får du opp opplysninger hvis ansatt er registrert i vårt system fra før. Kontrollere da at adresse er riktig.</w:t>
      </w:r>
    </w:p>
    <w:p w:rsidR="00F03611" w:rsidRDefault="00205403" w:rsidP="002C079A">
      <w:r w:rsidRPr="00D564EC">
        <w:t xml:space="preserve">Alle felt med * må fylles ut. </w:t>
      </w:r>
    </w:p>
    <w:p w:rsidR="00D628BC" w:rsidRPr="00D564EC" w:rsidRDefault="00D628BC" w:rsidP="002C079A">
      <w:r w:rsidRPr="00D564EC">
        <w:t xml:space="preserve">E-post </w:t>
      </w:r>
      <w:r w:rsidRPr="00E86856">
        <w:rPr>
          <w:b/>
        </w:rPr>
        <w:t>SKAL</w:t>
      </w:r>
      <w:r w:rsidR="00036133" w:rsidRPr="00036133">
        <w:t>,</w:t>
      </w:r>
      <w:r w:rsidRPr="00D564EC">
        <w:t xml:space="preserve"> </w:t>
      </w:r>
      <w:r>
        <w:t xml:space="preserve">hvis den ansatte har, </w:t>
      </w:r>
      <w:r w:rsidRPr="00D564EC">
        <w:t xml:space="preserve">oppgis. </w:t>
      </w:r>
      <w:r>
        <w:br/>
        <w:t xml:space="preserve">Men det kan kun registreres dersom den ansatte ikke er i systemet fra før. </w:t>
      </w:r>
      <w:r>
        <w:br/>
        <w:t xml:space="preserve">Hvis du har hentet opp en eksisterende ansatt og dem ikke har registrert en E-post adresse skal dette sendes på E-post til </w:t>
      </w:r>
      <w:hyperlink r:id="rId20" w:history="1">
        <w:r w:rsidRPr="00AE28BB">
          <w:rPr>
            <w:rStyle w:val="Hyperkobling"/>
          </w:rPr>
          <w:t>lonn@modum.kommune.no</w:t>
        </w:r>
      </w:hyperlink>
    </w:p>
    <w:p w:rsidR="00857099" w:rsidRDefault="00857099" w:rsidP="002C079A">
      <w:pPr>
        <w:ind w:left="1413" w:hanging="705"/>
        <w:rPr>
          <w:rFonts w:cs="Arial"/>
          <w:color w:val="D50641"/>
        </w:rPr>
      </w:pPr>
    </w:p>
    <w:p w:rsidR="00F03611" w:rsidRDefault="00F03611" w:rsidP="002C079A">
      <w:pPr>
        <w:ind w:left="1413" w:hanging="705"/>
        <w:rPr>
          <w:rFonts w:cs="Arial"/>
          <w:color w:val="D50641"/>
        </w:rPr>
      </w:pPr>
      <w:r w:rsidRPr="00D564EC">
        <w:rPr>
          <w:rFonts w:cs="Arial"/>
          <w:color w:val="D50641"/>
        </w:rPr>
        <w:t>Tips!</w:t>
      </w:r>
      <w:r w:rsidR="00E55EC6" w:rsidRPr="00D564EC">
        <w:rPr>
          <w:rFonts w:cs="Arial"/>
          <w:color w:val="D50641"/>
        </w:rPr>
        <w:tab/>
      </w:r>
      <w:r w:rsidRPr="00D564EC">
        <w:rPr>
          <w:rFonts w:cs="Arial"/>
          <w:color w:val="D50641"/>
        </w:rPr>
        <w:t xml:space="preserve">Benytt tabulator for å </w:t>
      </w:r>
      <w:r w:rsidR="001057DA" w:rsidRPr="00D564EC">
        <w:rPr>
          <w:rFonts w:cs="Arial"/>
          <w:color w:val="D50641"/>
        </w:rPr>
        <w:t>gå</w:t>
      </w:r>
      <w:r w:rsidRPr="00D564EC">
        <w:rPr>
          <w:rFonts w:cs="Arial"/>
          <w:color w:val="D50641"/>
        </w:rPr>
        <w:t xml:space="preserve"> til neste felt. </w:t>
      </w:r>
    </w:p>
    <w:p w:rsidR="00D628BC" w:rsidRDefault="00D628BC" w:rsidP="002C079A">
      <w:pPr>
        <w:ind w:left="1413" w:hanging="705"/>
        <w:rPr>
          <w:rFonts w:cs="Arial"/>
          <w:color w:val="D50641"/>
        </w:rPr>
      </w:pPr>
    </w:p>
    <w:p w:rsidR="00D628BC" w:rsidRPr="00D564EC" w:rsidRDefault="00D628BC" w:rsidP="002C079A">
      <w:pPr>
        <w:ind w:left="-567"/>
        <w:rPr>
          <w:rFonts w:cs="Arial"/>
          <w:color w:val="D50641"/>
        </w:rPr>
      </w:pPr>
      <w:r>
        <w:rPr>
          <w:noProof/>
          <w:lang w:eastAsia="nb-NO"/>
        </w:rPr>
        <w:drawing>
          <wp:inline distT="0" distB="0" distL="0" distR="0" wp14:anchorId="255C833D" wp14:editId="69236EEF">
            <wp:extent cx="6572250" cy="4352858"/>
            <wp:effectExtent l="0" t="0" r="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5471" t="22073" r="25997" b="15903"/>
                    <a:stretch/>
                  </pic:blipFill>
                  <pic:spPr bwMode="auto">
                    <a:xfrm>
                      <a:off x="0" y="0"/>
                      <a:ext cx="6577440" cy="4356295"/>
                    </a:xfrm>
                    <a:prstGeom prst="rect">
                      <a:avLst/>
                    </a:prstGeom>
                    <a:ln>
                      <a:noFill/>
                    </a:ln>
                    <a:extLst>
                      <a:ext uri="{53640926-AAD7-44D8-BBD7-CCE9431645EC}">
                        <a14:shadowObscured xmlns:a14="http://schemas.microsoft.com/office/drawing/2010/main"/>
                      </a:ext>
                    </a:extLst>
                  </pic:spPr>
                </pic:pic>
              </a:graphicData>
            </a:graphic>
          </wp:inline>
        </w:drawing>
      </w:r>
    </w:p>
    <w:p w:rsidR="00951F7B" w:rsidRDefault="00951F7B" w:rsidP="002C079A">
      <w:bookmarkStart w:id="13" w:name="_Toc427049090"/>
    </w:p>
    <w:p w:rsidR="00951F7B" w:rsidRDefault="00857099" w:rsidP="002C079A">
      <w:r>
        <w:t>Klikk Neste</w:t>
      </w:r>
    </w:p>
    <w:p w:rsidR="00D628BC" w:rsidRDefault="00D628BC" w:rsidP="002C079A">
      <w:pPr>
        <w:spacing w:after="0" w:line="240" w:lineRule="auto"/>
        <w:rPr>
          <w:b/>
          <w:sz w:val="28"/>
          <w:szCs w:val="28"/>
        </w:rPr>
      </w:pPr>
      <w:r>
        <w:rPr>
          <w:b/>
          <w:sz w:val="28"/>
          <w:szCs w:val="28"/>
        </w:rPr>
        <w:br w:type="page"/>
      </w:r>
    </w:p>
    <w:p w:rsidR="00F03611" w:rsidRPr="001F4710" w:rsidRDefault="00992732" w:rsidP="002C079A">
      <w:pPr>
        <w:rPr>
          <w:b/>
          <w:sz w:val="28"/>
          <w:szCs w:val="28"/>
        </w:rPr>
      </w:pPr>
      <w:r w:rsidRPr="001F4710">
        <w:rPr>
          <w:b/>
          <w:sz w:val="28"/>
          <w:szCs w:val="28"/>
        </w:rPr>
        <w:lastRenderedPageBreak/>
        <w:t>Steg 3</w:t>
      </w:r>
      <w:r w:rsidR="00F03611" w:rsidRPr="001F4710">
        <w:rPr>
          <w:b/>
          <w:sz w:val="28"/>
          <w:szCs w:val="28"/>
        </w:rPr>
        <w:t xml:space="preserve"> - Bankkonto</w:t>
      </w:r>
      <w:bookmarkEnd w:id="13"/>
    </w:p>
    <w:p w:rsidR="00205403" w:rsidRDefault="00205403" w:rsidP="002C079A">
      <w:r w:rsidRPr="00D564EC">
        <w:t xml:space="preserve">Bankkonto opplysninger MÅ registreres. </w:t>
      </w:r>
    </w:p>
    <w:p w:rsidR="00760502" w:rsidRPr="00D564EC" w:rsidRDefault="004B6544" w:rsidP="002C079A">
      <w:r>
        <w:rPr>
          <w:noProof/>
          <w:lang w:eastAsia="nb-NO"/>
        </w:rPr>
        <mc:AlternateContent>
          <mc:Choice Requires="wps">
            <w:drawing>
              <wp:anchor distT="0" distB="0" distL="114300" distR="114300" simplePos="0" relativeHeight="251822592" behindDoc="0" locked="0" layoutInCell="1" allowOverlap="1" wp14:anchorId="0F63B45F" wp14:editId="7F0B696A">
                <wp:simplePos x="0" y="0"/>
                <wp:positionH relativeFrom="column">
                  <wp:posOffset>1268730</wp:posOffset>
                </wp:positionH>
                <wp:positionV relativeFrom="line">
                  <wp:posOffset>1539240</wp:posOffset>
                </wp:positionV>
                <wp:extent cx="1323975" cy="200025"/>
                <wp:effectExtent l="0" t="0" r="0" b="0"/>
                <wp:wrapNone/>
                <wp:docPr id="259" name="Tekstboks 259"/>
                <wp:cNvGraphicFramePr/>
                <a:graphic xmlns:a="http://schemas.openxmlformats.org/drawingml/2006/main">
                  <a:graphicData uri="http://schemas.microsoft.com/office/word/2010/wordprocessingShape">
                    <wps:wsp>
                      <wps:cNvSpPr txBox="1"/>
                      <wps:spPr>
                        <a:xfrm>
                          <a:off x="0" y="0"/>
                          <a:ext cx="13239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6544" w:rsidRPr="004B6544" w:rsidRDefault="004B6544">
                            <w:pPr>
                              <w:rPr>
                                <w:i/>
                                <w:sz w:val="16"/>
                                <w:szCs w:val="16"/>
                              </w:rPr>
                            </w:pPr>
                            <w:r w:rsidRPr="004B6544">
                              <w:rPr>
                                <w:i/>
                                <w:sz w:val="16"/>
                                <w:szCs w:val="16"/>
                              </w:rPr>
                              <w:t>Ole Norrman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59" o:spid="_x0000_s1026" type="#_x0000_t202" style="position:absolute;margin-left:99.9pt;margin-top:121.2pt;width:104.25pt;height:15.75pt;z-index:251822592;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" filled="f" stroked="f" strokeweight=".5pt">
                <v:textbox>
                  <w:txbxContent>
                    <w:p w:rsidR="004B6544" w:rsidRPr="004B6544" w:rsidRDefault="004B6544">
                      <w:pPr>
                        <w:rPr>
                          <w:i/>
                          <w:sz w:val="16"/>
                          <w:szCs w:val="16"/>
                        </w:rPr>
                      </w:pPr>
                      <w:r w:rsidRPr="004B6544">
                        <w:rPr>
                          <w:i/>
                          <w:sz w:val="16"/>
                          <w:szCs w:val="16"/>
                        </w:rPr>
                        <w:t>Ole Norrman</w:t>
                      </w:r>
                    </w:p>
                  </w:txbxContent>
                </v:textbox>
                <w10:wrap anchory="line"/>
              </v:shape>
            </w:pict>
          </mc:Fallback>
        </mc:AlternateContent>
      </w:r>
      <w:r>
        <w:rPr>
          <w:noProof/>
          <w:lang w:eastAsia="nb-NO"/>
        </w:rPr>
        <mc:AlternateContent>
          <mc:Choice Requires="wps">
            <w:drawing>
              <wp:anchor distT="0" distB="0" distL="114300" distR="114300" simplePos="0" relativeHeight="251741696" behindDoc="0" locked="0" layoutInCell="1" allowOverlap="1" wp14:anchorId="73D7FD98" wp14:editId="40289440">
                <wp:simplePos x="0" y="0"/>
                <wp:positionH relativeFrom="column">
                  <wp:posOffset>1266190</wp:posOffset>
                </wp:positionH>
                <wp:positionV relativeFrom="line">
                  <wp:posOffset>1606550</wp:posOffset>
                </wp:positionV>
                <wp:extent cx="946150" cy="114300"/>
                <wp:effectExtent l="0" t="0" r="6350" b="0"/>
                <wp:wrapNone/>
                <wp:docPr id="41" name="Avrundet rektangel 41"/>
                <wp:cNvGraphicFramePr/>
                <a:graphic xmlns:a="http://schemas.openxmlformats.org/drawingml/2006/main">
                  <a:graphicData uri="http://schemas.microsoft.com/office/word/2010/wordprocessingShape">
                    <wps:wsp>
                      <wps:cNvSpPr/>
                      <wps:spPr>
                        <a:xfrm>
                          <a:off x="0" y="0"/>
                          <a:ext cx="946150" cy="114300"/>
                        </a:xfrm>
                        <a:prstGeom prst="roundRect">
                          <a:avLst/>
                        </a:prstGeom>
                        <a:solidFill>
                          <a:schemeClr val="bg1">
                            <a:lumMod val="7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41" o:spid="_x0000_s1026" style="position:absolute;margin-left:99.7pt;margin-top:126.5pt;width:74.5pt;height: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" fillcolor="#bfbfbf [2412]" stroked="f" strokeweight="2pt">
                <w10:wrap anchory="line"/>
              </v:roundrect>
            </w:pict>
          </mc:Fallback>
        </mc:AlternateContent>
      </w:r>
      <w:r w:rsidR="00136046">
        <w:rPr>
          <w:noProof/>
          <w:lang w:eastAsia="nb-NO"/>
        </w:rPr>
        <mc:AlternateContent>
          <mc:Choice Requires="wps">
            <w:drawing>
              <wp:anchor distT="0" distB="0" distL="114300" distR="114300" simplePos="0" relativeHeight="251749888" behindDoc="0" locked="0" layoutInCell="1" allowOverlap="1" wp14:anchorId="6FCC219B" wp14:editId="053226A8">
                <wp:simplePos x="0" y="0"/>
                <wp:positionH relativeFrom="column">
                  <wp:posOffset>220345</wp:posOffset>
                </wp:positionH>
                <wp:positionV relativeFrom="line">
                  <wp:posOffset>502285</wp:posOffset>
                </wp:positionV>
                <wp:extent cx="955155" cy="171450"/>
                <wp:effectExtent l="0" t="0" r="0" b="0"/>
                <wp:wrapNone/>
                <wp:docPr id="49" name="Avrundet rektangel 49"/>
                <wp:cNvGraphicFramePr/>
                <a:graphic xmlns:a="http://schemas.openxmlformats.org/drawingml/2006/main">
                  <a:graphicData uri="http://schemas.microsoft.com/office/word/2010/wordprocessingShape">
                    <wps:wsp>
                      <wps:cNvSpPr/>
                      <wps:spPr>
                        <a:xfrm>
                          <a:off x="0" y="0"/>
                          <a:ext cx="955155" cy="171450"/>
                        </a:xfrm>
                        <a:prstGeom prst="roundRect">
                          <a:avLst/>
                        </a:prstGeom>
                        <a:solidFill>
                          <a:schemeClr val="bg1">
                            <a:lumMod val="7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49" o:spid="_x0000_s1026" style="position:absolute;margin-left:17.35pt;margin-top:39.55pt;width:75.2pt;height:13.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" fillcolor="#bfbfbf [2412]" stroked="f" strokeweight="2pt">
                <w10:wrap anchory="line"/>
              </v:roundrect>
            </w:pict>
          </mc:Fallback>
        </mc:AlternateContent>
      </w:r>
      <w:r w:rsidR="00760502">
        <w:rPr>
          <w:noProof/>
          <w:lang w:eastAsia="nb-NO"/>
        </w:rPr>
        <mc:AlternateContent>
          <mc:Choice Requires="wps">
            <w:drawing>
              <wp:anchor distT="0" distB="0" distL="114300" distR="114300" simplePos="0" relativeHeight="251739648" behindDoc="0" locked="0" layoutInCell="1" allowOverlap="1" wp14:anchorId="7001AB5B" wp14:editId="0B17C855">
                <wp:simplePos x="0" y="0"/>
                <wp:positionH relativeFrom="column">
                  <wp:posOffset>1491615</wp:posOffset>
                </wp:positionH>
                <wp:positionV relativeFrom="line">
                  <wp:posOffset>1401445</wp:posOffset>
                </wp:positionV>
                <wp:extent cx="400050" cy="82550"/>
                <wp:effectExtent l="0" t="0" r="0" b="0"/>
                <wp:wrapNone/>
                <wp:docPr id="40" name="Avrundet rektangel 40"/>
                <wp:cNvGraphicFramePr/>
                <a:graphic xmlns:a="http://schemas.openxmlformats.org/drawingml/2006/main">
                  <a:graphicData uri="http://schemas.microsoft.com/office/word/2010/wordprocessingShape">
                    <wps:wsp>
                      <wps:cNvSpPr/>
                      <wps:spPr>
                        <a:xfrm>
                          <a:off x="0" y="0"/>
                          <a:ext cx="400050" cy="82550"/>
                        </a:xfrm>
                        <a:prstGeom prst="roundRect">
                          <a:avLst/>
                        </a:prstGeom>
                        <a:solidFill>
                          <a:schemeClr val="bg1">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vrundet rektangel 40" o:spid="_x0000_s1026" style="position:absolute;margin-left:117.45pt;margin-top:110.35pt;width:31.5pt;height:6.5pt;z-index:251739648;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" fillcolor="#bfbfbf [2412]" stroked="f" strokeweight="2pt">
                <w10:wrap anchory="line"/>
              </v:roundrect>
            </w:pict>
          </mc:Fallback>
        </mc:AlternateContent>
      </w:r>
      <w:r w:rsidR="00760502">
        <w:rPr>
          <w:noProof/>
          <w:lang w:eastAsia="nb-NO"/>
        </w:rPr>
        <w:drawing>
          <wp:inline distT="0" distB="0" distL="0" distR="0" wp14:anchorId="2A6D2B8A" wp14:editId="392C0BA0">
            <wp:extent cx="6172200" cy="2455606"/>
            <wp:effectExtent l="0" t="0" r="0" b="1905"/>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5311" t="23221" r="25359" b="39013"/>
                    <a:stretch/>
                  </pic:blipFill>
                  <pic:spPr bwMode="auto">
                    <a:xfrm>
                      <a:off x="0" y="0"/>
                      <a:ext cx="6172857" cy="2455867"/>
                    </a:xfrm>
                    <a:prstGeom prst="rect">
                      <a:avLst/>
                    </a:prstGeom>
                    <a:ln>
                      <a:noFill/>
                    </a:ln>
                    <a:extLst>
                      <a:ext uri="{53640926-AAD7-44D8-BBD7-CCE9431645EC}">
                        <a14:shadowObscured xmlns:a14="http://schemas.microsoft.com/office/drawing/2010/main"/>
                      </a:ext>
                    </a:extLst>
                  </pic:spPr>
                </pic:pic>
              </a:graphicData>
            </a:graphic>
          </wp:inline>
        </w:drawing>
      </w:r>
    </w:p>
    <w:p w:rsidR="00992732" w:rsidRPr="00D564EC" w:rsidRDefault="00992732" w:rsidP="002C079A">
      <w:pPr>
        <w:pStyle w:val="NormalWeb"/>
      </w:pPr>
      <w:r w:rsidRPr="00D564EC">
        <w:rPr>
          <w:b/>
          <w:bCs/>
        </w:rPr>
        <w:t>Kontoen tilhører</w:t>
      </w:r>
      <w:r w:rsidRPr="00D564EC">
        <w:t xml:space="preserve">: </w:t>
      </w:r>
      <w:r w:rsidR="0062530A" w:rsidRPr="00D564EC">
        <w:t>Norge</w:t>
      </w:r>
    </w:p>
    <w:p w:rsidR="00992732" w:rsidRPr="00D564EC" w:rsidRDefault="00760502" w:rsidP="002C079A">
      <w:pPr>
        <w:pStyle w:val="NormalWeb"/>
      </w:pPr>
      <w:r>
        <w:rPr>
          <w:b/>
          <w:bCs/>
        </w:rPr>
        <w:t>Kontonavn</w:t>
      </w:r>
      <w:r w:rsidR="00992732" w:rsidRPr="00D564EC">
        <w:t xml:space="preserve">: Oppgi </w:t>
      </w:r>
      <w:r>
        <w:t>et</w:t>
      </w:r>
      <w:r w:rsidR="00992732" w:rsidRPr="00D564EC">
        <w:t xml:space="preserve"> navn på kontoen, f. eks Lønnskonto, </w:t>
      </w:r>
      <w:proofErr w:type="spellStart"/>
      <w:r>
        <w:t>Hovedkonto</w:t>
      </w:r>
      <w:proofErr w:type="spellEnd"/>
      <w:r w:rsidR="00992732" w:rsidRPr="00D564EC">
        <w:t xml:space="preserve"> etc.</w:t>
      </w:r>
    </w:p>
    <w:p w:rsidR="00350B26" w:rsidRPr="00D564EC" w:rsidRDefault="00350B26" w:rsidP="002C079A">
      <w:pPr>
        <w:pStyle w:val="NormalWeb"/>
      </w:pPr>
      <w:r w:rsidRPr="00D564EC">
        <w:rPr>
          <w:b/>
        </w:rPr>
        <w:t>Kontonummer:</w:t>
      </w:r>
      <w:r w:rsidRPr="00D564EC">
        <w:t xml:space="preserve"> 11 </w:t>
      </w:r>
      <w:r w:rsidR="00283425" w:rsidRPr="00D564EC">
        <w:t>sif</w:t>
      </w:r>
      <w:r w:rsidR="00283425">
        <w:t>f</w:t>
      </w:r>
      <w:r w:rsidR="00283425" w:rsidRPr="00D564EC">
        <w:t>eret</w:t>
      </w:r>
      <w:r w:rsidRPr="00D564EC">
        <w:t xml:space="preserve"> norsk kontonummer</w:t>
      </w:r>
    </w:p>
    <w:p w:rsidR="00350B26" w:rsidRPr="00D564EC" w:rsidRDefault="00350B26" w:rsidP="002C079A">
      <w:pPr>
        <w:pStyle w:val="NormalWeb"/>
      </w:pPr>
      <w:r w:rsidRPr="00D564EC">
        <w:rPr>
          <w:b/>
        </w:rPr>
        <w:t>Kontoholder:</w:t>
      </w:r>
      <w:r w:rsidR="002D162F">
        <w:t xml:space="preserve"> Navn på eier av kontoen.</w:t>
      </w:r>
    </w:p>
    <w:p w:rsidR="00F03611" w:rsidRPr="001F4710" w:rsidRDefault="00506B06" w:rsidP="002C079A">
      <w:pPr>
        <w:pStyle w:val="NormalWeb"/>
        <w:rPr>
          <w:b/>
          <w:sz w:val="28"/>
          <w:szCs w:val="28"/>
        </w:rPr>
      </w:pPr>
      <w:bookmarkStart w:id="14" w:name="_Toc427049091"/>
      <w:r>
        <w:rPr>
          <w:b/>
          <w:sz w:val="28"/>
          <w:szCs w:val="28"/>
        </w:rPr>
        <w:br/>
      </w:r>
      <w:r w:rsidR="00992732" w:rsidRPr="001F4710">
        <w:rPr>
          <w:b/>
          <w:sz w:val="28"/>
          <w:szCs w:val="28"/>
        </w:rPr>
        <w:t>Steg 4</w:t>
      </w:r>
      <w:r w:rsidR="00F03611" w:rsidRPr="001F4710">
        <w:rPr>
          <w:b/>
          <w:sz w:val="28"/>
          <w:szCs w:val="28"/>
        </w:rPr>
        <w:t xml:space="preserve"> - Pårørende</w:t>
      </w:r>
      <w:bookmarkEnd w:id="14"/>
    </w:p>
    <w:p w:rsidR="00F03611" w:rsidRPr="00D564EC" w:rsidRDefault="00F03611" w:rsidP="002C079A">
      <w:r w:rsidRPr="00D564EC">
        <w:t xml:space="preserve">Dersom du ønsker det kan du registrere informasjon om pårørende til den nyansatte. Dersom du ikke ønsker å </w:t>
      </w:r>
      <w:r w:rsidR="0017258E">
        <w:rPr>
          <w:b/>
          <w:noProof/>
          <w:lang w:eastAsia="nb-NO"/>
        </w:rPr>
        <mc:AlternateContent>
          <mc:Choice Requires="wps">
            <w:drawing>
              <wp:anchor distT="0" distB="0" distL="114300" distR="114300" simplePos="0" relativeHeight="251714048" behindDoc="0" locked="0" layoutInCell="1" allowOverlap="1" wp14:anchorId="69C6BF55" wp14:editId="08A7014A">
                <wp:simplePos x="0" y="0"/>
                <wp:positionH relativeFrom="column">
                  <wp:posOffset>2590165</wp:posOffset>
                </wp:positionH>
                <wp:positionV relativeFrom="line">
                  <wp:posOffset>129540</wp:posOffset>
                </wp:positionV>
                <wp:extent cx="1876425" cy="2686050"/>
                <wp:effectExtent l="0" t="0" r="66675" b="57150"/>
                <wp:wrapNone/>
                <wp:docPr id="240" name="Rett pil 240"/>
                <wp:cNvGraphicFramePr/>
                <a:graphic xmlns:a="http://schemas.openxmlformats.org/drawingml/2006/main">
                  <a:graphicData uri="http://schemas.microsoft.com/office/word/2010/wordprocessingShape">
                    <wps:wsp>
                      <wps:cNvCnPr/>
                      <wps:spPr>
                        <a:xfrm>
                          <a:off x="0" y="0"/>
                          <a:ext cx="1876425" cy="26860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tt pil 240" o:spid="_x0000_s1026" type="#_x0000_t32" style="position:absolute;margin-left:203.95pt;margin-top:10.2pt;width:147.75pt;height:21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" strokecolor="red">
                <v:stroke endarrow="open"/>
                <w10:wrap anchory="line"/>
              </v:shape>
            </w:pict>
          </mc:Fallback>
        </mc:AlternateContent>
      </w:r>
      <w:r w:rsidRPr="00D564EC">
        <w:t xml:space="preserve">fylle inn pårørende kan du klikke </w:t>
      </w:r>
      <w:r w:rsidR="00B66395">
        <w:t>«</w:t>
      </w:r>
      <w:r w:rsidRPr="00D564EC">
        <w:t>Hopp over</w:t>
      </w:r>
      <w:r w:rsidR="00B66395">
        <w:t>»</w:t>
      </w:r>
      <w:r w:rsidRPr="00D564EC">
        <w:t xml:space="preserve"> for å gå videre til neste steg i veiviseren.</w:t>
      </w:r>
      <w:r w:rsidR="00506B06">
        <w:br/>
      </w:r>
      <w:r w:rsidR="00041E75">
        <w:rPr>
          <w:noProof/>
          <w:lang w:eastAsia="nb-NO"/>
        </w:rPr>
        <mc:AlternateContent>
          <mc:Choice Requires="wps">
            <w:drawing>
              <wp:anchor distT="0" distB="0" distL="114300" distR="114300" simplePos="0" relativeHeight="251743744" behindDoc="0" locked="0" layoutInCell="1" allowOverlap="1" wp14:anchorId="09E92C75" wp14:editId="515B3D4C">
                <wp:simplePos x="0" y="0"/>
                <wp:positionH relativeFrom="column">
                  <wp:posOffset>220345</wp:posOffset>
                </wp:positionH>
                <wp:positionV relativeFrom="line">
                  <wp:posOffset>519430</wp:posOffset>
                </wp:positionV>
                <wp:extent cx="905279" cy="114300"/>
                <wp:effectExtent l="0" t="0" r="9525" b="0"/>
                <wp:wrapNone/>
                <wp:docPr id="44" name="Avrundet rektangel 44"/>
                <wp:cNvGraphicFramePr/>
                <a:graphic xmlns:a="http://schemas.openxmlformats.org/drawingml/2006/main">
                  <a:graphicData uri="http://schemas.microsoft.com/office/word/2010/wordprocessingShape">
                    <wps:wsp>
                      <wps:cNvSpPr/>
                      <wps:spPr>
                        <a:xfrm>
                          <a:off x="0" y="0"/>
                          <a:ext cx="905279" cy="114300"/>
                        </a:xfrm>
                        <a:prstGeom prst="roundRect">
                          <a:avLst/>
                        </a:prstGeom>
                        <a:solidFill>
                          <a:schemeClr val="bg1">
                            <a:lumMod val="7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44" o:spid="_x0000_s1026" style="position:absolute;margin-left:17.35pt;margin-top:40.9pt;width:71.3pt;height:9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" fillcolor="#bfbfbf [2412]" stroked="f" strokeweight="2pt">
                <w10:wrap anchory="line"/>
              </v:roundrect>
            </w:pict>
          </mc:Fallback>
        </mc:AlternateContent>
      </w:r>
      <w:r w:rsidR="00506B06">
        <w:rPr>
          <w:noProof/>
          <w:lang w:eastAsia="nb-NO"/>
        </w:rPr>
        <mc:AlternateContent>
          <mc:Choice Requires="wps">
            <w:drawing>
              <wp:anchor distT="0" distB="0" distL="114300" distR="114300" simplePos="0" relativeHeight="251715072" behindDoc="0" locked="0" layoutInCell="1" allowOverlap="1" wp14:anchorId="344B80AD" wp14:editId="4F942E2F">
                <wp:simplePos x="0" y="0"/>
                <wp:positionH relativeFrom="column">
                  <wp:posOffset>4133215</wp:posOffset>
                </wp:positionH>
                <wp:positionV relativeFrom="line">
                  <wp:posOffset>2813685</wp:posOffset>
                </wp:positionV>
                <wp:extent cx="781050" cy="342900"/>
                <wp:effectExtent l="0" t="0" r="19050" b="19050"/>
                <wp:wrapNone/>
                <wp:docPr id="241" name="Ellipse 241"/>
                <wp:cNvGraphicFramePr/>
                <a:graphic xmlns:a="http://schemas.openxmlformats.org/drawingml/2006/main">
                  <a:graphicData uri="http://schemas.microsoft.com/office/word/2010/wordprocessingShape">
                    <wps:wsp>
                      <wps:cNvSpPr/>
                      <wps:spPr>
                        <a:xfrm>
                          <a:off x="0" y="0"/>
                          <a:ext cx="78105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1" o:spid="_x0000_s1026" style="position:absolute;margin-left:325.45pt;margin-top:221.55pt;width:61.5pt;height:2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" filled="f" strokecolor="red" strokeweight="2pt">
                <w10:wrap anchory="line"/>
              </v:oval>
            </w:pict>
          </mc:Fallback>
        </mc:AlternateContent>
      </w:r>
      <w:r w:rsidR="00506B06">
        <w:rPr>
          <w:noProof/>
          <w:lang w:eastAsia="nb-NO"/>
        </w:rPr>
        <w:drawing>
          <wp:inline distT="0" distB="0" distL="0" distR="0" wp14:anchorId="02BCA9E7" wp14:editId="1ACEBAD1">
            <wp:extent cx="6000750" cy="3103521"/>
            <wp:effectExtent l="0" t="0" r="0" b="1905"/>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5311" t="23005" r="21212" b="24470"/>
                    <a:stretch/>
                  </pic:blipFill>
                  <pic:spPr bwMode="auto">
                    <a:xfrm>
                      <a:off x="0" y="0"/>
                      <a:ext cx="6017340" cy="3112101"/>
                    </a:xfrm>
                    <a:prstGeom prst="rect">
                      <a:avLst/>
                    </a:prstGeom>
                    <a:ln>
                      <a:noFill/>
                    </a:ln>
                    <a:extLst>
                      <a:ext uri="{53640926-AAD7-44D8-BBD7-CCE9431645EC}">
                        <a14:shadowObscured xmlns:a14="http://schemas.microsoft.com/office/drawing/2010/main"/>
                      </a:ext>
                    </a:extLst>
                  </pic:spPr>
                </pic:pic>
              </a:graphicData>
            </a:graphic>
          </wp:inline>
        </w:drawing>
      </w:r>
    </w:p>
    <w:p w:rsidR="00216E3F" w:rsidRPr="00A765A3" w:rsidRDefault="00982FCE" w:rsidP="002C079A">
      <w:pPr>
        <w:rPr>
          <w:color w:val="FF0000"/>
        </w:rPr>
      </w:pPr>
      <w:r>
        <w:t xml:space="preserve">Du </w:t>
      </w:r>
      <w:r w:rsidR="00F03611" w:rsidRPr="00D564EC">
        <w:t>kan på et senere tids</w:t>
      </w:r>
      <w:r w:rsidR="00506B06">
        <w:t>punkt legge til eller redigere p</w:t>
      </w:r>
      <w:r w:rsidR="00506B06" w:rsidRPr="00D564EC">
        <w:t>årørende</w:t>
      </w:r>
      <w:r w:rsidR="00506B06">
        <w:t xml:space="preserve"> i </w:t>
      </w:r>
      <w:r>
        <w:t>HRM</w:t>
      </w:r>
      <w:r w:rsidR="00F03611" w:rsidRPr="00D564EC">
        <w:t xml:space="preserve">. </w:t>
      </w:r>
      <w:r>
        <w:br/>
      </w:r>
      <w:r w:rsidR="00896848" w:rsidRPr="00896848">
        <w:rPr>
          <w:color w:val="FF0000"/>
        </w:rPr>
        <w:t>Ved barns sykdom er det viktig at</w:t>
      </w:r>
      <w:r w:rsidR="00A765A3" w:rsidRPr="00896848">
        <w:rPr>
          <w:color w:val="FF0000"/>
        </w:rPr>
        <w:t xml:space="preserve"> </w:t>
      </w:r>
      <w:r w:rsidR="00A765A3">
        <w:rPr>
          <w:color w:val="FF0000"/>
        </w:rPr>
        <w:t>barn ligger inne i dette bildet slik at overføring av fravær fra Ressursstyring ikke feiler.</w:t>
      </w:r>
    </w:p>
    <w:p w:rsidR="00F03611" w:rsidRPr="00D564EC" w:rsidRDefault="003E4FDE" w:rsidP="002C079A">
      <w:pPr>
        <w:pStyle w:val="Overskrift3"/>
        <w:rPr>
          <w:rFonts w:asciiTheme="minorHAnsi" w:hAnsiTheme="minorHAnsi"/>
        </w:rPr>
      </w:pPr>
      <w:bookmarkStart w:id="15" w:name="_Toc427049092"/>
      <w:r w:rsidRPr="00D564EC">
        <w:rPr>
          <w:rFonts w:asciiTheme="minorHAnsi" w:hAnsiTheme="minorHAnsi"/>
        </w:rPr>
        <w:lastRenderedPageBreak/>
        <w:t>Steg 5</w:t>
      </w:r>
      <w:r w:rsidR="00F03611" w:rsidRPr="00D564EC">
        <w:rPr>
          <w:rFonts w:asciiTheme="minorHAnsi" w:hAnsiTheme="minorHAnsi"/>
        </w:rPr>
        <w:t xml:space="preserve"> - Kompetanse</w:t>
      </w:r>
      <w:bookmarkEnd w:id="15"/>
    </w:p>
    <w:p w:rsidR="00837431" w:rsidRPr="00D564EC" w:rsidRDefault="00F03611" w:rsidP="002C079A">
      <w:pPr>
        <w:rPr>
          <w:sz w:val="20"/>
        </w:rPr>
      </w:pPr>
      <w:r w:rsidRPr="00D564EC">
        <w:t xml:space="preserve">Dersom du ønsker det kan du registrere informasjon om kompetanse til den nyansatte. Dersom du ikke ønsker å fylle inn </w:t>
      </w:r>
      <w:r w:rsidR="0062530A" w:rsidRPr="00D564EC">
        <w:t>dette</w:t>
      </w:r>
      <w:r w:rsidRPr="00D564EC">
        <w:t xml:space="preserve"> kan du klikke Neste</w:t>
      </w:r>
      <w:r w:rsidR="001F6D28">
        <w:t xml:space="preserve"> nederst på siden</w:t>
      </w:r>
      <w:r w:rsidRPr="00D564EC">
        <w:t xml:space="preserve"> for å gå videre til neste steg i veiviseren.</w:t>
      </w:r>
      <w:r w:rsidR="00041E75">
        <w:br/>
      </w:r>
      <w:r w:rsidR="00041E75">
        <w:rPr>
          <w:noProof/>
          <w:lang w:eastAsia="nb-NO"/>
        </w:rPr>
        <mc:AlternateContent>
          <mc:Choice Requires="wps">
            <w:drawing>
              <wp:anchor distT="0" distB="0" distL="114300" distR="114300" simplePos="0" relativeHeight="251745792" behindDoc="0" locked="0" layoutInCell="1" allowOverlap="1" wp14:anchorId="07E1AABD" wp14:editId="775FD1B9">
                <wp:simplePos x="0" y="0"/>
                <wp:positionH relativeFrom="column">
                  <wp:posOffset>119380</wp:posOffset>
                </wp:positionH>
                <wp:positionV relativeFrom="line">
                  <wp:posOffset>433705</wp:posOffset>
                </wp:positionV>
                <wp:extent cx="938530" cy="171450"/>
                <wp:effectExtent l="0" t="0" r="0" b="0"/>
                <wp:wrapNone/>
                <wp:docPr id="46" name="Avrundet rektangel 46"/>
                <wp:cNvGraphicFramePr/>
                <a:graphic xmlns:a="http://schemas.openxmlformats.org/drawingml/2006/main">
                  <a:graphicData uri="http://schemas.microsoft.com/office/word/2010/wordprocessingShape">
                    <wps:wsp>
                      <wps:cNvSpPr/>
                      <wps:spPr>
                        <a:xfrm>
                          <a:off x="0" y="0"/>
                          <a:ext cx="938530" cy="171450"/>
                        </a:xfrm>
                        <a:prstGeom prst="roundRect">
                          <a:avLst/>
                        </a:prstGeom>
                        <a:solidFill>
                          <a:schemeClr val="bg1">
                            <a:lumMod val="7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46" o:spid="_x0000_s1026" style="position:absolute;margin-left:9.4pt;margin-top:34.15pt;width:73.9pt;height:13.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" fillcolor="#bfbfbf [2412]" stroked="f" strokeweight="2pt">
                <w10:wrap anchory="line"/>
              </v:roundrect>
            </w:pict>
          </mc:Fallback>
        </mc:AlternateContent>
      </w:r>
      <w:r w:rsidR="00041E75">
        <w:rPr>
          <w:noProof/>
          <w:lang w:eastAsia="nb-NO"/>
        </w:rPr>
        <w:drawing>
          <wp:inline distT="0" distB="0" distL="0" distR="0" wp14:anchorId="31FDA7D6" wp14:editId="6B1C795B">
            <wp:extent cx="5295900" cy="1895475"/>
            <wp:effectExtent l="0" t="0" r="0" b="9525"/>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5789" t="22966" r="21372" b="41051"/>
                    <a:stretch/>
                  </pic:blipFill>
                  <pic:spPr bwMode="auto">
                    <a:xfrm>
                      <a:off x="0" y="0"/>
                      <a:ext cx="5306042" cy="1899105"/>
                    </a:xfrm>
                    <a:prstGeom prst="rect">
                      <a:avLst/>
                    </a:prstGeom>
                    <a:ln>
                      <a:noFill/>
                    </a:ln>
                    <a:extLst>
                      <a:ext uri="{53640926-AAD7-44D8-BBD7-CCE9431645EC}">
                        <a14:shadowObscured xmlns:a14="http://schemas.microsoft.com/office/drawing/2010/main"/>
                      </a:ext>
                    </a:extLst>
                  </pic:spPr>
                </pic:pic>
              </a:graphicData>
            </a:graphic>
          </wp:inline>
        </w:drawing>
      </w:r>
    </w:p>
    <w:p w:rsidR="003E4FDE" w:rsidRPr="00D564EC" w:rsidRDefault="003E4FDE" w:rsidP="002C079A">
      <w:pPr>
        <w:pStyle w:val="Overskrift3"/>
        <w:rPr>
          <w:rFonts w:asciiTheme="minorHAnsi" w:hAnsiTheme="minorHAnsi"/>
        </w:rPr>
      </w:pPr>
      <w:bookmarkStart w:id="16" w:name="_Toc427049093"/>
      <w:r w:rsidRPr="00D564EC">
        <w:rPr>
          <w:rFonts w:asciiTheme="minorHAnsi" w:hAnsiTheme="minorHAnsi"/>
        </w:rPr>
        <w:t>Steg 6 – Ansattopplysninger</w:t>
      </w:r>
      <w:bookmarkEnd w:id="16"/>
      <w:r w:rsidR="00FD6090" w:rsidRPr="00D564EC">
        <w:rPr>
          <w:rFonts w:asciiTheme="minorHAnsi" w:hAnsiTheme="minorHAnsi"/>
        </w:rPr>
        <w:t xml:space="preserve"> </w:t>
      </w:r>
    </w:p>
    <w:p w:rsidR="00041E75" w:rsidRDefault="003E4FDE" w:rsidP="002C079A">
      <w:r w:rsidRPr="00D564EC">
        <w:t>I dette steget legger du inn opplysninger knyttet til den ansattes arbeids</w:t>
      </w:r>
      <w:r w:rsidR="00842A67" w:rsidRPr="00D564EC">
        <w:t>f</w:t>
      </w:r>
      <w:r w:rsidR="001F6D28">
        <w:t>orhold i Modum kommune.</w:t>
      </w:r>
      <w:r w:rsidRPr="00D564EC">
        <w:br/>
      </w:r>
      <w:r w:rsidR="00041E75">
        <w:t>Hvis det ligger opplysninger her fra før skal du ikke endre hvis du ikke er sikker på at det skal endres!</w:t>
      </w:r>
      <w:r w:rsidR="00041E75">
        <w:br/>
        <w:t xml:space="preserve">For eksempel står det </w:t>
      </w:r>
      <w:r w:rsidR="001F6D28">
        <w:t>O – Oppdragstakere og du ansetter en fast ansatt kan du endre til F – Fast.</w:t>
      </w:r>
      <w:r w:rsidR="001F6D28" w:rsidRPr="001F6D28">
        <w:rPr>
          <w:noProof/>
          <w:lang w:eastAsia="nb-NO"/>
        </w:rPr>
        <w:t xml:space="preserve"> </w:t>
      </w:r>
      <w:r w:rsidR="001F6D28">
        <w:rPr>
          <w:noProof/>
          <w:lang w:eastAsia="nb-NO"/>
        </w:rPr>
        <w:br/>
      </w:r>
      <w:r w:rsidR="001F6D28">
        <w:br/>
      </w:r>
      <w:r w:rsidR="001F6D28">
        <w:rPr>
          <w:noProof/>
          <w:lang w:eastAsia="nb-NO"/>
        </w:rPr>
        <mc:AlternateContent>
          <mc:Choice Requires="wps">
            <w:drawing>
              <wp:anchor distT="0" distB="0" distL="114300" distR="114300" simplePos="0" relativeHeight="251747840" behindDoc="0" locked="0" layoutInCell="1" allowOverlap="1" wp14:anchorId="3E68963D" wp14:editId="4D587781">
                <wp:simplePos x="0" y="0"/>
                <wp:positionH relativeFrom="column">
                  <wp:posOffset>121920</wp:posOffset>
                </wp:positionH>
                <wp:positionV relativeFrom="line">
                  <wp:posOffset>540385</wp:posOffset>
                </wp:positionV>
                <wp:extent cx="938530" cy="171450"/>
                <wp:effectExtent l="0" t="0" r="0" b="0"/>
                <wp:wrapNone/>
                <wp:docPr id="48" name="Avrundet rektangel 48"/>
                <wp:cNvGraphicFramePr/>
                <a:graphic xmlns:a="http://schemas.openxmlformats.org/drawingml/2006/main">
                  <a:graphicData uri="http://schemas.microsoft.com/office/word/2010/wordprocessingShape">
                    <wps:wsp>
                      <wps:cNvSpPr/>
                      <wps:spPr>
                        <a:xfrm>
                          <a:off x="0" y="0"/>
                          <a:ext cx="938530" cy="171450"/>
                        </a:xfrm>
                        <a:prstGeom prst="roundRect">
                          <a:avLst/>
                        </a:prstGeom>
                        <a:solidFill>
                          <a:schemeClr val="bg1">
                            <a:lumMod val="7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48" o:spid="_x0000_s1026" style="position:absolute;margin-left:9.6pt;margin-top:42.55pt;width:73.9pt;height:13.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" fillcolor="#bfbfbf [2412]" stroked="f" strokeweight="2pt">
                <w10:wrap anchory="line"/>
              </v:roundrect>
            </w:pict>
          </mc:Fallback>
        </mc:AlternateContent>
      </w:r>
      <w:r w:rsidR="001F6D28">
        <w:rPr>
          <w:noProof/>
          <w:lang w:eastAsia="nb-NO"/>
        </w:rPr>
        <w:drawing>
          <wp:inline distT="0" distB="0" distL="0" distR="0" wp14:anchorId="55ED656E" wp14:editId="0F591770">
            <wp:extent cx="5638800" cy="2445557"/>
            <wp:effectExtent l="0" t="0" r="0"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6268" t="22710" r="25997" b="37228"/>
                    <a:stretch/>
                  </pic:blipFill>
                  <pic:spPr bwMode="auto">
                    <a:xfrm>
                      <a:off x="0" y="0"/>
                      <a:ext cx="5639400" cy="2445817"/>
                    </a:xfrm>
                    <a:prstGeom prst="rect">
                      <a:avLst/>
                    </a:prstGeom>
                    <a:ln>
                      <a:noFill/>
                    </a:ln>
                    <a:extLst>
                      <a:ext uri="{53640926-AAD7-44D8-BBD7-CCE9431645EC}">
                        <a14:shadowObscured xmlns:a14="http://schemas.microsoft.com/office/drawing/2010/main"/>
                      </a:ext>
                    </a:extLst>
                  </pic:spPr>
                </pic:pic>
              </a:graphicData>
            </a:graphic>
          </wp:inline>
        </w:drawing>
      </w:r>
    </w:p>
    <w:p w:rsidR="00506391" w:rsidRPr="00D564EC" w:rsidRDefault="001F6D28" w:rsidP="002C079A">
      <w:r w:rsidRPr="001F6D28">
        <w:rPr>
          <w:b/>
        </w:rPr>
        <w:t>K</w:t>
      </w:r>
      <w:r w:rsidR="0062530A" w:rsidRPr="001F6D28">
        <w:rPr>
          <w:b/>
        </w:rPr>
        <w:t>ategori</w:t>
      </w:r>
      <w:r>
        <w:t xml:space="preserve"> Plukk fra liste, eller endre hvis det som ligger der ikke lengre er relevant for den ansatte.</w:t>
      </w:r>
    </w:p>
    <w:p w:rsidR="0062530A" w:rsidRPr="001F6D28" w:rsidRDefault="0062530A" w:rsidP="002C079A">
      <w:r w:rsidRPr="00446552">
        <w:rPr>
          <w:b/>
        </w:rPr>
        <w:t>Pensjonsordning:</w:t>
      </w:r>
      <w:r w:rsidR="001F6D28">
        <w:rPr>
          <w:b/>
        </w:rPr>
        <w:t xml:space="preserve"> </w:t>
      </w:r>
      <w:r w:rsidR="001F6D28">
        <w:t>Pensjonsvalg skal følge den største stillingen den ansatte lønnes i.</w:t>
      </w:r>
    </w:p>
    <w:p w:rsidR="0062530A" w:rsidRPr="00D564EC" w:rsidRDefault="002D162F" w:rsidP="002C079A">
      <w:pPr>
        <w:ind w:left="360"/>
      </w:pPr>
      <w:proofErr w:type="gramStart"/>
      <w:r>
        <w:t>0   –</w:t>
      </w:r>
      <w:proofErr w:type="gramEnd"/>
      <w:r>
        <w:t xml:space="preserve"> </w:t>
      </w:r>
      <w:r w:rsidR="0062530A" w:rsidRPr="00D564EC">
        <w:t>Ingen pensjon</w:t>
      </w:r>
      <w:r w:rsidR="00A425F4" w:rsidRPr="00D564EC">
        <w:t xml:space="preserve"> </w:t>
      </w:r>
      <w:r>
        <w:t xml:space="preserve">: </w:t>
      </w:r>
      <w:r w:rsidR="001F6D28" w:rsidRPr="001F6D28">
        <w:rPr>
          <w:b/>
        </w:rPr>
        <w:t>Lærlinger,</w:t>
      </w:r>
      <w:r w:rsidR="001F6D28">
        <w:t xml:space="preserve"> Pensjonistlønn, </w:t>
      </w:r>
      <w:r>
        <w:t xml:space="preserve">støttekontakter, fosterhjem, </w:t>
      </w:r>
      <w:proofErr w:type="spellStart"/>
      <w:r>
        <w:t>K</w:t>
      </w:r>
      <w:r w:rsidR="0062530A" w:rsidRPr="00D564EC">
        <w:t>v</w:t>
      </w:r>
      <w:r w:rsidR="001F6D28">
        <w:t>p</w:t>
      </w:r>
      <w:proofErr w:type="spellEnd"/>
      <w:r w:rsidR="001F6D28">
        <w:t>, introduksjonsstønad</w:t>
      </w:r>
      <w:r w:rsidR="001F6D28">
        <w:br/>
      </w:r>
      <w:r w:rsidR="0062530A" w:rsidRPr="00D564EC">
        <w:t>18 – KLP fellesordning</w:t>
      </w:r>
      <w:r w:rsidR="001F6D28">
        <w:br/>
      </w:r>
      <w:r w:rsidR="0062530A" w:rsidRPr="00D564EC">
        <w:t>13 – KLP sykepleiere</w:t>
      </w:r>
      <w:r w:rsidR="001F6D28">
        <w:br/>
      </w:r>
      <w:r w:rsidR="0062530A" w:rsidRPr="00D564EC">
        <w:t xml:space="preserve">1 </w:t>
      </w:r>
      <w:r>
        <w:t xml:space="preserve">  – Statens P</w:t>
      </w:r>
      <w:r w:rsidR="0062530A" w:rsidRPr="00D564EC">
        <w:t xml:space="preserve">ensjonskasse </w:t>
      </w:r>
      <w:r>
        <w:t xml:space="preserve">(SPK) :  </w:t>
      </w:r>
      <w:r w:rsidR="001F6D28">
        <w:t>L</w:t>
      </w:r>
      <w:r w:rsidR="0062530A" w:rsidRPr="00D564EC">
        <w:t>ærere</w:t>
      </w:r>
      <w:r>
        <w:t>,</w:t>
      </w:r>
      <w:r w:rsidR="001F6D28">
        <w:t xml:space="preserve"> Adjunkter</w:t>
      </w:r>
      <w:r>
        <w:t xml:space="preserve"> og Lektor.</w:t>
      </w:r>
    </w:p>
    <w:p w:rsidR="00585EAF" w:rsidRPr="00D564EC" w:rsidRDefault="00585EAF" w:rsidP="002C079A">
      <w:r w:rsidRPr="00D564EC">
        <w:rPr>
          <w:b/>
        </w:rPr>
        <w:t>PAI-kode</w:t>
      </w:r>
      <w:r w:rsidRPr="00D564EC">
        <w:t xml:space="preserve"> </w:t>
      </w:r>
      <w:r w:rsidR="00E86856">
        <w:t>skal</w:t>
      </w:r>
      <w:r w:rsidRPr="00D564EC">
        <w:t xml:space="preserve"> fylles ut. Velg utdanningskode fra liste. (915 er kode for 9-årig grunnskole, 905 er eksamen fra allmennfaglig studieretning 3 år.) </w:t>
      </w:r>
    </w:p>
    <w:p w:rsidR="00585EAF" w:rsidRDefault="00585EAF" w:rsidP="002C079A">
      <w:pPr>
        <w:rPr>
          <w:u w:val="single"/>
        </w:rPr>
      </w:pPr>
      <w:r w:rsidRPr="00D564EC">
        <w:rPr>
          <w:b/>
        </w:rPr>
        <w:t>Biarbeidsgiver</w:t>
      </w:r>
      <w:r w:rsidRPr="00D564EC">
        <w:t xml:space="preserve"> må fylles ut</w:t>
      </w:r>
      <w:r w:rsidR="00446552">
        <w:t xml:space="preserve"> hvis vi ikke er hovedarbeidsgiver (</w:t>
      </w:r>
      <w:r w:rsidR="00446552" w:rsidRPr="00446552">
        <w:rPr>
          <w:u w:val="single"/>
        </w:rPr>
        <w:t>mottar man penger fra NAV er alltid vi biarbeidsgiver)</w:t>
      </w:r>
      <w:r w:rsidRPr="00446552">
        <w:rPr>
          <w:u w:val="single"/>
        </w:rPr>
        <w:t>.</w:t>
      </w:r>
    </w:p>
    <w:p w:rsidR="001F6D28" w:rsidRPr="001F6D28" w:rsidRDefault="001F6D28" w:rsidP="002C079A">
      <w:r w:rsidRPr="005B1706">
        <w:rPr>
          <w:b/>
          <w:color w:val="FF0000"/>
        </w:rPr>
        <w:t xml:space="preserve">Prøvetid til: </w:t>
      </w:r>
      <w:r w:rsidR="006C691B" w:rsidRPr="005B1706">
        <w:rPr>
          <w:i/>
          <w:color w:val="FF0000"/>
          <w:u w:val="single"/>
        </w:rPr>
        <w:t>Må registreres</w:t>
      </w:r>
      <w:r w:rsidR="006C691B">
        <w:t>! Legg inn en fremtidig dato uavhengig om ansatt har eller ikke har prøvetid. Hvis det ikke blir registrert frem i tid forsvinner konteringen på stillingsopplysninger senere.</w:t>
      </w:r>
    </w:p>
    <w:p w:rsidR="00F03611" w:rsidRPr="00D564EC" w:rsidRDefault="00F03611" w:rsidP="002C079A">
      <w:pPr>
        <w:pStyle w:val="Overskrift3"/>
        <w:rPr>
          <w:rFonts w:asciiTheme="minorHAnsi" w:hAnsiTheme="minorHAnsi"/>
        </w:rPr>
      </w:pPr>
      <w:bookmarkStart w:id="17" w:name="_Toc427049094"/>
      <w:r w:rsidRPr="00D564EC">
        <w:rPr>
          <w:rFonts w:asciiTheme="minorHAnsi" w:hAnsiTheme="minorHAnsi"/>
        </w:rPr>
        <w:lastRenderedPageBreak/>
        <w:t xml:space="preserve">Steg </w:t>
      </w:r>
      <w:r w:rsidR="00FD6090" w:rsidRPr="00D564EC">
        <w:rPr>
          <w:rFonts w:asciiTheme="minorHAnsi" w:hAnsiTheme="minorHAnsi"/>
        </w:rPr>
        <w:t>7</w:t>
      </w:r>
      <w:r w:rsidRPr="00D564EC">
        <w:rPr>
          <w:rFonts w:asciiTheme="minorHAnsi" w:hAnsiTheme="minorHAnsi"/>
        </w:rPr>
        <w:t xml:space="preserve"> - </w:t>
      </w:r>
      <w:r w:rsidR="003E4FDE" w:rsidRPr="00D564EC">
        <w:rPr>
          <w:rFonts w:asciiTheme="minorHAnsi" w:hAnsiTheme="minorHAnsi"/>
        </w:rPr>
        <w:t>Stillingsopplysninger</w:t>
      </w:r>
      <w:bookmarkEnd w:id="17"/>
    </w:p>
    <w:p w:rsidR="00F03611" w:rsidRPr="002017EF" w:rsidRDefault="00F03611" w:rsidP="002C079A">
      <w:pPr>
        <w:rPr>
          <w:sz w:val="10"/>
          <w:szCs w:val="10"/>
        </w:rPr>
      </w:pPr>
      <w:r w:rsidRPr="00D564EC">
        <w:t xml:space="preserve">I dette steget legger du inn informasjon om stillingen. </w:t>
      </w:r>
      <w:r w:rsidR="00C61D03">
        <w:br/>
      </w:r>
      <w:r w:rsidR="00C55CF4" w:rsidRPr="00D564EC">
        <w:t xml:space="preserve">Der teksten er blå, er det </w:t>
      </w:r>
      <w:r w:rsidR="00C61D03">
        <w:t xml:space="preserve">valgmuligheter </w:t>
      </w:r>
      <w:r w:rsidR="00C55CF4" w:rsidRPr="00D564EC">
        <w:t xml:space="preserve">– klikk på teksten. </w:t>
      </w:r>
      <w:r w:rsidR="00896848">
        <w:t>Noen ganger er det en pil ned bak feltet hvor du trykker for å finne liste.</w:t>
      </w:r>
      <w:r w:rsidR="002017EF">
        <w:br/>
      </w:r>
      <w:r w:rsidR="002017EF" w:rsidRPr="002017EF">
        <w:rPr>
          <w:sz w:val="10"/>
          <w:szCs w:val="10"/>
        </w:rPr>
        <w:br/>
      </w:r>
      <w:r w:rsidRPr="00D564EC">
        <w:t xml:space="preserve">Merk at feltene </w:t>
      </w:r>
      <w:r w:rsidR="00C55CF4" w:rsidRPr="00D564EC">
        <w:t>med</w:t>
      </w:r>
      <w:r w:rsidR="00C55CF4" w:rsidRPr="00C61D03">
        <w:rPr>
          <w:color w:val="FF0000"/>
        </w:rPr>
        <w:t xml:space="preserve"> </w:t>
      </w:r>
      <w:r w:rsidR="00C55CF4" w:rsidRPr="00C61D03">
        <w:rPr>
          <w:b/>
          <w:color w:val="FF0000"/>
          <w:sz w:val="24"/>
        </w:rPr>
        <w:t xml:space="preserve">* </w:t>
      </w:r>
      <w:r w:rsidR="00C55CF4" w:rsidRPr="00D564EC">
        <w:t>er</w:t>
      </w:r>
      <w:r w:rsidRPr="00D564EC">
        <w:t xml:space="preserve"> påkrevde felt. </w:t>
      </w:r>
      <w:r w:rsidR="00763F76">
        <w:br/>
      </w:r>
      <w:r w:rsidR="00763F76" w:rsidRPr="002017EF">
        <w:rPr>
          <w:sz w:val="10"/>
          <w:szCs w:val="10"/>
        </w:rPr>
        <w:br/>
      </w:r>
      <w:r w:rsidR="00763F76">
        <w:t xml:space="preserve">Det er viktig at du registrerer i nummer følg her under. Hvis ikke kan årslønn bli feil hvis du legger in opplysninger i feil rekkefølge! </w:t>
      </w:r>
      <w:r w:rsidR="002017EF">
        <w:br/>
      </w:r>
    </w:p>
    <w:p w:rsidR="00F03611" w:rsidRPr="00D564EC" w:rsidRDefault="00C61D03" w:rsidP="001A1666">
      <w:pPr>
        <w:pStyle w:val="Listetall"/>
        <w:numPr>
          <w:ilvl w:val="0"/>
          <w:numId w:val="9"/>
        </w:numPr>
        <w:ind w:left="993"/>
      </w:pPr>
      <w:r w:rsidRPr="00C535B8">
        <w:rPr>
          <w:b/>
        </w:rPr>
        <w:t xml:space="preserve">Endring fra </w:t>
      </w:r>
      <w:r w:rsidR="00F03611" w:rsidRPr="00D564EC">
        <w:t>Angi</w:t>
      </w:r>
      <w:r>
        <w:t>r</w:t>
      </w:r>
      <w:r w:rsidR="00F03611" w:rsidRPr="00D564EC">
        <w:t xml:space="preserve"> hvilken dato </w:t>
      </w:r>
      <w:r w:rsidR="007F4D6D" w:rsidRPr="00D564EC">
        <w:t>ansettelsen</w:t>
      </w:r>
      <w:r w:rsidR="00F03611" w:rsidRPr="00D564EC">
        <w:t xml:space="preserve"> skal</w:t>
      </w:r>
      <w:r>
        <w:t xml:space="preserve"> gjelde fra.</w:t>
      </w:r>
    </w:p>
    <w:p w:rsidR="00F03611" w:rsidRPr="00D564EC" w:rsidRDefault="00F03611" w:rsidP="001A1666">
      <w:pPr>
        <w:pStyle w:val="Listetall"/>
        <w:ind w:left="993"/>
      </w:pPr>
      <w:r w:rsidRPr="00D564EC">
        <w:rPr>
          <w:b/>
        </w:rPr>
        <w:t>Tabellnummer</w:t>
      </w:r>
      <w:r w:rsidR="00C61D03">
        <w:t xml:space="preserve"> Gjeldende tabell for kapitel 4 er </w:t>
      </w:r>
      <w:proofErr w:type="spellStart"/>
      <w:r w:rsidR="00C61D03">
        <w:t>forhåndsvalgt</w:t>
      </w:r>
      <w:proofErr w:type="spellEnd"/>
      <w:r w:rsidR="00C61D03">
        <w:t>. Velg annet i nedtrekkspilen dersom ansatt skal ligge under annen kapitel eller stilling skal gjelde fra før gjeldene kapitel.</w:t>
      </w:r>
    </w:p>
    <w:p w:rsidR="00F03611" w:rsidRPr="00D564EC" w:rsidRDefault="00F03611" w:rsidP="001A1666">
      <w:pPr>
        <w:pStyle w:val="Listetall"/>
        <w:ind w:left="993"/>
      </w:pPr>
      <w:r w:rsidRPr="00D564EC">
        <w:rPr>
          <w:b/>
        </w:rPr>
        <w:t>Stilling</w:t>
      </w:r>
      <w:r w:rsidR="006315FC">
        <w:t xml:space="preserve"> </w:t>
      </w:r>
      <w:r w:rsidR="00C61D03">
        <w:t>Stillingskode (eks 6572 assistent)</w:t>
      </w:r>
    </w:p>
    <w:p w:rsidR="00F03611" w:rsidRPr="00D564EC" w:rsidRDefault="00F03611" w:rsidP="001A1666">
      <w:pPr>
        <w:pStyle w:val="Listetall"/>
        <w:ind w:left="993"/>
      </w:pPr>
      <w:r w:rsidRPr="00D564EC">
        <w:rPr>
          <w:b/>
        </w:rPr>
        <w:t>Stillingstype</w:t>
      </w:r>
      <w:r w:rsidR="006315FC">
        <w:t xml:space="preserve"> Se alternativer ved å klikke på «Stillingstype» </w:t>
      </w:r>
      <w:r w:rsidR="006315FC">
        <w:rPr>
          <w:i/>
        </w:rPr>
        <w:t>Timelønnet, Vikar, Engasjement…</w:t>
      </w:r>
    </w:p>
    <w:p w:rsidR="00F03611" w:rsidRPr="00D564EC" w:rsidRDefault="006315FC" w:rsidP="001A1666">
      <w:pPr>
        <w:pStyle w:val="Listetall"/>
        <w:ind w:left="993"/>
      </w:pPr>
      <w:r>
        <w:rPr>
          <w:b/>
        </w:rPr>
        <w:t>Stilling</w:t>
      </w:r>
      <w:r w:rsidR="00540178">
        <w:rPr>
          <w:b/>
        </w:rPr>
        <w:t xml:space="preserve"> </w:t>
      </w:r>
      <w:r>
        <w:rPr>
          <w:b/>
        </w:rPr>
        <w:t>%</w:t>
      </w:r>
      <w:r w:rsidR="00AE09F9" w:rsidRPr="00D564EC">
        <w:t xml:space="preserve"> </w:t>
      </w:r>
      <w:r>
        <w:t xml:space="preserve">Prosent </w:t>
      </w:r>
      <w:proofErr w:type="gramStart"/>
      <w:r>
        <w:t>den ansatte</w:t>
      </w:r>
      <w:proofErr w:type="gramEnd"/>
      <w:r>
        <w:t xml:space="preserve"> skal ha utbetalt </w:t>
      </w:r>
      <w:r w:rsidR="00FD2A26" w:rsidRPr="00D564EC">
        <w:t>(ved timelønn legges 0 her)</w:t>
      </w:r>
    </w:p>
    <w:p w:rsidR="00AE09F9" w:rsidRPr="00D564EC" w:rsidRDefault="00C61D03" w:rsidP="001A1666">
      <w:pPr>
        <w:pStyle w:val="Listetall"/>
        <w:ind w:left="993"/>
      </w:pPr>
      <w:proofErr w:type="gramStart"/>
      <w:r>
        <w:rPr>
          <w:b/>
        </w:rPr>
        <w:t>A</w:t>
      </w:r>
      <w:r w:rsidR="00AE09F9" w:rsidRPr="00D564EC">
        <w:rPr>
          <w:b/>
        </w:rPr>
        <w:t>nsettelse</w:t>
      </w:r>
      <w:r w:rsidR="00540178">
        <w:rPr>
          <w:b/>
        </w:rPr>
        <w:t xml:space="preserve"> </w:t>
      </w:r>
      <w:r w:rsidR="00AE09F9" w:rsidRPr="00D564EC">
        <w:rPr>
          <w:b/>
        </w:rPr>
        <w:t xml:space="preserve"> %</w:t>
      </w:r>
      <w:proofErr w:type="gramEnd"/>
      <w:r w:rsidR="00C55CF4" w:rsidRPr="00D564EC">
        <w:rPr>
          <w:b/>
        </w:rPr>
        <w:t xml:space="preserve"> </w:t>
      </w:r>
      <w:r w:rsidR="006315FC" w:rsidRPr="006315FC">
        <w:t>Prosent</w:t>
      </w:r>
      <w:r w:rsidR="006315FC">
        <w:rPr>
          <w:b/>
        </w:rPr>
        <w:t xml:space="preserve"> </w:t>
      </w:r>
      <w:r w:rsidR="006315FC">
        <w:t xml:space="preserve">den ansatte er ansatt i ( KUN ved fast ansettelse) </w:t>
      </w:r>
      <w:r w:rsidR="006315FC">
        <w:br/>
        <w:t xml:space="preserve">                          Alle stillinger som ikke er fast </w:t>
      </w:r>
      <w:r w:rsidR="006315FC" w:rsidRPr="006315FC">
        <w:rPr>
          <w:i/>
          <w:u w:val="single"/>
        </w:rPr>
        <w:t>skal</w:t>
      </w:r>
      <w:r w:rsidR="006315FC">
        <w:t xml:space="preserve"> det legges in 0,00%</w:t>
      </w:r>
    </w:p>
    <w:p w:rsidR="006315FC" w:rsidRPr="00D564EC" w:rsidRDefault="00C61D03" w:rsidP="001A1666">
      <w:pPr>
        <w:pStyle w:val="Listetall"/>
        <w:ind w:left="993"/>
      </w:pPr>
      <w:proofErr w:type="spellStart"/>
      <w:r>
        <w:rPr>
          <w:b/>
        </w:rPr>
        <w:t>S</w:t>
      </w:r>
      <w:r w:rsidR="006315FC">
        <w:rPr>
          <w:b/>
        </w:rPr>
        <w:t>till.</w:t>
      </w:r>
      <w:r w:rsidR="00C55CF4" w:rsidRPr="00D564EC">
        <w:rPr>
          <w:b/>
        </w:rPr>
        <w:t>kategori</w:t>
      </w:r>
      <w:proofErr w:type="spellEnd"/>
      <w:r w:rsidR="00C55CF4" w:rsidRPr="00D564EC">
        <w:rPr>
          <w:b/>
        </w:rPr>
        <w:t xml:space="preserve"> </w:t>
      </w:r>
      <w:r w:rsidR="006315FC">
        <w:t>Turnus eller ikke turnus? Her registrerer du t</w:t>
      </w:r>
      <w:r w:rsidR="00C55CF4" w:rsidRPr="006315FC">
        <w:t>imeantall</w:t>
      </w:r>
      <w:r w:rsidR="006315FC">
        <w:t xml:space="preserve"> i uka. </w:t>
      </w:r>
      <w:r w:rsidR="006315FC">
        <w:br/>
        <w:t xml:space="preserve">                         Du har to valg hvis den ansatte har månedslønn eller timelønn.</w:t>
      </w:r>
      <w:r w:rsidR="006315FC">
        <w:br/>
        <w:t xml:space="preserve">                         Nr </w:t>
      </w:r>
      <w:proofErr w:type="gramStart"/>
      <w:r w:rsidR="006315FC">
        <w:t>5 :</w:t>
      </w:r>
      <w:proofErr w:type="gramEnd"/>
      <w:r w:rsidR="006315FC">
        <w:t xml:space="preserve"> Honorar, Støttekontakter, </w:t>
      </w:r>
      <w:proofErr w:type="spellStart"/>
      <w:r w:rsidR="006315FC">
        <w:t>avlastere</w:t>
      </w:r>
      <w:proofErr w:type="spellEnd"/>
      <w:r w:rsidR="006315FC">
        <w:t xml:space="preserve"> og omsorgslønn skal ligge her.</w:t>
      </w:r>
    </w:p>
    <w:p w:rsidR="00C55CF4" w:rsidRPr="00763F76" w:rsidRDefault="00C61D03" w:rsidP="001A1666">
      <w:pPr>
        <w:pStyle w:val="Listetall"/>
        <w:ind w:left="993"/>
        <w:rPr>
          <w:b/>
        </w:rPr>
      </w:pPr>
      <w:r w:rsidRPr="00C61D03">
        <w:rPr>
          <w:b/>
        </w:rPr>
        <w:t>T</w:t>
      </w:r>
      <w:r w:rsidR="00C55CF4" w:rsidRPr="00C61D03">
        <w:rPr>
          <w:b/>
        </w:rPr>
        <w:t>jenestested</w:t>
      </w:r>
      <w:r w:rsidR="006315FC">
        <w:rPr>
          <w:b/>
        </w:rPr>
        <w:t xml:space="preserve"> </w:t>
      </w:r>
      <w:r w:rsidR="006315FC" w:rsidRPr="006315FC">
        <w:t>Dette</w:t>
      </w:r>
      <w:r w:rsidR="00F15B5A">
        <w:t xml:space="preserve"> er et</w:t>
      </w:r>
      <w:r w:rsidR="006315FC">
        <w:t xml:space="preserve"> firesiffer Pai-kode som er likt for alle i den samme virksomheten.</w:t>
      </w:r>
    </w:p>
    <w:p w:rsidR="00763F76" w:rsidRPr="00763F76" w:rsidRDefault="00763F76" w:rsidP="001A1666">
      <w:pPr>
        <w:pStyle w:val="Listetall"/>
        <w:ind w:left="993"/>
        <w:rPr>
          <w:b/>
        </w:rPr>
      </w:pPr>
      <w:r>
        <w:rPr>
          <w:b/>
        </w:rPr>
        <w:t xml:space="preserve">Ansatt til og Lønn til </w:t>
      </w:r>
      <w:r>
        <w:t>Legg in sluttdato. Disse skal alltid registreres likt.</w:t>
      </w:r>
    </w:p>
    <w:p w:rsidR="00763F76" w:rsidRPr="00C61D03" w:rsidRDefault="00763F76" w:rsidP="001A1666">
      <w:pPr>
        <w:pStyle w:val="Listetall"/>
        <w:ind w:left="993"/>
        <w:rPr>
          <w:b/>
        </w:rPr>
      </w:pPr>
      <w:r>
        <w:rPr>
          <w:b/>
        </w:rPr>
        <w:t xml:space="preserve">Hjemmel </w:t>
      </w:r>
      <w:r w:rsidRPr="00763F76">
        <w:t>Brukes ikke</w:t>
      </w:r>
    </w:p>
    <w:p w:rsidR="00763F76" w:rsidRDefault="00C61D03" w:rsidP="001A1666">
      <w:pPr>
        <w:pStyle w:val="Listetall"/>
        <w:ind w:left="993"/>
      </w:pPr>
      <w:r>
        <w:rPr>
          <w:b/>
        </w:rPr>
        <w:t>A</w:t>
      </w:r>
      <w:r w:rsidR="00C55CF4" w:rsidRPr="00D564EC">
        <w:rPr>
          <w:b/>
        </w:rPr>
        <w:t>nsiennitet</w:t>
      </w:r>
      <w:r w:rsidR="007F4D6D" w:rsidRPr="00D564EC">
        <w:rPr>
          <w:b/>
        </w:rPr>
        <w:t xml:space="preserve"> </w:t>
      </w:r>
      <w:r w:rsidR="00763F76">
        <w:t xml:space="preserve">Se </w:t>
      </w:r>
      <w:r w:rsidR="00C611EF">
        <w:t>arbeidsavtale,</w:t>
      </w:r>
      <w:r w:rsidR="00763F76">
        <w:t xml:space="preserve"> skal være fastsatt av </w:t>
      </w:r>
      <w:r w:rsidR="007F4D6D" w:rsidRPr="00D564EC">
        <w:t>personalkontoret</w:t>
      </w:r>
      <w:r w:rsidR="00763F76">
        <w:t>.</w:t>
      </w:r>
    </w:p>
    <w:p w:rsidR="00C611EF" w:rsidRPr="00D564EC" w:rsidRDefault="00C611EF" w:rsidP="001A1666">
      <w:pPr>
        <w:pStyle w:val="Listetall"/>
        <w:ind w:left="993"/>
      </w:pPr>
      <w:r>
        <w:rPr>
          <w:b/>
        </w:rPr>
        <w:t xml:space="preserve">Lønnsramme </w:t>
      </w:r>
      <w:r w:rsidRPr="00C611EF">
        <w:t>End</w:t>
      </w:r>
      <w:r>
        <w:t>r</w:t>
      </w:r>
      <w:r w:rsidRPr="00C611EF">
        <w:t>e</w:t>
      </w:r>
      <w:r>
        <w:t>s dersom det er pensjonistvilkår eller ung arbeidstakere.</w:t>
      </w:r>
    </w:p>
    <w:p w:rsidR="00F03611" w:rsidRPr="00D564EC" w:rsidRDefault="00F03611" w:rsidP="001A1666">
      <w:pPr>
        <w:pStyle w:val="Listetall"/>
        <w:ind w:left="993"/>
      </w:pPr>
      <w:r w:rsidRPr="00D564EC">
        <w:rPr>
          <w:b/>
        </w:rPr>
        <w:t>Grunnlønn</w:t>
      </w:r>
      <w:r w:rsidR="00763F76">
        <w:rPr>
          <w:b/>
        </w:rPr>
        <w:t xml:space="preserve"> </w:t>
      </w:r>
      <w:r w:rsidR="00763F76" w:rsidRPr="00763F76">
        <w:t>Endres kun</w:t>
      </w:r>
      <w:r w:rsidR="00763F76">
        <w:rPr>
          <w:b/>
        </w:rPr>
        <w:t xml:space="preserve"> </w:t>
      </w:r>
      <w:r w:rsidR="00763F76">
        <w:t xml:space="preserve">hvis den ansatte har tillegg som </w:t>
      </w:r>
      <w:proofErr w:type="spellStart"/>
      <w:r w:rsidR="00763F76">
        <w:t>Rekr</w:t>
      </w:r>
      <w:proofErr w:type="spellEnd"/>
      <w:r w:rsidR="00763F76">
        <w:t>/beholde og personlige tillegg.</w:t>
      </w:r>
    </w:p>
    <w:p w:rsidR="00657776" w:rsidRPr="00C61D03" w:rsidRDefault="00C61D03" w:rsidP="001A1666">
      <w:pPr>
        <w:pStyle w:val="Listetall"/>
        <w:ind w:left="993"/>
        <w:rPr>
          <w:b/>
        </w:rPr>
      </w:pPr>
      <w:r w:rsidRPr="00C61D03">
        <w:rPr>
          <w:b/>
        </w:rPr>
        <w:t>Y</w:t>
      </w:r>
      <w:r w:rsidR="00657776" w:rsidRPr="00C61D03">
        <w:rPr>
          <w:b/>
        </w:rPr>
        <w:t>rkeskode</w:t>
      </w:r>
      <w:r w:rsidR="00763F76">
        <w:rPr>
          <w:b/>
        </w:rPr>
        <w:t xml:space="preserve"> </w:t>
      </w:r>
      <w:r w:rsidR="00C611EF">
        <w:t>Klikk på Yrkeskode og velg et</w:t>
      </w:r>
      <w:r w:rsidR="00763F76">
        <w:t xml:space="preserve"> av valgene du får opp.</w:t>
      </w:r>
    </w:p>
    <w:p w:rsidR="00C61D03" w:rsidRDefault="00763F76" w:rsidP="001A1666">
      <w:pPr>
        <w:pStyle w:val="Listetall"/>
        <w:ind w:left="993"/>
      </w:pPr>
      <w:r>
        <w:rPr>
          <w:b/>
        </w:rPr>
        <w:t xml:space="preserve">Vikar for </w:t>
      </w:r>
      <w:r>
        <w:t>Registrer dersom det er en vikar for en spesiell ansatt.</w:t>
      </w:r>
    </w:p>
    <w:p w:rsidR="00763F76" w:rsidRDefault="00763F76" w:rsidP="001A1666">
      <w:pPr>
        <w:pStyle w:val="Listetall"/>
        <w:ind w:left="993"/>
      </w:pPr>
      <w:r>
        <w:rPr>
          <w:b/>
        </w:rPr>
        <w:t xml:space="preserve">Funksjonstillegg </w:t>
      </w:r>
      <w:r>
        <w:t>Legg in årsbeløp for fun</w:t>
      </w:r>
      <w:r w:rsidR="00C611EF">
        <w:t>ksjonstillegg dersom ansatt</w:t>
      </w:r>
      <w:r>
        <w:t xml:space="preserve"> skal ha noen.</w:t>
      </w:r>
      <w:r>
        <w:br/>
        <w:t xml:space="preserve">                               Er det ikke en av de faste som ligger der bruker </w:t>
      </w:r>
      <w:proofErr w:type="gramStart"/>
      <w:r>
        <w:t xml:space="preserve">du  </w:t>
      </w:r>
      <w:proofErr w:type="spellStart"/>
      <w:r>
        <w:t>Div</w:t>
      </w:r>
      <w:proofErr w:type="spellEnd"/>
      <w:proofErr w:type="gramEnd"/>
      <w:r>
        <w:t xml:space="preserve"> 1 og </w:t>
      </w:r>
      <w:proofErr w:type="spellStart"/>
      <w:r>
        <w:t>Div</w:t>
      </w:r>
      <w:proofErr w:type="spellEnd"/>
      <w:r>
        <w:t xml:space="preserve"> 2.</w:t>
      </w:r>
    </w:p>
    <w:p w:rsidR="00763F76" w:rsidRPr="001504B9" w:rsidRDefault="00763F76" w:rsidP="001A1666">
      <w:pPr>
        <w:pStyle w:val="Listetall"/>
        <w:ind w:left="993"/>
      </w:pPr>
      <w:r w:rsidRPr="00C611EF">
        <w:t>Konto</w:t>
      </w:r>
      <w:r>
        <w:rPr>
          <w:b/>
        </w:rPr>
        <w:t>/Ansvar/Tjeneste/Pro</w:t>
      </w:r>
      <w:r w:rsidR="002017EF">
        <w:rPr>
          <w:b/>
        </w:rPr>
        <w:t>s</w:t>
      </w:r>
      <w:r>
        <w:rPr>
          <w:b/>
        </w:rPr>
        <w:t>jekt/</w:t>
      </w:r>
      <w:proofErr w:type="spellStart"/>
      <w:r w:rsidRPr="00C611EF">
        <w:t>Lånenummer</w:t>
      </w:r>
      <w:proofErr w:type="spellEnd"/>
      <w:r w:rsidR="00C611EF">
        <w:t>:</w:t>
      </w:r>
      <w:r w:rsidR="00C611EF">
        <w:rPr>
          <w:b/>
        </w:rPr>
        <w:t xml:space="preserve"> </w:t>
      </w:r>
      <w:r w:rsidR="00C611EF">
        <w:t xml:space="preserve">Registrer kun Ansvar, Tjeneste og </w:t>
      </w:r>
      <w:proofErr w:type="spellStart"/>
      <w:r w:rsidR="00C611EF">
        <w:t>evt</w:t>
      </w:r>
      <w:proofErr w:type="spellEnd"/>
      <w:r w:rsidR="00C611EF">
        <w:t xml:space="preserve"> </w:t>
      </w:r>
      <w:r w:rsidR="002017EF">
        <w:t>Prosjekt</w:t>
      </w:r>
    </w:p>
    <w:p w:rsidR="001504B9" w:rsidRDefault="001504B9" w:rsidP="001A1666">
      <w:pPr>
        <w:pStyle w:val="Listetall"/>
        <w:ind w:left="993"/>
      </w:pPr>
      <w:r>
        <w:t xml:space="preserve">Arbeidsavtale </w:t>
      </w:r>
      <w:r w:rsidR="002C079A">
        <w:rPr>
          <w:color w:val="FF0000"/>
        </w:rPr>
        <w:t>Skal IKKE settes hake i</w:t>
      </w:r>
      <w:r w:rsidR="002C079A" w:rsidRPr="002C079A">
        <w:rPr>
          <w:color w:val="FF0000"/>
        </w:rPr>
        <w:t>!</w:t>
      </w:r>
      <w:r w:rsidR="002C079A">
        <w:rPr>
          <w:color w:val="FF0000"/>
        </w:rPr>
        <w:t xml:space="preserve"> </w:t>
      </w:r>
      <w:r w:rsidR="002C079A">
        <w:t>Da må du avbryte og begynne på nytt.</w:t>
      </w:r>
    </w:p>
    <w:p w:rsidR="00C611EF" w:rsidRDefault="00C61D03" w:rsidP="001A1666">
      <w:pPr>
        <w:pStyle w:val="Listetall"/>
        <w:ind w:left="993"/>
      </w:pPr>
      <w:r w:rsidRPr="00C611EF">
        <w:rPr>
          <w:b/>
        </w:rPr>
        <w:t xml:space="preserve">Fastlønnslinje: </w:t>
      </w:r>
      <w:r w:rsidR="00F03611" w:rsidRPr="00D564EC">
        <w:t xml:space="preserve">Klikk </w:t>
      </w:r>
      <w:r>
        <w:rPr>
          <w:noProof/>
          <w:lang w:eastAsia="nb-NO"/>
        </w:rPr>
        <w:drawing>
          <wp:inline distT="0" distB="0" distL="0" distR="0" wp14:anchorId="67E4DB6F" wp14:editId="51C3108F">
            <wp:extent cx="147918" cy="147918"/>
            <wp:effectExtent l="0" t="0" r="5080" b="508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91650" t="76271" r="6764" b="21191"/>
                    <a:stretch/>
                  </pic:blipFill>
                  <pic:spPr bwMode="auto">
                    <a:xfrm>
                      <a:off x="0" y="0"/>
                      <a:ext cx="147918" cy="147918"/>
                    </a:xfrm>
                    <a:prstGeom prst="rect">
                      <a:avLst/>
                    </a:prstGeom>
                    <a:ln>
                      <a:noFill/>
                    </a:ln>
                    <a:extLst>
                      <a:ext uri="{53640926-AAD7-44D8-BBD7-CCE9431645EC}">
                        <a14:shadowObscured xmlns:a14="http://schemas.microsoft.com/office/drawing/2010/main"/>
                      </a:ext>
                    </a:extLst>
                  </pic:spPr>
                </pic:pic>
              </a:graphicData>
            </a:graphic>
          </wp:inline>
        </w:drawing>
      </w:r>
      <w:r w:rsidR="00F03611" w:rsidRPr="00D564EC">
        <w:t xml:space="preserve"> </w:t>
      </w:r>
      <w:r>
        <w:t xml:space="preserve">under «Skjul fastlønn» </w:t>
      </w:r>
      <w:r w:rsidR="00F03611" w:rsidRPr="00D564EC">
        <w:t xml:space="preserve">dersom du </w:t>
      </w:r>
      <w:r w:rsidR="007F4D6D" w:rsidRPr="00D564EC">
        <w:t>skal</w:t>
      </w:r>
      <w:r w:rsidR="00F03611" w:rsidRPr="00D564EC">
        <w:t xml:space="preserve"> legge til Fastlønnslinjer</w:t>
      </w:r>
      <w:r w:rsidR="00657776" w:rsidRPr="00D564EC">
        <w:t xml:space="preserve"> </w:t>
      </w:r>
      <w:r>
        <w:br/>
      </w:r>
      <w:r w:rsidR="00657776" w:rsidRPr="00D564EC">
        <w:t>(</w:t>
      </w:r>
      <w:r w:rsidR="00C611EF">
        <w:t>gjelder</w:t>
      </w:r>
      <w:r w:rsidR="00C611EF" w:rsidRPr="00D564EC">
        <w:t xml:space="preserve"> </w:t>
      </w:r>
      <w:r w:rsidR="007F4D6D" w:rsidRPr="00D564EC">
        <w:t>vikariater med stillingsprosent</w:t>
      </w:r>
      <w:r>
        <w:t xml:space="preserve"> og kvalifiseringsstønad</w:t>
      </w:r>
      <w:r w:rsidR="007F4D6D" w:rsidRPr="00D564EC">
        <w:t>.)</w:t>
      </w:r>
      <w:r w:rsidR="002017EF">
        <w:br/>
        <w:t xml:space="preserve">Her legger du og in </w:t>
      </w:r>
      <w:r w:rsidR="00767F1C">
        <w:t xml:space="preserve">vikariat </w:t>
      </w:r>
      <w:r w:rsidR="002017EF">
        <w:t>Konto for diverse vikariat</w:t>
      </w:r>
      <w:r w:rsidR="00767F1C">
        <w:t>er</w:t>
      </w:r>
      <w:r w:rsidR="002017EF">
        <w:t xml:space="preserve"> på månedslønn. ( kun konto, ikke ansvar og tjeneste)</w:t>
      </w:r>
      <w:r w:rsidR="00767F1C">
        <w:t xml:space="preserve"> Fastlønnskonto 101000 skal </w:t>
      </w:r>
      <w:r w:rsidR="00767F1C">
        <w:rPr>
          <w:i/>
        </w:rPr>
        <w:t xml:space="preserve">ikke </w:t>
      </w:r>
      <w:r w:rsidR="00767F1C">
        <w:t>registreres da den allerede ligger fast på lønnsarten.</w:t>
      </w:r>
    </w:p>
    <w:p w:rsidR="00C611EF" w:rsidRDefault="00C611EF" w:rsidP="001A1666">
      <w:pPr>
        <w:pStyle w:val="Listetall"/>
        <w:ind w:left="993"/>
      </w:pPr>
      <w:r>
        <w:t xml:space="preserve">Legg in </w:t>
      </w:r>
      <w:r w:rsidRPr="002017EF">
        <w:t>Notat for logg</w:t>
      </w:r>
    </w:p>
    <w:p w:rsidR="00E45BDE" w:rsidRDefault="00F03611" w:rsidP="001A1666">
      <w:pPr>
        <w:pStyle w:val="Listetall"/>
        <w:ind w:left="993"/>
      </w:pPr>
      <w:r w:rsidRPr="00825CFE">
        <w:t>Klikk Fullfør</w:t>
      </w:r>
      <w:r w:rsidR="00E45BDE">
        <w:br w:type="page"/>
      </w:r>
    </w:p>
    <w:p w:rsidR="00150565" w:rsidRDefault="00150565" w:rsidP="00C535B8">
      <w:pPr>
        <w:pStyle w:val="Listetall"/>
        <w:numPr>
          <w:ilvl w:val="0"/>
          <w:numId w:val="0"/>
        </w:numPr>
        <w:ind w:left="-284"/>
      </w:pPr>
    </w:p>
    <w:p w:rsidR="00150565" w:rsidRPr="00E45BDE" w:rsidRDefault="00077BAE" w:rsidP="00C535B8">
      <w:pPr>
        <w:pStyle w:val="Listetall"/>
        <w:numPr>
          <w:ilvl w:val="0"/>
          <w:numId w:val="0"/>
        </w:numPr>
        <w:ind w:left="-567"/>
      </w:pPr>
      <w:r>
        <w:rPr>
          <w:noProof/>
          <w:lang w:eastAsia="nb-NO"/>
        </w:rPr>
        <mc:AlternateContent>
          <mc:Choice Requires="wps">
            <w:drawing>
              <wp:anchor distT="0" distB="0" distL="114300" distR="114300" simplePos="0" relativeHeight="251755008" behindDoc="0" locked="0" layoutInCell="1" allowOverlap="1" wp14:anchorId="435F129E" wp14:editId="315A1AFB">
                <wp:simplePos x="0" y="0"/>
                <wp:positionH relativeFrom="column">
                  <wp:posOffset>-281940</wp:posOffset>
                </wp:positionH>
                <wp:positionV relativeFrom="line">
                  <wp:posOffset>421640</wp:posOffset>
                </wp:positionV>
                <wp:extent cx="971550" cy="171450"/>
                <wp:effectExtent l="0" t="0" r="0" b="0"/>
                <wp:wrapNone/>
                <wp:docPr id="57" name="Avrundet rektangel 57"/>
                <wp:cNvGraphicFramePr/>
                <a:graphic xmlns:a="http://schemas.openxmlformats.org/drawingml/2006/main">
                  <a:graphicData uri="http://schemas.microsoft.com/office/word/2010/wordprocessingShape">
                    <wps:wsp>
                      <wps:cNvSpPr/>
                      <wps:spPr>
                        <a:xfrm>
                          <a:off x="0" y="0"/>
                          <a:ext cx="971550" cy="171450"/>
                        </a:xfrm>
                        <a:prstGeom prst="roundRect">
                          <a:avLst/>
                        </a:prstGeom>
                        <a:solidFill>
                          <a:schemeClr val="bg1">
                            <a:lumMod val="7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57" o:spid="_x0000_s1026" style="position:absolute;margin-left:-22.2pt;margin-top:33.2pt;width:76.5pt;height:13.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" fillcolor="#bfbfbf [2412]" stroked="f" strokeweight="2pt">
                <w10:wrap anchory="line"/>
              </v:roundrect>
            </w:pict>
          </mc:Fallback>
        </mc:AlternateContent>
      </w:r>
      <w:r w:rsidR="00EC66F7">
        <w:rPr>
          <w:noProof/>
          <w:sz w:val="44"/>
          <w:szCs w:val="44"/>
          <w:lang w:eastAsia="nb-NO"/>
        </w:rPr>
        <mc:AlternateContent>
          <mc:Choice Requires="wps">
            <w:drawing>
              <wp:anchor distT="0" distB="0" distL="114300" distR="114300" simplePos="0" relativeHeight="251789824" behindDoc="0" locked="0" layoutInCell="1" allowOverlap="1" wp14:anchorId="68C9D204" wp14:editId="218AE48F">
                <wp:simplePos x="0" y="0"/>
                <wp:positionH relativeFrom="column">
                  <wp:posOffset>1585595</wp:posOffset>
                </wp:positionH>
                <wp:positionV relativeFrom="line">
                  <wp:posOffset>4248150</wp:posOffset>
                </wp:positionV>
                <wp:extent cx="2881222" cy="247650"/>
                <wp:effectExtent l="0" t="0" r="0" b="0"/>
                <wp:wrapNone/>
                <wp:docPr id="237" name="Tekstboks 237"/>
                <wp:cNvGraphicFramePr/>
                <a:graphic xmlns:a="http://schemas.openxmlformats.org/drawingml/2006/main">
                  <a:graphicData uri="http://schemas.microsoft.com/office/word/2010/wordprocessingShape">
                    <wps:wsp>
                      <wps:cNvSpPr txBox="1"/>
                      <wps:spPr>
                        <a:xfrm>
                          <a:off x="0" y="0"/>
                          <a:ext cx="2881222"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59A" w:rsidRPr="00EC66F7" w:rsidRDefault="0067659A" w:rsidP="005B1706">
                            <w:pPr>
                              <w:spacing w:line="240" w:lineRule="auto"/>
                              <w:rPr>
                                <w:color w:val="0070C0"/>
                                <w:sz w:val="20"/>
                                <w:szCs w:val="20"/>
                              </w:rPr>
                            </w:pPr>
                            <w:r w:rsidRPr="00EC66F7">
                              <w:rPr>
                                <w:color w:val="0070C0"/>
                                <w:sz w:val="20"/>
                                <w:szCs w:val="20"/>
                              </w:rPr>
                              <w:t>For vikarer med stillings</w:t>
                            </w:r>
                            <w:r>
                              <w:rPr>
                                <w:color w:val="0070C0"/>
                                <w:sz w:val="20"/>
                                <w:szCs w:val="20"/>
                              </w:rPr>
                              <w:t xml:space="preserve"> </w:t>
                            </w:r>
                            <w:r w:rsidRPr="00EC66F7">
                              <w:rPr>
                                <w:color w:val="0070C0"/>
                                <w:sz w:val="20"/>
                                <w:szCs w:val="20"/>
                              </w:rPr>
                              <w:t>% skal konto legges inn her.</w:t>
                            </w:r>
                          </w:p>
                          <w:p w:rsidR="0067659A" w:rsidRPr="00EC66F7" w:rsidRDefault="0067659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37" o:spid="_x0000_s1027" type="#_x0000_t202" style="position:absolute;left:0;text-align:left;margin-left:124.85pt;margin-top:334.5pt;width:226.85pt;height:19.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" fillcolor="white [3201]" stroked="f" strokeweight=".5pt">
                <v:textbox>
                  <w:txbxContent>
                    <w:p w:rsidR="0067659A" w:rsidRPr="00EC66F7" w:rsidRDefault="0067659A" w:rsidP="005B1706">
                      <w:pPr>
                        <w:spacing w:line="240" w:lineRule="auto"/>
                        <w:rPr>
                          <w:color w:val="0070C0"/>
                          <w:sz w:val="20"/>
                          <w:szCs w:val="20"/>
                        </w:rPr>
                      </w:pPr>
                      <w:r w:rsidRPr="00EC66F7">
                        <w:rPr>
                          <w:color w:val="0070C0"/>
                          <w:sz w:val="20"/>
                          <w:szCs w:val="20"/>
                        </w:rPr>
                        <w:t>For vikarer med stillings</w:t>
                      </w:r>
                      <w:r>
                        <w:rPr>
                          <w:color w:val="0070C0"/>
                          <w:sz w:val="20"/>
                          <w:szCs w:val="20"/>
                        </w:rPr>
                        <w:t xml:space="preserve"> </w:t>
                      </w:r>
                      <w:r w:rsidRPr="00EC66F7">
                        <w:rPr>
                          <w:color w:val="0070C0"/>
                          <w:sz w:val="20"/>
                          <w:szCs w:val="20"/>
                        </w:rPr>
                        <w:t>% skal konto legges inn her.</w:t>
                      </w:r>
                    </w:p>
                    <w:p w:rsidR="0067659A" w:rsidRPr="00EC66F7" w:rsidRDefault="0067659A">
                      <w:pPr>
                        <w:rPr>
                          <w:sz w:val="20"/>
                          <w:szCs w:val="20"/>
                        </w:rPr>
                      </w:pPr>
                    </w:p>
                  </w:txbxContent>
                </v:textbox>
                <w10:wrap anchory="line"/>
              </v:shape>
            </w:pict>
          </mc:Fallback>
        </mc:AlternateContent>
      </w:r>
      <w:r w:rsidR="00EC66F7">
        <w:rPr>
          <w:noProof/>
          <w:sz w:val="44"/>
          <w:szCs w:val="44"/>
          <w:lang w:eastAsia="nb-NO"/>
        </w:rPr>
        <mc:AlternateContent>
          <mc:Choice Requires="wps">
            <w:drawing>
              <wp:anchor distT="0" distB="0" distL="114300" distR="114300" simplePos="0" relativeHeight="251784704" behindDoc="0" locked="0" layoutInCell="1" allowOverlap="1" wp14:anchorId="686EF426" wp14:editId="03994A79">
                <wp:simplePos x="0" y="0"/>
                <wp:positionH relativeFrom="column">
                  <wp:posOffset>1583978</wp:posOffset>
                </wp:positionH>
                <wp:positionV relativeFrom="line">
                  <wp:posOffset>4018472</wp:posOffset>
                </wp:positionV>
                <wp:extent cx="2225615" cy="241539"/>
                <wp:effectExtent l="0" t="0" r="3810" b="6350"/>
                <wp:wrapNone/>
                <wp:docPr id="23" name="Tekstboks 23"/>
                <wp:cNvGraphicFramePr/>
                <a:graphic xmlns:a="http://schemas.openxmlformats.org/drawingml/2006/main">
                  <a:graphicData uri="http://schemas.microsoft.com/office/word/2010/wordprocessingShape">
                    <wps:wsp>
                      <wps:cNvSpPr txBox="1"/>
                      <wps:spPr>
                        <a:xfrm>
                          <a:off x="0" y="0"/>
                          <a:ext cx="2225615" cy="2415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59A" w:rsidRPr="00EC66F7" w:rsidRDefault="0067659A" w:rsidP="005B1706">
                            <w:pPr>
                              <w:spacing w:line="240" w:lineRule="auto"/>
                              <w:rPr>
                                <w:color w:val="C00000"/>
                                <w:sz w:val="20"/>
                                <w:szCs w:val="20"/>
                              </w:rPr>
                            </w:pPr>
                            <w:r w:rsidRPr="00EC66F7">
                              <w:rPr>
                                <w:color w:val="C00000"/>
                                <w:sz w:val="20"/>
                                <w:szCs w:val="20"/>
                              </w:rPr>
                              <w:t xml:space="preserve">Det skal </w:t>
                            </w:r>
                            <w:r w:rsidRPr="00EC66F7">
                              <w:rPr>
                                <w:b/>
                                <w:color w:val="C00000"/>
                                <w:sz w:val="20"/>
                                <w:szCs w:val="20"/>
                              </w:rPr>
                              <w:t>ikke</w:t>
                            </w:r>
                            <w:r w:rsidRPr="00EC66F7">
                              <w:rPr>
                                <w:color w:val="C00000"/>
                                <w:sz w:val="20"/>
                                <w:szCs w:val="20"/>
                              </w:rPr>
                              <w:t xml:space="preserve"> legges inn konto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23" o:spid="_x0000_s1028" type="#_x0000_t202" style="position:absolute;left:0;text-align:left;margin-left:124.7pt;margin-top:316.4pt;width:175.25pt;height:19pt;z-index:251784704;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" fillcolor="white [3201]" stroked="f" strokeweight=".5pt">
                <v:textbox>
                  <w:txbxContent>
                    <w:p w:rsidR="0067659A" w:rsidRPr="00EC66F7" w:rsidRDefault="0067659A" w:rsidP="005B1706">
                      <w:pPr>
                        <w:spacing w:line="240" w:lineRule="auto"/>
                        <w:rPr>
                          <w:color w:val="C00000"/>
                          <w:sz w:val="20"/>
                          <w:szCs w:val="20"/>
                        </w:rPr>
                      </w:pPr>
                      <w:r w:rsidRPr="00EC66F7">
                        <w:rPr>
                          <w:color w:val="C00000"/>
                          <w:sz w:val="20"/>
                          <w:szCs w:val="20"/>
                        </w:rPr>
                        <w:t xml:space="preserve">Det skal </w:t>
                      </w:r>
                      <w:r w:rsidRPr="00EC66F7">
                        <w:rPr>
                          <w:b/>
                          <w:color w:val="C00000"/>
                          <w:sz w:val="20"/>
                          <w:szCs w:val="20"/>
                        </w:rPr>
                        <w:t>ikke</w:t>
                      </w:r>
                      <w:r w:rsidRPr="00EC66F7">
                        <w:rPr>
                          <w:color w:val="C00000"/>
                          <w:sz w:val="20"/>
                          <w:szCs w:val="20"/>
                        </w:rPr>
                        <w:t xml:space="preserve"> legges inn konto her.</w:t>
                      </w:r>
                    </w:p>
                  </w:txbxContent>
                </v:textbox>
                <w10:wrap anchory="line"/>
              </v:shape>
            </w:pict>
          </mc:Fallback>
        </mc:AlternateContent>
      </w:r>
      <w:r w:rsidR="00EC66F7" w:rsidRPr="00EC66F7">
        <w:rPr>
          <w:noProof/>
          <w:sz w:val="44"/>
          <w:szCs w:val="44"/>
          <w:lang w:eastAsia="nb-NO"/>
        </w:rPr>
        <mc:AlternateContent>
          <mc:Choice Requires="wps">
            <w:drawing>
              <wp:anchor distT="0" distB="0" distL="114300" distR="114300" simplePos="0" relativeHeight="251783680" behindDoc="0" locked="0" layoutInCell="1" allowOverlap="1" wp14:anchorId="2ACAB051" wp14:editId="3CDADB48">
                <wp:simplePos x="0" y="0"/>
                <wp:positionH relativeFrom="column">
                  <wp:posOffset>454816</wp:posOffset>
                </wp:positionH>
                <wp:positionV relativeFrom="line">
                  <wp:posOffset>3578525</wp:posOffset>
                </wp:positionV>
                <wp:extent cx="1129162" cy="526211"/>
                <wp:effectExtent l="0" t="0" r="71120" b="64770"/>
                <wp:wrapNone/>
                <wp:docPr id="21" name="Rett pil 21"/>
                <wp:cNvGraphicFramePr/>
                <a:graphic xmlns:a="http://schemas.openxmlformats.org/drawingml/2006/main">
                  <a:graphicData uri="http://schemas.microsoft.com/office/word/2010/wordprocessingShape">
                    <wps:wsp>
                      <wps:cNvCnPr/>
                      <wps:spPr>
                        <a:xfrm>
                          <a:off x="0" y="0"/>
                          <a:ext cx="1129162" cy="526211"/>
                        </a:xfrm>
                        <a:prstGeom prst="straightConnector1">
                          <a:avLst/>
                        </a:prstGeom>
                        <a:ln w="19050">
                          <a:solidFill>
                            <a:srgbClr val="C00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tt pil 21" o:spid="_x0000_s1026" type="#_x0000_t32" style="position:absolute;margin-left:35.8pt;margin-top:281.75pt;width:88.9pt;height:41.4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" strokecolor="#c00000" strokeweight="1.5pt">
                <v:stroke endarrow="open"/>
                <w10:wrap anchory="line"/>
              </v:shape>
            </w:pict>
          </mc:Fallback>
        </mc:AlternateContent>
      </w:r>
      <w:r w:rsidR="00EC66F7">
        <w:rPr>
          <w:noProof/>
          <w:lang w:eastAsia="nb-NO"/>
        </w:rPr>
        <mc:AlternateContent>
          <mc:Choice Requires="wps">
            <w:drawing>
              <wp:anchor distT="0" distB="0" distL="114300" distR="114300" simplePos="0" relativeHeight="251782656" behindDoc="0" locked="0" layoutInCell="1" allowOverlap="1" wp14:anchorId="331B3A6A" wp14:editId="369CC582">
                <wp:simplePos x="0" y="0"/>
                <wp:positionH relativeFrom="column">
                  <wp:posOffset>-520868</wp:posOffset>
                </wp:positionH>
                <wp:positionV relativeFrom="line">
                  <wp:posOffset>3224842</wp:posOffset>
                </wp:positionV>
                <wp:extent cx="1035589" cy="422694"/>
                <wp:effectExtent l="0" t="0" r="12700" b="15875"/>
                <wp:wrapNone/>
                <wp:docPr id="20" name="Ellipse 20"/>
                <wp:cNvGraphicFramePr/>
                <a:graphic xmlns:a="http://schemas.openxmlformats.org/drawingml/2006/main">
                  <a:graphicData uri="http://schemas.microsoft.com/office/word/2010/wordprocessingShape">
                    <wps:wsp>
                      <wps:cNvSpPr/>
                      <wps:spPr>
                        <a:xfrm>
                          <a:off x="0" y="0"/>
                          <a:ext cx="1035589" cy="422694"/>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 o:spid="_x0000_s1026" style="position:absolute;margin-left:-41pt;margin-top:253.9pt;width:81.55pt;height:33.3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" filled="f" strokecolor="#c0504d [3205]" strokeweight="2pt">
                <w10:wrap anchory="line"/>
              </v:oval>
            </w:pict>
          </mc:Fallback>
        </mc:AlternateContent>
      </w:r>
      <w:r w:rsidR="00150565">
        <w:rPr>
          <w:noProof/>
          <w:lang w:eastAsia="nb-NO"/>
        </w:rPr>
        <mc:AlternateContent>
          <mc:Choice Requires="wps">
            <w:drawing>
              <wp:anchor distT="0" distB="0" distL="114300" distR="114300" simplePos="0" relativeHeight="251752960" behindDoc="0" locked="0" layoutInCell="1" allowOverlap="1" wp14:anchorId="3751CD44" wp14:editId="583C76A7">
                <wp:simplePos x="0" y="0"/>
                <wp:positionH relativeFrom="column">
                  <wp:posOffset>404495</wp:posOffset>
                </wp:positionH>
                <wp:positionV relativeFrom="line">
                  <wp:posOffset>4152900</wp:posOffset>
                </wp:positionV>
                <wp:extent cx="876300" cy="276225"/>
                <wp:effectExtent l="0" t="0" r="0" b="0"/>
                <wp:wrapNone/>
                <wp:docPr id="53" name="Tekstboks 53"/>
                <wp:cNvGraphicFramePr/>
                <a:graphic xmlns:a="http://schemas.openxmlformats.org/drawingml/2006/main">
                  <a:graphicData uri="http://schemas.microsoft.com/office/word/2010/wordprocessingShape">
                    <wps:wsp>
                      <wps:cNvSpPr txBox="1"/>
                      <wps:spPr>
                        <a:xfrm>
                          <a:off x="0" y="0"/>
                          <a:ext cx="8763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659A" w:rsidRPr="00E45BDE" w:rsidRDefault="0067659A" w:rsidP="00150565">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r w:rsidRPr="00E45BDE">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 xml:space="preserve">IKKE </w:t>
                            </w:r>
                            <w:r w:rsidRPr="00150565">
                              <w:rPr>
                                <w:color w:val="C00000"/>
                              </w:rPr>
                              <w:t>BRUK</w:t>
                            </w:r>
                            <w:r w:rsidRPr="00E45BDE">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w:t>
                            </w:r>
                          </w:p>
                          <w:p w:rsidR="0067659A" w:rsidRPr="00E45BDE" w:rsidRDefault="0067659A" w:rsidP="00150565">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3" o:spid="_x0000_s1029" type="#_x0000_t202" style="position:absolute;left:0;text-align:left;margin-left:31.85pt;margin-top:327pt;width:69pt;height:21.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" filled="f" stroked="f" strokeweight=".5pt">
                <v:textbox>
                  <w:txbxContent>
                    <w:p w:rsidR="0067659A" w:rsidRPr="00E45BDE" w:rsidRDefault="0067659A" w:rsidP="00150565">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r w:rsidRPr="00E45BDE">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 xml:space="preserve">IKKE </w:t>
                      </w:r>
                      <w:r w:rsidRPr="00150565">
                        <w:rPr>
                          <w:color w:val="C00000"/>
                        </w:rPr>
                        <w:t>BRUK</w:t>
                      </w:r>
                      <w:r w:rsidRPr="00E45BDE">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w:t>
                      </w:r>
                    </w:p>
                    <w:p w:rsidR="0067659A" w:rsidRPr="00E45BDE" w:rsidRDefault="0067659A" w:rsidP="00150565">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p>
                  </w:txbxContent>
                </v:textbox>
                <w10:wrap anchory="line"/>
              </v:shape>
            </w:pict>
          </mc:Fallback>
        </mc:AlternateContent>
      </w:r>
      <w:r w:rsidR="00150565">
        <w:rPr>
          <w:noProof/>
          <w:lang w:eastAsia="nb-NO"/>
        </w:rPr>
        <mc:AlternateContent>
          <mc:Choice Requires="wps">
            <w:drawing>
              <wp:anchor distT="0" distB="0" distL="114300" distR="114300" simplePos="0" relativeHeight="251751936" behindDoc="0" locked="0" layoutInCell="1" allowOverlap="1" wp14:anchorId="22A0D36A" wp14:editId="0EDB4ED2">
                <wp:simplePos x="0" y="0"/>
                <wp:positionH relativeFrom="column">
                  <wp:posOffset>-471805</wp:posOffset>
                </wp:positionH>
                <wp:positionV relativeFrom="line">
                  <wp:posOffset>4152900</wp:posOffset>
                </wp:positionV>
                <wp:extent cx="923925" cy="276225"/>
                <wp:effectExtent l="0" t="0" r="28575" b="28575"/>
                <wp:wrapNone/>
                <wp:docPr id="56" name="Ellipse 56"/>
                <wp:cNvGraphicFramePr/>
                <a:graphic xmlns:a="http://schemas.openxmlformats.org/drawingml/2006/main">
                  <a:graphicData uri="http://schemas.microsoft.com/office/word/2010/wordprocessingShape">
                    <wps:wsp>
                      <wps:cNvSpPr/>
                      <wps:spPr>
                        <a:xfrm>
                          <a:off x="0" y="0"/>
                          <a:ext cx="923925" cy="27622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6" o:spid="_x0000_s1026" style="position:absolute;margin-left:-37.15pt;margin-top:327pt;width:72.75pt;height:21.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" filled="f" strokecolor="#c0504d [3205]" strokeweight="2pt">
                <w10:wrap anchory="line"/>
              </v:oval>
            </w:pict>
          </mc:Fallback>
        </mc:AlternateContent>
      </w:r>
      <w:r w:rsidR="00150565">
        <w:rPr>
          <w:noProof/>
          <w:lang w:eastAsia="nb-NO"/>
        </w:rPr>
        <w:drawing>
          <wp:inline distT="0" distB="0" distL="0" distR="0" wp14:anchorId="0E6B8271" wp14:editId="4D77ECB6">
            <wp:extent cx="6699250" cy="4425950"/>
            <wp:effectExtent l="0" t="0" r="6350"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3079" t="8735" r="11899" b="11966"/>
                    <a:stretch/>
                  </pic:blipFill>
                  <pic:spPr bwMode="auto">
                    <a:xfrm>
                      <a:off x="0" y="0"/>
                      <a:ext cx="6699963" cy="4426421"/>
                    </a:xfrm>
                    <a:prstGeom prst="rect">
                      <a:avLst/>
                    </a:prstGeom>
                    <a:ln>
                      <a:noFill/>
                    </a:ln>
                    <a:extLst>
                      <a:ext uri="{53640926-AAD7-44D8-BBD7-CCE9431645EC}">
                        <a14:shadowObscured xmlns:a14="http://schemas.microsoft.com/office/drawing/2010/main"/>
                      </a:ext>
                    </a:extLst>
                  </pic:spPr>
                </pic:pic>
              </a:graphicData>
            </a:graphic>
          </wp:inline>
        </w:drawing>
      </w:r>
      <w:r w:rsidR="00EC66F7" w:rsidRPr="00EC66F7">
        <w:rPr>
          <w:noProof/>
          <w:sz w:val="44"/>
          <w:szCs w:val="44"/>
          <w:lang w:eastAsia="nb-NO"/>
        </w:rPr>
        <mc:AlternateContent>
          <mc:Choice Requires="wps">
            <w:drawing>
              <wp:anchor distT="0" distB="0" distL="114300" distR="114300" simplePos="0" relativeHeight="251788800" behindDoc="0" locked="0" layoutInCell="1" allowOverlap="1" wp14:anchorId="0CC0DCC9" wp14:editId="5DE2B640">
                <wp:simplePos x="0" y="0"/>
                <wp:positionH relativeFrom="column">
                  <wp:posOffset>2222332</wp:posOffset>
                </wp:positionH>
                <wp:positionV relativeFrom="line">
                  <wp:posOffset>66471</wp:posOffset>
                </wp:positionV>
                <wp:extent cx="259285" cy="879812"/>
                <wp:effectExtent l="57150" t="38100" r="26670" b="15875"/>
                <wp:wrapNone/>
                <wp:docPr id="235" name="Rett pil 235"/>
                <wp:cNvGraphicFramePr/>
                <a:graphic xmlns:a="http://schemas.openxmlformats.org/drawingml/2006/main">
                  <a:graphicData uri="http://schemas.microsoft.com/office/word/2010/wordprocessingShape">
                    <wps:wsp>
                      <wps:cNvCnPr/>
                      <wps:spPr>
                        <a:xfrm flipH="1" flipV="1">
                          <a:off x="0" y="0"/>
                          <a:ext cx="259285" cy="879812"/>
                        </a:xfrm>
                        <a:prstGeom prst="straightConnector1">
                          <a:avLst/>
                        </a:prstGeom>
                        <a:ln w="19050">
                          <a:solidFill>
                            <a:srgbClr val="0070C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tt pil 235" o:spid="_x0000_s1026" type="#_x0000_t32" style="position:absolute;margin-left:175pt;margin-top:5.25pt;width:20.4pt;height:69.3pt;flip:x y;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" strokecolor="#0070c0" strokeweight="1.5pt">
                <v:stroke endarrow="open"/>
                <w10:wrap anchory="line"/>
              </v:shape>
            </w:pict>
          </mc:Fallback>
        </mc:AlternateContent>
      </w:r>
      <w:r w:rsidR="00EC66F7">
        <w:rPr>
          <w:noProof/>
          <w:lang w:eastAsia="nb-NO"/>
        </w:rPr>
        <mc:AlternateContent>
          <mc:Choice Requires="wps">
            <w:drawing>
              <wp:anchor distT="0" distB="0" distL="114300" distR="114300" simplePos="0" relativeHeight="251786752" behindDoc="0" locked="0" layoutInCell="1" allowOverlap="1" wp14:anchorId="5D76AE08" wp14:editId="2CFF619E">
                <wp:simplePos x="0" y="0"/>
                <wp:positionH relativeFrom="column">
                  <wp:posOffset>2222331</wp:posOffset>
                </wp:positionH>
                <wp:positionV relativeFrom="line">
                  <wp:posOffset>955495</wp:posOffset>
                </wp:positionV>
                <wp:extent cx="750019" cy="422275"/>
                <wp:effectExtent l="0" t="0" r="12065" b="15875"/>
                <wp:wrapNone/>
                <wp:docPr id="24" name="Ellipse 24"/>
                <wp:cNvGraphicFramePr/>
                <a:graphic xmlns:a="http://schemas.openxmlformats.org/drawingml/2006/main">
                  <a:graphicData uri="http://schemas.microsoft.com/office/word/2010/wordprocessingShape">
                    <wps:wsp>
                      <wps:cNvSpPr/>
                      <wps:spPr>
                        <a:xfrm>
                          <a:off x="0" y="0"/>
                          <a:ext cx="750019" cy="422275"/>
                        </a:xfrm>
                        <a:prstGeom prst="ellipse">
                          <a:avLst/>
                        </a:prstGeom>
                        <a:noFill/>
                        <a:ln>
                          <a:solidFill>
                            <a:srgbClr val="0070C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 o:spid="_x0000_s1026" style="position:absolute;margin-left:175pt;margin-top:75.25pt;width:59.05pt;height:33.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" filled="f" strokecolor="#0070c0" strokeweight="2pt">
                <w10:wrap anchory="line"/>
              </v:oval>
            </w:pict>
          </mc:Fallback>
        </mc:AlternateContent>
      </w:r>
      <w:r w:rsidR="00150565">
        <w:rPr>
          <w:noProof/>
          <w:lang w:eastAsia="nb-NO"/>
        </w:rPr>
        <w:drawing>
          <wp:inline distT="0" distB="0" distL="0" distR="0" wp14:anchorId="5C50B5C6" wp14:editId="1F5A62CB">
            <wp:extent cx="6655980" cy="2457450"/>
            <wp:effectExtent l="0" t="0" r="0" b="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3344" t="43378" r="12122" b="12593"/>
                    <a:stretch/>
                  </pic:blipFill>
                  <pic:spPr bwMode="auto">
                    <a:xfrm>
                      <a:off x="0" y="0"/>
                      <a:ext cx="6665070" cy="2460806"/>
                    </a:xfrm>
                    <a:prstGeom prst="rect">
                      <a:avLst/>
                    </a:prstGeom>
                    <a:ln>
                      <a:noFill/>
                    </a:ln>
                    <a:extLst>
                      <a:ext uri="{53640926-AAD7-44D8-BBD7-CCE9431645EC}">
                        <a14:shadowObscured xmlns:a14="http://schemas.microsoft.com/office/drawing/2010/main"/>
                      </a:ext>
                    </a:extLst>
                  </pic:spPr>
                </pic:pic>
              </a:graphicData>
            </a:graphic>
          </wp:inline>
        </w:drawing>
      </w:r>
    </w:p>
    <w:p w:rsidR="00150565" w:rsidRDefault="00150565" w:rsidP="002C079A">
      <w:pPr>
        <w:spacing w:after="0" w:line="240" w:lineRule="auto"/>
        <w:rPr>
          <w:lang w:eastAsia="zh-CN"/>
        </w:rPr>
      </w:pPr>
    </w:p>
    <w:p w:rsidR="00E45BDE" w:rsidRDefault="00E45BDE" w:rsidP="00C535B8">
      <w:pPr>
        <w:pStyle w:val="Listetall"/>
        <w:numPr>
          <w:ilvl w:val="0"/>
          <w:numId w:val="0"/>
        </w:numPr>
        <w:ind w:left="993"/>
      </w:pPr>
    </w:p>
    <w:p w:rsidR="00E45BDE" w:rsidRPr="00D564EC" w:rsidRDefault="00E45BDE" w:rsidP="00C535B8">
      <w:pPr>
        <w:pStyle w:val="Listetall"/>
        <w:numPr>
          <w:ilvl w:val="0"/>
          <w:numId w:val="0"/>
        </w:numPr>
        <w:ind w:left="-426"/>
      </w:pPr>
    </w:p>
    <w:p w:rsidR="0082553A" w:rsidRDefault="0082553A" w:rsidP="002C079A">
      <w:pPr>
        <w:rPr>
          <w:sz w:val="20"/>
        </w:rPr>
      </w:pPr>
      <w:r>
        <w:rPr>
          <w:noProof/>
          <w:lang w:eastAsia="nb-NO"/>
        </w:rPr>
        <mc:AlternateContent>
          <mc:Choice Requires="wps">
            <w:drawing>
              <wp:anchor distT="0" distB="0" distL="114300" distR="114300" simplePos="0" relativeHeight="251728384" behindDoc="0" locked="0" layoutInCell="1" allowOverlap="1" wp14:anchorId="698CD4DE" wp14:editId="5ACF41A8">
                <wp:simplePos x="0" y="0"/>
                <wp:positionH relativeFrom="column">
                  <wp:posOffset>373038</wp:posOffset>
                </wp:positionH>
                <wp:positionV relativeFrom="line">
                  <wp:posOffset>4369191</wp:posOffset>
                </wp:positionV>
                <wp:extent cx="307731" cy="1960684"/>
                <wp:effectExtent l="38100" t="19050" r="73660" b="97155"/>
                <wp:wrapNone/>
                <wp:docPr id="19" name="Rett pil 19"/>
                <wp:cNvGraphicFramePr/>
                <a:graphic xmlns:a="http://schemas.openxmlformats.org/drawingml/2006/main">
                  <a:graphicData uri="http://schemas.microsoft.com/office/word/2010/wordprocessingShape">
                    <wps:wsp>
                      <wps:cNvCnPr/>
                      <wps:spPr>
                        <a:xfrm>
                          <a:off x="0" y="0"/>
                          <a:ext cx="307731" cy="196068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tt pil 19" o:spid="_x0000_s1026" type="#_x0000_t32" style="position:absolute;margin-left:29.35pt;margin-top:344.05pt;width:24.25pt;height:154.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" strokecolor="#c0504d [3205]" strokeweight="2pt">
                <v:stroke endarrow="open"/>
                <v:shadow on="t" color="black" opacity="24903f" origin=",.5" offset="0,.55556mm"/>
                <w10:wrap anchory="line"/>
              </v:shape>
            </w:pict>
          </mc:Fallback>
        </mc:AlternateContent>
      </w:r>
      <w:r>
        <w:rPr>
          <w:noProof/>
          <w:lang w:eastAsia="nb-NO"/>
        </w:rPr>
        <mc:AlternateContent>
          <mc:Choice Requires="wps">
            <w:drawing>
              <wp:anchor distT="0" distB="0" distL="114300" distR="114300" simplePos="0" relativeHeight="251727360" behindDoc="0" locked="0" layoutInCell="1" allowOverlap="1" wp14:anchorId="5C16B148" wp14:editId="6D9BFC88">
                <wp:simplePos x="0" y="0"/>
                <wp:positionH relativeFrom="column">
                  <wp:posOffset>21346</wp:posOffset>
                </wp:positionH>
                <wp:positionV relativeFrom="line">
                  <wp:posOffset>4008707</wp:posOffset>
                </wp:positionV>
                <wp:extent cx="492369" cy="360436"/>
                <wp:effectExtent l="0" t="0" r="22225" b="20955"/>
                <wp:wrapNone/>
                <wp:docPr id="18" name="Ellipse 18"/>
                <wp:cNvGraphicFramePr/>
                <a:graphic xmlns:a="http://schemas.openxmlformats.org/drawingml/2006/main">
                  <a:graphicData uri="http://schemas.microsoft.com/office/word/2010/wordprocessingShape">
                    <wps:wsp>
                      <wps:cNvSpPr/>
                      <wps:spPr>
                        <a:xfrm>
                          <a:off x="0" y="0"/>
                          <a:ext cx="492369" cy="360436"/>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8" o:spid="_x0000_s1026" style="position:absolute;margin-left:1.7pt;margin-top:315.65pt;width:38.75pt;height:28.4pt;z-index:251727360;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" filled="f" strokecolor="#c0504d [3205]" strokeweight="2pt">
                <w10:wrap anchory="line"/>
              </v:oval>
            </w:pict>
          </mc:Fallback>
        </mc:AlternateContent>
      </w:r>
    </w:p>
    <w:p w:rsidR="0082553A" w:rsidRDefault="0082553A" w:rsidP="002C079A">
      <w:pPr>
        <w:rPr>
          <w:sz w:val="20"/>
        </w:rPr>
      </w:pPr>
    </w:p>
    <w:p w:rsidR="0067659A" w:rsidRDefault="0067659A">
      <w:pPr>
        <w:spacing w:after="0" w:line="240" w:lineRule="auto"/>
        <w:rPr>
          <w:rFonts w:cs="Arial"/>
          <w:b/>
          <w:bCs/>
          <w:sz w:val="28"/>
          <w:szCs w:val="26"/>
        </w:rPr>
      </w:pPr>
      <w:bookmarkStart w:id="18" w:name="_Toc427049095"/>
      <w:r>
        <w:br w:type="page"/>
      </w:r>
    </w:p>
    <w:p w:rsidR="00F03611" w:rsidRPr="00D564EC" w:rsidRDefault="00F03611" w:rsidP="002C079A">
      <w:pPr>
        <w:pStyle w:val="Overskrift3"/>
        <w:rPr>
          <w:rFonts w:asciiTheme="minorHAnsi" w:hAnsiTheme="minorHAnsi"/>
          <w:color w:val="FF0000"/>
        </w:rPr>
      </w:pPr>
      <w:r w:rsidRPr="00D564EC">
        <w:rPr>
          <w:rFonts w:asciiTheme="minorHAnsi" w:hAnsiTheme="minorHAnsi"/>
        </w:rPr>
        <w:lastRenderedPageBreak/>
        <w:t>Endringsmelding</w:t>
      </w:r>
      <w:bookmarkEnd w:id="18"/>
      <w:r w:rsidR="002A5782" w:rsidRPr="00D564EC">
        <w:rPr>
          <w:rFonts w:asciiTheme="minorHAnsi" w:hAnsiTheme="minorHAnsi"/>
        </w:rPr>
        <w:t xml:space="preserve"> </w:t>
      </w:r>
    </w:p>
    <w:p w:rsidR="005B1415" w:rsidRDefault="00F03611" w:rsidP="002C079A">
      <w:r w:rsidRPr="00D564EC">
        <w:t>Når veiviseren er fullført får du frem e</w:t>
      </w:r>
      <w:r w:rsidR="00347E3E" w:rsidRPr="00D564EC">
        <w:t>n endringsmelding</w:t>
      </w:r>
      <w:r w:rsidR="00C13641">
        <w:t>.</w:t>
      </w:r>
      <w:r w:rsidRPr="00D564EC">
        <w:t xml:space="preserve"> </w:t>
      </w:r>
      <w:r w:rsidR="00C13641">
        <w:br/>
      </w:r>
      <w:r w:rsidR="00FE4FE3" w:rsidRPr="00D564EC">
        <w:t>Dette er en bekreftelse på det som er gjor</w:t>
      </w:r>
      <w:r w:rsidR="002A5782" w:rsidRPr="00D564EC">
        <w:t xml:space="preserve">t og </w:t>
      </w:r>
      <w:r w:rsidR="002A5782" w:rsidRPr="00C44DD2">
        <w:rPr>
          <w:b/>
        </w:rPr>
        <w:t>ikke</w:t>
      </w:r>
      <w:r w:rsidR="002A5782" w:rsidRPr="00D564EC">
        <w:t xml:space="preserve"> en formell arbeidsavtale.</w:t>
      </w:r>
      <w:r w:rsidR="00FE4FE3" w:rsidRPr="00D564EC">
        <w:t xml:space="preserve"> Ikke nødvendig å skrive denne ut da den blir lagret i personalarkivet i Visma. Denne er tilgjengelig for både leder og ansatt.</w:t>
      </w:r>
      <w:r w:rsidR="00506690" w:rsidRPr="00D564EC">
        <w:t xml:space="preserve"> </w:t>
      </w:r>
      <w:r w:rsidRPr="00D564EC">
        <w:t xml:space="preserve"> </w:t>
      </w:r>
    </w:p>
    <w:p w:rsidR="00BA7AAE" w:rsidRDefault="00BA7AAE" w:rsidP="002C079A"/>
    <w:p w:rsidR="00BA7AAE" w:rsidRDefault="00C44DD2" w:rsidP="002C079A">
      <w:pPr>
        <w:rPr>
          <w:sz w:val="20"/>
        </w:rPr>
      </w:pPr>
      <w:r w:rsidRPr="00C13641">
        <w:rPr>
          <w:noProof/>
          <w:color w:val="FF0000"/>
          <w:lang w:eastAsia="nb-NO"/>
        </w:rPr>
        <mc:AlternateContent>
          <mc:Choice Requires="wps">
            <w:drawing>
              <wp:anchor distT="0" distB="0" distL="114300" distR="114300" simplePos="0" relativeHeight="251717120" behindDoc="0" locked="0" layoutInCell="1" allowOverlap="1" wp14:anchorId="1433E465" wp14:editId="25CDBB41">
                <wp:simplePos x="0" y="0"/>
                <wp:positionH relativeFrom="column">
                  <wp:posOffset>488754</wp:posOffset>
                </wp:positionH>
                <wp:positionV relativeFrom="line">
                  <wp:posOffset>152009</wp:posOffset>
                </wp:positionV>
                <wp:extent cx="4615961" cy="668216"/>
                <wp:effectExtent l="38100" t="38100" r="13335" b="132080"/>
                <wp:wrapNone/>
                <wp:docPr id="246" name="Rett pil 246"/>
                <wp:cNvGraphicFramePr/>
                <a:graphic xmlns:a="http://schemas.openxmlformats.org/drawingml/2006/main">
                  <a:graphicData uri="http://schemas.microsoft.com/office/word/2010/wordprocessingShape">
                    <wps:wsp>
                      <wps:cNvCnPr/>
                      <wps:spPr>
                        <a:xfrm>
                          <a:off x="0" y="0"/>
                          <a:ext cx="4615961" cy="668216"/>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ett pil 246" o:spid="_x0000_s1026" type="#_x0000_t32" style="position:absolute;margin-left:38.5pt;margin-top:11.95pt;width:363.45pt;height:52.6pt;z-index:251717120;visibility:visible;mso-wrap-style:square;mso-wrap-distance-left:9pt;mso-wrap-distance-top:0;mso-wrap-distance-right:9pt;mso-wrap-distance-bottom:0;mso-position-horizontal:absolute;mso-position-horizontal-relative:text;mso-position-vertical:absolut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" strokecolor="red" strokeweight="2pt">
                <v:stroke endarrow="open"/>
                <v:shadow on="t" color="black" opacity="24903f" origin=",.5" offset="0,.55556mm"/>
                <w10:wrap anchory="line"/>
              </v:shape>
            </w:pict>
          </mc:Fallback>
        </mc:AlternateContent>
      </w:r>
      <w:r w:rsidR="00506690" w:rsidRPr="00D564EC">
        <w:t>K</w:t>
      </w:r>
      <w:r w:rsidR="00F03611" w:rsidRPr="00D564EC">
        <w:t xml:space="preserve">likk </w:t>
      </w:r>
      <w:r w:rsidR="00506690" w:rsidRPr="00D564EC">
        <w:t>s</w:t>
      </w:r>
      <w:r w:rsidR="00F03611" w:rsidRPr="00D564EC">
        <w:t>end</w:t>
      </w:r>
      <w:r w:rsidR="00506690" w:rsidRPr="00D564EC">
        <w:t xml:space="preserve"> for å </w:t>
      </w:r>
      <w:r w:rsidR="00F03611" w:rsidRPr="00D564EC">
        <w:t>sende endringen i saksgang.</w:t>
      </w:r>
    </w:p>
    <w:p w:rsidR="00F03611" w:rsidRPr="00D564EC" w:rsidRDefault="00C13641" w:rsidP="002C079A">
      <w:pPr>
        <w:rPr>
          <w:sz w:val="20"/>
        </w:rPr>
      </w:pPr>
      <w:r>
        <w:rPr>
          <w:noProof/>
          <w:sz w:val="20"/>
          <w:lang w:eastAsia="nb-NO"/>
        </w:rPr>
        <mc:AlternateContent>
          <mc:Choice Requires="wps">
            <w:drawing>
              <wp:anchor distT="0" distB="0" distL="114300" distR="114300" simplePos="0" relativeHeight="251699712" behindDoc="0" locked="0" layoutInCell="1" allowOverlap="1" wp14:anchorId="609567CE" wp14:editId="5EBC36B5">
                <wp:simplePos x="0" y="0"/>
                <wp:positionH relativeFrom="column">
                  <wp:posOffset>142240</wp:posOffset>
                </wp:positionH>
                <wp:positionV relativeFrom="line">
                  <wp:posOffset>229870</wp:posOffset>
                </wp:positionV>
                <wp:extent cx="5429250" cy="5027930"/>
                <wp:effectExtent l="38100" t="19050" r="57150" b="77470"/>
                <wp:wrapNone/>
                <wp:docPr id="10" name="Rett linje 10"/>
                <wp:cNvGraphicFramePr/>
                <a:graphic xmlns:a="http://schemas.openxmlformats.org/drawingml/2006/main">
                  <a:graphicData uri="http://schemas.microsoft.com/office/word/2010/wordprocessingShape">
                    <wps:wsp>
                      <wps:cNvCnPr/>
                      <wps:spPr>
                        <a:xfrm>
                          <a:off x="0" y="0"/>
                          <a:ext cx="5429250" cy="502793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tt linje 10"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 from="11.2pt,18.1pt" to="438.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" strokecolor="#c0504d [3205]" strokeweight="2pt">
                <v:shadow on="t" color="black" opacity="24903f" origin=",.5" offset="0,.55556mm"/>
                <w10:wrap anchory="line"/>
              </v:line>
            </w:pict>
          </mc:Fallback>
        </mc:AlternateContent>
      </w:r>
      <w:r w:rsidR="00C44DD2">
        <w:rPr>
          <w:noProof/>
          <w:sz w:val="20"/>
          <w:lang w:eastAsia="nb-NO"/>
        </w:rPr>
        <mc:AlternateContent>
          <mc:Choice Requires="wps">
            <w:drawing>
              <wp:anchor distT="0" distB="0" distL="114300" distR="114300" simplePos="0" relativeHeight="251700736" behindDoc="0" locked="0" layoutInCell="1" allowOverlap="1" wp14:anchorId="758B94AB" wp14:editId="06D358F0">
                <wp:simplePos x="0" y="0"/>
                <wp:positionH relativeFrom="column">
                  <wp:posOffset>277495</wp:posOffset>
                </wp:positionH>
                <wp:positionV relativeFrom="line">
                  <wp:posOffset>795655</wp:posOffset>
                </wp:positionV>
                <wp:extent cx="4773930" cy="4465955"/>
                <wp:effectExtent l="38100" t="19050" r="64770" b="86995"/>
                <wp:wrapNone/>
                <wp:docPr id="12" name="Rett linje 12"/>
                <wp:cNvGraphicFramePr/>
                <a:graphic xmlns:a="http://schemas.openxmlformats.org/drawingml/2006/main">
                  <a:graphicData uri="http://schemas.microsoft.com/office/word/2010/wordprocessingShape">
                    <wps:wsp>
                      <wps:cNvCnPr/>
                      <wps:spPr>
                        <a:xfrm flipH="1">
                          <a:off x="0" y="0"/>
                          <a:ext cx="4773930" cy="446595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tt linje 12"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 from="21.85pt,62.65pt" to="397.75pt,4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" strokecolor="#c0504d [3205]" strokeweight="2pt">
                <v:shadow on="t" color="black" opacity="24903f" origin=",.5" offset="0,.55556mm"/>
                <w10:wrap anchory="line"/>
              </v:line>
            </w:pict>
          </mc:Fallback>
        </mc:AlternateContent>
      </w:r>
      <w:r w:rsidR="00C44DD2">
        <w:rPr>
          <w:noProof/>
          <w:sz w:val="20"/>
          <w:lang w:eastAsia="nb-NO"/>
        </w:rPr>
        <mc:AlternateContent>
          <mc:Choice Requires="wps">
            <w:drawing>
              <wp:anchor distT="0" distB="0" distL="114300" distR="114300" simplePos="0" relativeHeight="251716096" behindDoc="0" locked="0" layoutInCell="1" allowOverlap="1" wp14:anchorId="7507A98E" wp14:editId="42009988">
                <wp:simplePos x="0" y="0"/>
                <wp:positionH relativeFrom="column">
                  <wp:posOffset>5051962</wp:posOffset>
                </wp:positionH>
                <wp:positionV relativeFrom="line">
                  <wp:posOffset>312371</wp:posOffset>
                </wp:positionV>
                <wp:extent cx="597877" cy="403909"/>
                <wp:effectExtent l="0" t="0" r="12065" b="15240"/>
                <wp:wrapNone/>
                <wp:docPr id="245" name="Ellipse 245"/>
                <wp:cNvGraphicFramePr/>
                <a:graphic xmlns:a="http://schemas.openxmlformats.org/drawingml/2006/main">
                  <a:graphicData uri="http://schemas.microsoft.com/office/word/2010/wordprocessingShape">
                    <wps:wsp>
                      <wps:cNvSpPr/>
                      <wps:spPr>
                        <a:xfrm>
                          <a:off x="0" y="0"/>
                          <a:ext cx="597877" cy="4039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45" o:spid="_x0000_s1026" style="position:absolute;margin-left:397.8pt;margin-top:24.6pt;width:47.1pt;height:31.8pt;z-index:251716096;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" filled="f" strokecolor="red" strokeweight="2pt">
                <w10:wrap anchory="line"/>
              </v:oval>
            </w:pict>
          </mc:Fallback>
        </mc:AlternateContent>
      </w:r>
      <w:r w:rsidR="00837729" w:rsidRPr="00D564EC">
        <w:rPr>
          <w:noProof/>
          <w:sz w:val="20"/>
          <w:lang w:eastAsia="nb-NO"/>
        </w:rPr>
        <w:drawing>
          <wp:inline distT="0" distB="0" distL="0" distR="0" wp14:anchorId="2C0ED44B" wp14:editId="4FF30B93">
            <wp:extent cx="5759188" cy="5414590"/>
            <wp:effectExtent l="57150" t="19050" r="51435" b="91440"/>
            <wp:docPr id="238" name="Bild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880406B.tmp"/>
                    <pic:cNvPicPr/>
                  </pic:nvPicPr>
                  <pic:blipFill rotWithShape="1">
                    <a:blip r:embed="rId29">
                      <a:extLst>
                        <a:ext uri="{28A0092B-C50C-407E-A947-70E740481C1C}">
                          <a14:useLocalDpi xmlns:a14="http://schemas.microsoft.com/office/drawing/2010/main" val="0"/>
                        </a:ext>
                      </a:extLst>
                    </a:blip>
                    <a:srcRect t="577" b="1285"/>
                    <a:stretch/>
                  </pic:blipFill>
                  <pic:spPr bwMode="auto">
                    <a:xfrm>
                      <a:off x="0" y="0"/>
                      <a:ext cx="5759450" cy="5414837"/>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F03611" w:rsidRPr="00C13641" w:rsidRDefault="00C13641" w:rsidP="002C079A">
      <w:pPr>
        <w:rPr>
          <w:b/>
          <w:i/>
          <w:color w:val="C00000"/>
        </w:rPr>
      </w:pPr>
      <w:r>
        <w:rPr>
          <w:b/>
          <w:i/>
          <w:color w:val="C00000"/>
        </w:rPr>
        <w:br/>
      </w:r>
      <w:r w:rsidR="00345B70" w:rsidRPr="00C13641">
        <w:rPr>
          <w:b/>
          <w:i/>
          <w:color w:val="C00000"/>
        </w:rPr>
        <w:t>Skal ikke lagres</w:t>
      </w:r>
      <w:r w:rsidR="007A2422" w:rsidRPr="00C13641">
        <w:rPr>
          <w:b/>
          <w:i/>
          <w:color w:val="C00000"/>
        </w:rPr>
        <w:t xml:space="preserve"> eller</w:t>
      </w:r>
      <w:r w:rsidR="00345B70" w:rsidRPr="00C13641">
        <w:rPr>
          <w:b/>
          <w:i/>
          <w:color w:val="C00000"/>
        </w:rPr>
        <w:t xml:space="preserve"> </w:t>
      </w:r>
      <w:r w:rsidR="000D6B46" w:rsidRPr="00C13641">
        <w:rPr>
          <w:b/>
          <w:i/>
          <w:color w:val="C00000"/>
        </w:rPr>
        <w:t xml:space="preserve">skrivers ut for signering </w:t>
      </w:r>
      <w:r w:rsidR="000432EE" w:rsidRPr="00C13641">
        <w:rPr>
          <w:b/>
          <w:i/>
          <w:color w:val="C00000"/>
        </w:rPr>
        <w:t>da den ikke skal</w:t>
      </w:r>
      <w:r w:rsidR="00345B70" w:rsidRPr="00C13641">
        <w:rPr>
          <w:b/>
          <w:i/>
          <w:color w:val="C00000"/>
        </w:rPr>
        <w:t xml:space="preserve"> brukes som arbeidskontrakt. Denne legger seg i dokumentarkiv når den sendes.</w:t>
      </w:r>
    </w:p>
    <w:p w:rsidR="00F03611" w:rsidRPr="00C13641" w:rsidRDefault="00896848" w:rsidP="002C079A">
      <w:r w:rsidRPr="00C13641">
        <w:t>Har du rollen som registrerer og attestant må man sende 2 ganger. Da vil oppgaven legge seg under oppgaver på WEB.</w:t>
      </w:r>
    </w:p>
    <w:p w:rsidR="00506391" w:rsidRPr="00D564EC" w:rsidRDefault="00506391" w:rsidP="002C079A">
      <w:pPr>
        <w:rPr>
          <w:sz w:val="20"/>
        </w:rPr>
      </w:pPr>
    </w:p>
    <w:p w:rsidR="00506391" w:rsidRPr="00D564EC" w:rsidRDefault="00506391" w:rsidP="002C079A">
      <w:pPr>
        <w:rPr>
          <w:sz w:val="20"/>
        </w:rPr>
      </w:pPr>
    </w:p>
    <w:p w:rsidR="00506391" w:rsidRPr="00D564EC" w:rsidRDefault="00506391" w:rsidP="002C079A">
      <w:pPr>
        <w:rPr>
          <w:sz w:val="20"/>
        </w:rPr>
      </w:pPr>
    </w:p>
    <w:p w:rsidR="00C13641" w:rsidRDefault="00C13641" w:rsidP="00C13641">
      <w:pPr>
        <w:pStyle w:val="Overskrift1"/>
        <w:rPr>
          <w:rFonts w:asciiTheme="minorHAnsi" w:hAnsiTheme="minorHAnsi"/>
        </w:rPr>
      </w:pPr>
      <w:bookmarkStart w:id="19" w:name="_Toc399262312"/>
      <w:bookmarkStart w:id="20" w:name="_Toc427049099"/>
      <w:bookmarkStart w:id="21" w:name="_Toc427049096"/>
      <w:r w:rsidRPr="00D564EC">
        <w:rPr>
          <w:rFonts w:asciiTheme="minorHAnsi" w:hAnsiTheme="minorHAnsi"/>
        </w:rPr>
        <w:lastRenderedPageBreak/>
        <w:t>Registrer ny stilling</w:t>
      </w:r>
      <w:bookmarkEnd w:id="19"/>
      <w:bookmarkEnd w:id="20"/>
      <w:r>
        <w:rPr>
          <w:rFonts w:asciiTheme="minorHAnsi" w:hAnsiTheme="minorHAnsi"/>
        </w:rPr>
        <w:t xml:space="preserve"> på eksisterende ansatt</w:t>
      </w:r>
    </w:p>
    <w:p w:rsidR="00C13641" w:rsidRPr="000432EE" w:rsidRDefault="00C13641" w:rsidP="00C13641">
      <w:pPr>
        <w:pStyle w:val="BodyText"/>
        <w:ind w:left="0"/>
        <w:rPr>
          <w:b/>
          <w:sz w:val="24"/>
          <w:szCs w:val="24"/>
        </w:rPr>
      </w:pPr>
      <w:r>
        <w:rPr>
          <w:b/>
          <w:sz w:val="24"/>
          <w:szCs w:val="24"/>
        </w:rPr>
        <w:t>Gjelder hvis en fast ansatt skal in</w:t>
      </w:r>
      <w:r w:rsidR="009149B8">
        <w:rPr>
          <w:b/>
          <w:sz w:val="24"/>
          <w:szCs w:val="24"/>
        </w:rPr>
        <w:t>n</w:t>
      </w:r>
      <w:r>
        <w:rPr>
          <w:b/>
          <w:sz w:val="24"/>
          <w:szCs w:val="24"/>
        </w:rPr>
        <w:t xml:space="preserve"> i et vikariat eller de som får endring i ansvar og tjeneste.</w:t>
      </w:r>
    </w:p>
    <w:p w:rsidR="00C13641" w:rsidRPr="005874BB" w:rsidRDefault="00C13641" w:rsidP="00C13641">
      <w:pPr>
        <w:pStyle w:val="BodyText"/>
        <w:ind w:left="0"/>
        <w:rPr>
          <w:b/>
          <w:i/>
          <w:color w:val="FF0000"/>
        </w:rPr>
      </w:pPr>
      <w:r w:rsidRPr="005874BB">
        <w:rPr>
          <w:b/>
          <w:i/>
          <w:color w:val="FF0000"/>
        </w:rPr>
        <w:t>Ved for</w:t>
      </w:r>
      <w:r w:rsidR="0017258E">
        <w:rPr>
          <w:b/>
          <w:i/>
          <w:color w:val="FF0000"/>
        </w:rPr>
        <w:t>lengelse av avtale skal man</w:t>
      </w:r>
      <w:r w:rsidRPr="005874BB">
        <w:rPr>
          <w:b/>
          <w:i/>
          <w:color w:val="FF0000"/>
        </w:rPr>
        <w:t xml:space="preserve"> redigere tidligere stilling, bruk pennen for redigering.</w:t>
      </w:r>
      <w:r w:rsidR="005874BB" w:rsidRPr="005874BB">
        <w:rPr>
          <w:b/>
          <w:i/>
          <w:color w:val="FF0000"/>
        </w:rPr>
        <w:br/>
      </w:r>
    </w:p>
    <w:p w:rsidR="00C13641" w:rsidRPr="00D564EC" w:rsidRDefault="00C13641" w:rsidP="00C13641">
      <w:pPr>
        <w:rPr>
          <w:color w:val="000000" w:themeColor="text1"/>
        </w:rPr>
      </w:pPr>
      <w:r w:rsidRPr="00D564EC">
        <w:rPr>
          <w:color w:val="000000" w:themeColor="text1"/>
        </w:rPr>
        <w:t>Dette må være på plass før du gjør rutinen i Visma:</w:t>
      </w:r>
    </w:p>
    <w:p w:rsidR="005874BB" w:rsidRDefault="005874BB" w:rsidP="006B68A3">
      <w:pPr>
        <w:pStyle w:val="Listeavsnitt"/>
        <w:numPr>
          <w:ilvl w:val="0"/>
          <w:numId w:val="15"/>
        </w:numPr>
        <w:rPr>
          <w:color w:val="000000" w:themeColor="text1"/>
        </w:rPr>
      </w:pPr>
      <w:r>
        <w:rPr>
          <w:color w:val="000000" w:themeColor="text1"/>
        </w:rPr>
        <w:t>Arbeidsavtale skal være lønnsfastsatt av personalkontoret.</w:t>
      </w:r>
    </w:p>
    <w:p w:rsidR="005874BB" w:rsidRDefault="005874BB" w:rsidP="006B68A3">
      <w:pPr>
        <w:pStyle w:val="Listeavsnitt"/>
        <w:numPr>
          <w:ilvl w:val="0"/>
          <w:numId w:val="15"/>
        </w:numPr>
        <w:rPr>
          <w:color w:val="000000" w:themeColor="text1"/>
        </w:rPr>
      </w:pPr>
      <w:r>
        <w:rPr>
          <w:color w:val="000000" w:themeColor="text1"/>
        </w:rPr>
        <w:t>Signert arbeidsavtale skal ligge i ESA.</w:t>
      </w:r>
    </w:p>
    <w:p w:rsidR="005874BB" w:rsidRPr="00D20B59" w:rsidRDefault="005874BB" w:rsidP="006B68A3">
      <w:pPr>
        <w:pStyle w:val="Listeavsnitt"/>
        <w:numPr>
          <w:ilvl w:val="0"/>
          <w:numId w:val="15"/>
        </w:numPr>
        <w:rPr>
          <w:i/>
          <w:color w:val="000000" w:themeColor="text1"/>
        </w:rPr>
      </w:pPr>
      <w:r w:rsidRPr="00D20B59">
        <w:rPr>
          <w:i/>
          <w:color w:val="000000" w:themeColor="text1"/>
        </w:rPr>
        <w:t>Se rutiner ang arbeidsavtale i kvalitetslosen.</w:t>
      </w:r>
    </w:p>
    <w:p w:rsidR="00C13641" w:rsidRPr="00D564EC" w:rsidRDefault="00C13641" w:rsidP="00C13641">
      <w:r w:rsidRPr="00D564EC">
        <w:t>Du kan enkelt opprette en ny stilling for en eksisterende ansatt.</w:t>
      </w:r>
    </w:p>
    <w:p w:rsidR="00C13641" w:rsidRPr="00D564EC" w:rsidRDefault="00C13641" w:rsidP="00C13641">
      <w:r w:rsidRPr="00D564EC">
        <w:t xml:space="preserve">For og registre en ny stilling </w:t>
      </w:r>
      <w:r>
        <w:t>på</w:t>
      </w:r>
      <w:r w:rsidRPr="00D564EC">
        <w:t xml:space="preserve"> en eksisterende </w:t>
      </w:r>
      <w:r>
        <w:t xml:space="preserve">ansatt </w:t>
      </w:r>
      <w:r w:rsidRPr="00525786">
        <w:rPr>
          <w:i/>
        </w:rPr>
        <w:t>(gjelder også de som har sluttet</w:t>
      </w:r>
      <w:r>
        <w:rPr>
          <w:i/>
        </w:rPr>
        <w:t>, se under søk</w:t>
      </w:r>
      <w:r w:rsidR="005874BB">
        <w:rPr>
          <w:i/>
        </w:rPr>
        <w:t xml:space="preserve"> etter</w:t>
      </w:r>
      <w:r>
        <w:rPr>
          <w:i/>
        </w:rPr>
        <w:t xml:space="preserve"> ansatte</w:t>
      </w:r>
      <w:r w:rsidR="005874BB">
        <w:rPr>
          <w:i/>
        </w:rPr>
        <w:t xml:space="preserve"> sid 2-3</w:t>
      </w:r>
      <w:r w:rsidRPr="00525786">
        <w:rPr>
          <w:i/>
        </w:rPr>
        <w:t>)</w:t>
      </w:r>
      <w:r w:rsidRPr="00D564EC">
        <w:t xml:space="preserve"> går du frem som beskrevet under:</w:t>
      </w:r>
    </w:p>
    <w:p w:rsidR="005874BB" w:rsidRPr="00D564EC" w:rsidRDefault="005874BB" w:rsidP="00C535B8">
      <w:pPr>
        <w:pStyle w:val="Listetall"/>
      </w:pPr>
      <w:r>
        <w:t xml:space="preserve">Velg </w:t>
      </w:r>
      <w:r w:rsidRPr="00C535B8">
        <w:rPr>
          <w:b/>
        </w:rPr>
        <w:t>Enhet</w:t>
      </w:r>
    </w:p>
    <w:p w:rsidR="00C13641" w:rsidRPr="00D564EC" w:rsidRDefault="00C13641" w:rsidP="00C535B8">
      <w:pPr>
        <w:pStyle w:val="Listetall"/>
      </w:pPr>
      <w:r w:rsidRPr="00D564EC">
        <w:t>Søk opp den ansatte</w:t>
      </w:r>
    </w:p>
    <w:p w:rsidR="00C13641" w:rsidRPr="00D564EC" w:rsidRDefault="00C13641" w:rsidP="00C535B8">
      <w:pPr>
        <w:pStyle w:val="Listetall"/>
      </w:pPr>
      <w:r w:rsidRPr="00D564EC">
        <w:t xml:space="preserve">Klikk </w:t>
      </w:r>
      <w:r w:rsidRPr="00C535B8">
        <w:rPr>
          <w:b/>
        </w:rPr>
        <w:t>Ny stilling</w:t>
      </w:r>
      <w:r w:rsidRPr="00D564EC">
        <w:t xml:space="preserve"> på personen du ønsker å gjøre endringer på </w:t>
      </w:r>
    </w:p>
    <w:p w:rsidR="00C13641" w:rsidRPr="00D564EC" w:rsidRDefault="00C13641" w:rsidP="00C13641">
      <w:pPr>
        <w:rPr>
          <w:sz w:val="20"/>
        </w:rPr>
      </w:pPr>
      <w:r>
        <w:rPr>
          <w:noProof/>
          <w:sz w:val="20"/>
          <w:lang w:eastAsia="nb-NO"/>
        </w:rPr>
        <mc:AlternateContent>
          <mc:Choice Requires="wps">
            <w:drawing>
              <wp:anchor distT="0" distB="0" distL="114300" distR="114300" simplePos="0" relativeHeight="251758080" behindDoc="0" locked="0" layoutInCell="1" allowOverlap="1" wp14:anchorId="3A0FE76F" wp14:editId="0F2E6FC9">
                <wp:simplePos x="0" y="0"/>
                <wp:positionH relativeFrom="column">
                  <wp:posOffset>998708</wp:posOffset>
                </wp:positionH>
                <wp:positionV relativeFrom="line">
                  <wp:posOffset>1678745</wp:posOffset>
                </wp:positionV>
                <wp:extent cx="456565" cy="369277"/>
                <wp:effectExtent l="0" t="0" r="19685" b="12065"/>
                <wp:wrapNone/>
                <wp:docPr id="29" name="Ellipse 29"/>
                <wp:cNvGraphicFramePr/>
                <a:graphic xmlns:a="http://schemas.openxmlformats.org/drawingml/2006/main">
                  <a:graphicData uri="http://schemas.microsoft.com/office/word/2010/wordprocessingShape">
                    <wps:wsp>
                      <wps:cNvSpPr/>
                      <wps:spPr>
                        <a:xfrm>
                          <a:off x="0" y="0"/>
                          <a:ext cx="456565" cy="369277"/>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9" o:spid="_x0000_s1026" style="position:absolute;margin-left:78.65pt;margin-top:132.2pt;width:35.95pt;height:29.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" filled="f" strokecolor="red" strokeweight="2pt">
                <w10:wrap anchory="line"/>
              </v:oval>
            </w:pict>
          </mc:Fallback>
        </mc:AlternateContent>
      </w:r>
      <w:r>
        <w:rPr>
          <w:noProof/>
          <w:lang w:eastAsia="nb-NO"/>
        </w:rPr>
        <w:drawing>
          <wp:inline distT="0" distB="0" distL="0" distR="0" wp14:anchorId="03831910" wp14:editId="57652047">
            <wp:extent cx="5618285" cy="1987062"/>
            <wp:effectExtent l="19050" t="19050" r="20955" b="1333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303" t="20221" r="32938" b="41234"/>
                    <a:stretch/>
                  </pic:blipFill>
                  <pic:spPr bwMode="auto">
                    <a:xfrm>
                      <a:off x="0" y="0"/>
                      <a:ext cx="5620801" cy="1987952"/>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p w:rsidR="005874BB" w:rsidRPr="002E1DD8" w:rsidRDefault="00C13641" w:rsidP="00C13641">
      <w:pPr>
        <w:ind w:left="1068"/>
      </w:pPr>
      <w:r>
        <w:rPr>
          <w:noProof/>
          <w:lang w:eastAsia="nb-NO"/>
        </w:rPr>
        <w:drawing>
          <wp:inline distT="0" distB="0" distL="0" distR="0" wp14:anchorId="5D9416BD" wp14:editId="15392D6D">
            <wp:extent cx="4357037" cy="1793631"/>
            <wp:effectExtent l="19050" t="19050" r="24765" b="1651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2441" t="36440" r="32235" b="34493"/>
                    <a:stretch/>
                  </pic:blipFill>
                  <pic:spPr bwMode="auto">
                    <a:xfrm>
                      <a:off x="0" y="0"/>
                      <a:ext cx="4361493" cy="1795465"/>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r w:rsidR="005874BB">
        <w:rPr>
          <w:sz w:val="20"/>
        </w:rPr>
        <w:br/>
      </w:r>
      <w:r w:rsidR="002E1DD8">
        <w:t xml:space="preserve">1. </w:t>
      </w:r>
      <w:r w:rsidR="002E1DD8" w:rsidRPr="002E1DD8">
        <w:t>Angi hvilken dato stillingen skal gjelde fra.</w:t>
      </w:r>
      <w:r w:rsidR="002E1DD8">
        <w:br/>
        <w:t xml:space="preserve">2. Velg </w:t>
      </w:r>
      <w:r w:rsidR="002E1DD8" w:rsidRPr="002E1DD8">
        <w:rPr>
          <w:i/>
        </w:rPr>
        <w:t>Kopier fra Stilling</w:t>
      </w:r>
      <w:r w:rsidR="002E1DD8" w:rsidRPr="002E1DD8">
        <w:t xml:space="preserve"> </w:t>
      </w:r>
      <w:r w:rsidR="002E1DD8" w:rsidRPr="002E1DD8">
        <w:rPr>
          <w:b/>
        </w:rPr>
        <w:t>KUN</w:t>
      </w:r>
      <w:r w:rsidR="002E1DD8">
        <w:t xml:space="preserve"> </w:t>
      </w:r>
      <w:r w:rsidR="002E1DD8" w:rsidRPr="002E1DD8">
        <w:t xml:space="preserve">dersom du ønsker å basere den nye stillingen på en </w:t>
      </w:r>
      <w:r w:rsidR="002E1DD8">
        <w:t xml:space="preserve">    </w:t>
      </w:r>
      <w:r w:rsidR="002E1DD8">
        <w:br/>
        <w:t xml:space="preserve">    </w:t>
      </w:r>
      <w:r w:rsidR="002E1DD8" w:rsidRPr="002E1DD8">
        <w:t>eksisterende stilling</w:t>
      </w:r>
      <w:r w:rsidR="002E1DD8">
        <w:t xml:space="preserve"> fra din virksomhet.</w:t>
      </w:r>
      <w:r w:rsidR="002E1DD8" w:rsidRPr="002E1DD8">
        <w:t xml:space="preserve"> </w:t>
      </w:r>
      <w:r w:rsidR="002E1DD8">
        <w:br/>
      </w:r>
      <w:r w:rsidR="002E1DD8">
        <w:rPr>
          <w:b/>
          <w:i/>
        </w:rPr>
        <w:t xml:space="preserve">    </w:t>
      </w:r>
      <w:r w:rsidR="002E1DD8" w:rsidRPr="002E1DD8">
        <w:rPr>
          <w:b/>
          <w:i/>
        </w:rPr>
        <w:t>(anbefales ikke, da det er lett å glemme alle endringene som skal gjøres)</w:t>
      </w:r>
    </w:p>
    <w:p w:rsidR="005874BB" w:rsidRDefault="005874BB">
      <w:pPr>
        <w:spacing w:after="0" w:line="240" w:lineRule="auto"/>
        <w:rPr>
          <w:sz w:val="20"/>
        </w:rPr>
      </w:pPr>
      <w:r>
        <w:rPr>
          <w:sz w:val="20"/>
        </w:rPr>
        <w:br w:type="page"/>
      </w:r>
    </w:p>
    <w:p w:rsidR="005874BB" w:rsidRPr="002017EF" w:rsidRDefault="005874BB" w:rsidP="005874BB">
      <w:pPr>
        <w:rPr>
          <w:sz w:val="10"/>
          <w:szCs w:val="10"/>
        </w:rPr>
      </w:pPr>
      <w:r w:rsidRPr="00D564EC">
        <w:lastRenderedPageBreak/>
        <w:t xml:space="preserve">Der teksten er blå, er det </w:t>
      </w:r>
      <w:r>
        <w:t xml:space="preserve">valgmuligheter </w:t>
      </w:r>
      <w:r w:rsidRPr="00D564EC">
        <w:t xml:space="preserve">– klikk på teksten. </w:t>
      </w:r>
      <w:r>
        <w:t>Noen ganger er det en pil ned bak feltet hvor du trykker for å finne liste.</w:t>
      </w:r>
      <w:r>
        <w:br/>
      </w:r>
      <w:r w:rsidRPr="002017EF">
        <w:rPr>
          <w:sz w:val="10"/>
          <w:szCs w:val="10"/>
        </w:rPr>
        <w:br/>
      </w:r>
      <w:r w:rsidRPr="00D564EC">
        <w:t>Merk at feltene med</w:t>
      </w:r>
      <w:r w:rsidRPr="00C61D03">
        <w:rPr>
          <w:color w:val="FF0000"/>
        </w:rPr>
        <w:t xml:space="preserve"> </w:t>
      </w:r>
      <w:r w:rsidRPr="00C61D03">
        <w:rPr>
          <w:b/>
          <w:color w:val="FF0000"/>
          <w:sz w:val="24"/>
        </w:rPr>
        <w:t xml:space="preserve">* </w:t>
      </w:r>
      <w:r w:rsidRPr="00D564EC">
        <w:t xml:space="preserve">er påkrevde felt. </w:t>
      </w:r>
      <w:r>
        <w:br/>
      </w:r>
      <w:r w:rsidRPr="002017EF">
        <w:rPr>
          <w:sz w:val="10"/>
          <w:szCs w:val="10"/>
        </w:rPr>
        <w:br/>
      </w:r>
      <w:r>
        <w:t xml:space="preserve">Det er viktig at du registrerer i nummer følg her under. Hvis ikke kan årslønn bli feil hvis du legger in opplysninger i feil rekkefølge! </w:t>
      </w:r>
      <w:r>
        <w:br/>
      </w:r>
    </w:p>
    <w:p w:rsidR="005874BB" w:rsidRPr="00D564EC" w:rsidRDefault="005874BB" w:rsidP="006B68A3">
      <w:pPr>
        <w:pStyle w:val="Listetall"/>
        <w:numPr>
          <w:ilvl w:val="0"/>
          <w:numId w:val="19"/>
        </w:numPr>
        <w:ind w:left="993"/>
      </w:pPr>
      <w:r w:rsidRPr="00C535B8">
        <w:rPr>
          <w:b/>
        </w:rPr>
        <w:t xml:space="preserve">Endring fra </w:t>
      </w:r>
      <w:r w:rsidRPr="00D564EC">
        <w:t>Angi</w:t>
      </w:r>
      <w:r>
        <w:t>r</w:t>
      </w:r>
      <w:r w:rsidRPr="00D564EC">
        <w:t xml:space="preserve"> hvilken dato ansettelsen skal</w:t>
      </w:r>
      <w:r>
        <w:t xml:space="preserve"> gjelde fra.</w:t>
      </w:r>
    </w:p>
    <w:p w:rsidR="005874BB" w:rsidRPr="00D564EC" w:rsidRDefault="005874BB" w:rsidP="00C535B8">
      <w:pPr>
        <w:pStyle w:val="Listetall"/>
        <w:ind w:left="993"/>
      </w:pPr>
      <w:r w:rsidRPr="00D564EC">
        <w:rPr>
          <w:b/>
        </w:rPr>
        <w:t>Tabellnummer</w:t>
      </w:r>
      <w:r>
        <w:t xml:space="preserve"> Gjeldende tabell for kapitel 4 er </w:t>
      </w:r>
      <w:proofErr w:type="spellStart"/>
      <w:r>
        <w:t>forhåndsvalgt</w:t>
      </w:r>
      <w:proofErr w:type="spellEnd"/>
      <w:r>
        <w:t>. Velg annet i nedtrekkspilen dersom ansatt skal ligge under annen kapitel eller stilling skal gjelde fra før gjeldene kapitel.</w:t>
      </w:r>
    </w:p>
    <w:p w:rsidR="005874BB" w:rsidRPr="00D564EC" w:rsidRDefault="005874BB" w:rsidP="00C535B8">
      <w:pPr>
        <w:pStyle w:val="Listetall"/>
        <w:ind w:left="993"/>
      </w:pPr>
      <w:r w:rsidRPr="00D564EC">
        <w:rPr>
          <w:b/>
        </w:rPr>
        <w:t>Stilling</w:t>
      </w:r>
      <w:r>
        <w:t xml:space="preserve"> Stillingskode (eks 6572 assistent)</w:t>
      </w:r>
    </w:p>
    <w:p w:rsidR="005874BB" w:rsidRPr="00D564EC" w:rsidRDefault="005874BB" w:rsidP="00C535B8">
      <w:pPr>
        <w:pStyle w:val="Listetall"/>
        <w:ind w:left="993"/>
      </w:pPr>
      <w:r w:rsidRPr="00D564EC">
        <w:rPr>
          <w:b/>
        </w:rPr>
        <w:t>Stillingstype</w:t>
      </w:r>
      <w:r>
        <w:t xml:space="preserve"> Se alternativer ved å klikke på «Stillingstype» </w:t>
      </w:r>
      <w:r>
        <w:rPr>
          <w:i/>
        </w:rPr>
        <w:t>Timelønnet, Vikar, Engasjement…</w:t>
      </w:r>
    </w:p>
    <w:p w:rsidR="005874BB" w:rsidRPr="00D564EC" w:rsidRDefault="00540178" w:rsidP="00C535B8">
      <w:pPr>
        <w:pStyle w:val="Listetall"/>
        <w:ind w:left="993"/>
      </w:pPr>
      <w:r>
        <w:rPr>
          <w:b/>
        </w:rPr>
        <w:t xml:space="preserve">Stilling </w:t>
      </w:r>
      <w:r w:rsidR="005874BB">
        <w:rPr>
          <w:b/>
        </w:rPr>
        <w:t>%</w:t>
      </w:r>
      <w:r w:rsidR="005874BB" w:rsidRPr="00D564EC">
        <w:t xml:space="preserve"> </w:t>
      </w:r>
      <w:r w:rsidR="005874BB">
        <w:t xml:space="preserve">Prosent </w:t>
      </w:r>
      <w:proofErr w:type="gramStart"/>
      <w:r w:rsidR="005874BB">
        <w:t>den ansatte</w:t>
      </w:r>
      <w:proofErr w:type="gramEnd"/>
      <w:r w:rsidR="005874BB">
        <w:t xml:space="preserve"> skal ha utbetalt </w:t>
      </w:r>
      <w:r w:rsidR="005874BB" w:rsidRPr="00D564EC">
        <w:t>(ved timelønn legges 0 her)</w:t>
      </w:r>
    </w:p>
    <w:p w:rsidR="005874BB" w:rsidRPr="00D564EC" w:rsidRDefault="005874BB" w:rsidP="00C535B8">
      <w:pPr>
        <w:pStyle w:val="Listetall"/>
        <w:ind w:left="993"/>
      </w:pPr>
      <w:proofErr w:type="gramStart"/>
      <w:r>
        <w:rPr>
          <w:b/>
        </w:rPr>
        <w:t>A</w:t>
      </w:r>
      <w:r w:rsidRPr="00D564EC">
        <w:rPr>
          <w:b/>
        </w:rPr>
        <w:t>nsettelse</w:t>
      </w:r>
      <w:r w:rsidR="00540178">
        <w:rPr>
          <w:b/>
        </w:rPr>
        <w:t xml:space="preserve"> </w:t>
      </w:r>
      <w:r w:rsidRPr="00D564EC">
        <w:rPr>
          <w:b/>
        </w:rPr>
        <w:t xml:space="preserve"> %</w:t>
      </w:r>
      <w:proofErr w:type="gramEnd"/>
      <w:r w:rsidRPr="00D564EC">
        <w:rPr>
          <w:b/>
        </w:rPr>
        <w:t xml:space="preserve"> </w:t>
      </w:r>
      <w:r w:rsidRPr="006315FC">
        <w:t>Prosent</w:t>
      </w:r>
      <w:r>
        <w:rPr>
          <w:b/>
        </w:rPr>
        <w:t xml:space="preserve"> </w:t>
      </w:r>
      <w:r>
        <w:t xml:space="preserve">den ansatte er ansatt i ( KUN ved fast ansettelse) </w:t>
      </w:r>
      <w:r>
        <w:br/>
        <w:t xml:space="preserve">                          Alle stillinger som ikke er fast </w:t>
      </w:r>
      <w:r w:rsidRPr="006315FC">
        <w:rPr>
          <w:i/>
          <w:u w:val="single"/>
        </w:rPr>
        <w:t>skal</w:t>
      </w:r>
      <w:r>
        <w:t xml:space="preserve"> det legges in 0,00%</w:t>
      </w:r>
    </w:p>
    <w:p w:rsidR="005874BB" w:rsidRPr="00D564EC" w:rsidRDefault="005874BB" w:rsidP="00C535B8">
      <w:pPr>
        <w:pStyle w:val="Listetall"/>
        <w:ind w:left="993"/>
      </w:pPr>
      <w:proofErr w:type="spellStart"/>
      <w:r>
        <w:rPr>
          <w:b/>
        </w:rPr>
        <w:t>Still.</w:t>
      </w:r>
      <w:r w:rsidRPr="00D564EC">
        <w:rPr>
          <w:b/>
        </w:rPr>
        <w:t>kategori</w:t>
      </w:r>
      <w:proofErr w:type="spellEnd"/>
      <w:r w:rsidRPr="00D564EC">
        <w:rPr>
          <w:b/>
        </w:rPr>
        <w:t xml:space="preserve"> </w:t>
      </w:r>
      <w:r>
        <w:t>Turnus eller ikke turnus? Her registrerer du t</w:t>
      </w:r>
      <w:r w:rsidRPr="006315FC">
        <w:t>imeantall</w:t>
      </w:r>
      <w:r>
        <w:t xml:space="preserve"> i uka. </w:t>
      </w:r>
      <w:r>
        <w:br/>
        <w:t xml:space="preserve">                         Du har to valg hvis den ansatte har månedslønn eller timelønn.</w:t>
      </w:r>
      <w:r>
        <w:br/>
        <w:t xml:space="preserve">                         Nr </w:t>
      </w:r>
      <w:proofErr w:type="gramStart"/>
      <w:r>
        <w:t>5 :</w:t>
      </w:r>
      <w:proofErr w:type="gramEnd"/>
      <w:r>
        <w:t xml:space="preserve"> Honorar, Støttekontakter, </w:t>
      </w:r>
      <w:proofErr w:type="spellStart"/>
      <w:r>
        <w:t>avlastere</w:t>
      </w:r>
      <w:proofErr w:type="spellEnd"/>
      <w:r>
        <w:t xml:space="preserve"> og omsorgslønn skal ligge her.</w:t>
      </w:r>
    </w:p>
    <w:p w:rsidR="005874BB" w:rsidRPr="00763F76" w:rsidRDefault="005874BB" w:rsidP="00C535B8">
      <w:pPr>
        <w:pStyle w:val="Listetall"/>
        <w:ind w:left="993"/>
        <w:rPr>
          <w:b/>
        </w:rPr>
      </w:pPr>
      <w:r w:rsidRPr="00C61D03">
        <w:rPr>
          <w:b/>
        </w:rPr>
        <w:t>Tjenestested</w:t>
      </w:r>
      <w:r>
        <w:rPr>
          <w:b/>
        </w:rPr>
        <w:t xml:space="preserve"> </w:t>
      </w:r>
      <w:r w:rsidRPr="006315FC">
        <w:t>Dette</w:t>
      </w:r>
      <w:r>
        <w:t xml:space="preserve"> er et firesiffer Pai-kode som er likt for alle i den samme virksomheten.</w:t>
      </w:r>
    </w:p>
    <w:p w:rsidR="005874BB" w:rsidRPr="00763F76" w:rsidRDefault="005874BB" w:rsidP="00C535B8">
      <w:pPr>
        <w:pStyle w:val="Listetall"/>
        <w:ind w:left="993"/>
        <w:rPr>
          <w:b/>
        </w:rPr>
      </w:pPr>
      <w:r>
        <w:rPr>
          <w:b/>
        </w:rPr>
        <w:t xml:space="preserve">Ansatt til og Lønn til </w:t>
      </w:r>
      <w:r>
        <w:t>Legg in sluttdato. Disse skal alltid registreres likt.</w:t>
      </w:r>
    </w:p>
    <w:p w:rsidR="005874BB" w:rsidRPr="00C61D03" w:rsidRDefault="005874BB" w:rsidP="00C535B8">
      <w:pPr>
        <w:pStyle w:val="Listetall"/>
        <w:ind w:left="993"/>
        <w:rPr>
          <w:b/>
        </w:rPr>
      </w:pPr>
      <w:r>
        <w:rPr>
          <w:b/>
        </w:rPr>
        <w:t xml:space="preserve">Hjemmel </w:t>
      </w:r>
      <w:r w:rsidRPr="00763F76">
        <w:t>Brukes ikke</w:t>
      </w:r>
    </w:p>
    <w:p w:rsidR="005874BB" w:rsidRDefault="005874BB" w:rsidP="00C535B8">
      <w:pPr>
        <w:pStyle w:val="Listetall"/>
        <w:ind w:left="993"/>
      </w:pPr>
      <w:r>
        <w:rPr>
          <w:b/>
        </w:rPr>
        <w:t>A</w:t>
      </w:r>
      <w:r w:rsidRPr="00D564EC">
        <w:rPr>
          <w:b/>
        </w:rPr>
        <w:t xml:space="preserve">nsiennitet </w:t>
      </w:r>
      <w:r>
        <w:t xml:space="preserve">Se arbeidsavtale, skal være fastsatt av </w:t>
      </w:r>
      <w:r w:rsidRPr="00D564EC">
        <w:t>personalkontoret</w:t>
      </w:r>
      <w:r>
        <w:t>.</w:t>
      </w:r>
    </w:p>
    <w:p w:rsidR="005874BB" w:rsidRPr="00D564EC" w:rsidRDefault="005874BB" w:rsidP="00C535B8">
      <w:pPr>
        <w:pStyle w:val="Listetall"/>
        <w:ind w:left="993"/>
      </w:pPr>
      <w:r>
        <w:rPr>
          <w:b/>
        </w:rPr>
        <w:t xml:space="preserve">Lønnsramme </w:t>
      </w:r>
      <w:r w:rsidRPr="00C611EF">
        <w:t>End</w:t>
      </w:r>
      <w:r>
        <w:t>r</w:t>
      </w:r>
      <w:r w:rsidRPr="00C611EF">
        <w:t>e</w:t>
      </w:r>
      <w:r>
        <w:t>s dersom det er pensjonistvilkår eller ung arbeidstakere.</w:t>
      </w:r>
    </w:p>
    <w:p w:rsidR="005874BB" w:rsidRPr="00D564EC" w:rsidRDefault="005874BB" w:rsidP="00C535B8">
      <w:pPr>
        <w:pStyle w:val="Listetall"/>
        <w:ind w:left="993"/>
      </w:pPr>
      <w:r w:rsidRPr="00D564EC">
        <w:rPr>
          <w:b/>
        </w:rPr>
        <w:t>Grunnlønn</w:t>
      </w:r>
      <w:r>
        <w:rPr>
          <w:b/>
        </w:rPr>
        <w:t xml:space="preserve"> </w:t>
      </w:r>
      <w:r w:rsidRPr="00763F76">
        <w:t>Endres kun</w:t>
      </w:r>
      <w:r>
        <w:rPr>
          <w:b/>
        </w:rPr>
        <w:t xml:space="preserve"> </w:t>
      </w:r>
      <w:r>
        <w:t xml:space="preserve">hvis den ansatte har tillegg som </w:t>
      </w:r>
      <w:proofErr w:type="spellStart"/>
      <w:r>
        <w:t>Rekr</w:t>
      </w:r>
      <w:proofErr w:type="spellEnd"/>
      <w:r>
        <w:t>/beholde og personlige tillegg.</w:t>
      </w:r>
    </w:p>
    <w:p w:rsidR="005874BB" w:rsidRPr="00C61D03" w:rsidRDefault="005874BB" w:rsidP="00C535B8">
      <w:pPr>
        <w:pStyle w:val="Listetall"/>
        <w:ind w:left="993"/>
        <w:rPr>
          <w:b/>
        </w:rPr>
      </w:pPr>
      <w:r w:rsidRPr="00C61D03">
        <w:rPr>
          <w:b/>
        </w:rPr>
        <w:t>Yrkeskode</w:t>
      </w:r>
      <w:r>
        <w:rPr>
          <w:b/>
        </w:rPr>
        <w:t xml:space="preserve"> </w:t>
      </w:r>
      <w:r>
        <w:t>Klikk på Yrkeskode og velg et av valgene du får opp.</w:t>
      </w:r>
    </w:p>
    <w:p w:rsidR="005874BB" w:rsidRDefault="005874BB" w:rsidP="00C535B8">
      <w:pPr>
        <w:pStyle w:val="Listetall"/>
        <w:ind w:left="993"/>
      </w:pPr>
      <w:r>
        <w:rPr>
          <w:b/>
        </w:rPr>
        <w:t xml:space="preserve">Vikar for </w:t>
      </w:r>
      <w:r>
        <w:t>Registrer dersom det er en vikar for en spesiell ansatt.</w:t>
      </w:r>
    </w:p>
    <w:p w:rsidR="005874BB" w:rsidRDefault="005874BB" w:rsidP="00C535B8">
      <w:pPr>
        <w:pStyle w:val="Listetall"/>
        <w:ind w:left="993"/>
      </w:pPr>
      <w:r>
        <w:rPr>
          <w:b/>
        </w:rPr>
        <w:t xml:space="preserve">Funksjonstillegg </w:t>
      </w:r>
      <w:r>
        <w:t>Legg in årsbeløp for funksjonstillegg dersom ansatt skal ha noen.</w:t>
      </w:r>
      <w:r>
        <w:br/>
        <w:t xml:space="preserve">                               Er det ikke en av de faste som ligger der bruker </w:t>
      </w:r>
      <w:proofErr w:type="gramStart"/>
      <w:r>
        <w:t xml:space="preserve">du  </w:t>
      </w:r>
      <w:proofErr w:type="spellStart"/>
      <w:r>
        <w:t>Div</w:t>
      </w:r>
      <w:proofErr w:type="spellEnd"/>
      <w:proofErr w:type="gramEnd"/>
      <w:r>
        <w:t xml:space="preserve"> 1 og </w:t>
      </w:r>
      <w:proofErr w:type="spellStart"/>
      <w:r>
        <w:t>Div</w:t>
      </w:r>
      <w:proofErr w:type="spellEnd"/>
      <w:r>
        <w:t xml:space="preserve"> 2.</w:t>
      </w:r>
    </w:p>
    <w:p w:rsidR="005874BB" w:rsidRPr="001504B9" w:rsidRDefault="005874BB" w:rsidP="00C535B8">
      <w:pPr>
        <w:pStyle w:val="Listetall"/>
        <w:ind w:left="993"/>
      </w:pPr>
      <w:r w:rsidRPr="00C611EF">
        <w:t>Konto</w:t>
      </w:r>
      <w:r>
        <w:rPr>
          <w:b/>
        </w:rPr>
        <w:t>/Ansvar/Tjeneste/Prosjekt/</w:t>
      </w:r>
      <w:proofErr w:type="spellStart"/>
      <w:r w:rsidRPr="00C611EF">
        <w:t>Lånenummer</w:t>
      </w:r>
      <w:proofErr w:type="spellEnd"/>
      <w:r>
        <w:t>:</w:t>
      </w:r>
      <w:r>
        <w:rPr>
          <w:b/>
        </w:rPr>
        <w:t xml:space="preserve"> </w:t>
      </w:r>
      <w:r>
        <w:t xml:space="preserve">Registrer kun Ansvar, Tjeneste og </w:t>
      </w:r>
      <w:proofErr w:type="spellStart"/>
      <w:r>
        <w:t>evt</w:t>
      </w:r>
      <w:proofErr w:type="spellEnd"/>
      <w:r>
        <w:t xml:space="preserve"> Prosjekt</w:t>
      </w:r>
    </w:p>
    <w:p w:rsidR="005874BB" w:rsidRDefault="005874BB" w:rsidP="00C535B8">
      <w:pPr>
        <w:pStyle w:val="Listetall"/>
        <w:ind w:left="993"/>
      </w:pPr>
      <w:r>
        <w:t xml:space="preserve">Arbeidsavtale </w:t>
      </w:r>
      <w:r>
        <w:rPr>
          <w:color w:val="FF0000"/>
        </w:rPr>
        <w:t>Skal IKKE settes hake i</w:t>
      </w:r>
      <w:r w:rsidRPr="002C079A">
        <w:rPr>
          <w:color w:val="FF0000"/>
        </w:rPr>
        <w:t>!</w:t>
      </w:r>
      <w:r>
        <w:rPr>
          <w:color w:val="FF0000"/>
        </w:rPr>
        <w:t xml:space="preserve"> </w:t>
      </w:r>
      <w:r>
        <w:t>Da må du avbryte og begynne på nytt.</w:t>
      </w:r>
    </w:p>
    <w:p w:rsidR="005874BB" w:rsidRDefault="005874BB" w:rsidP="00C535B8">
      <w:pPr>
        <w:pStyle w:val="Listetall"/>
        <w:ind w:left="993"/>
      </w:pPr>
      <w:r w:rsidRPr="00C611EF">
        <w:rPr>
          <w:b/>
        </w:rPr>
        <w:t xml:space="preserve">Fastlønnslinje: </w:t>
      </w:r>
      <w:r w:rsidR="005B1706" w:rsidRPr="00D564EC">
        <w:t xml:space="preserve">Klikk </w:t>
      </w:r>
      <w:r w:rsidR="005B1706">
        <w:rPr>
          <w:noProof/>
          <w:lang w:eastAsia="nb-NO"/>
        </w:rPr>
        <w:drawing>
          <wp:inline distT="0" distB="0" distL="0" distR="0" wp14:anchorId="4D905D21" wp14:editId="36518D1C">
            <wp:extent cx="147918" cy="147918"/>
            <wp:effectExtent l="0" t="0" r="5080" b="5080"/>
            <wp:docPr id="232" name="Bil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91650" t="76271" r="6764" b="21191"/>
                    <a:stretch/>
                  </pic:blipFill>
                  <pic:spPr bwMode="auto">
                    <a:xfrm>
                      <a:off x="0" y="0"/>
                      <a:ext cx="147918" cy="147918"/>
                    </a:xfrm>
                    <a:prstGeom prst="rect">
                      <a:avLst/>
                    </a:prstGeom>
                    <a:ln>
                      <a:noFill/>
                    </a:ln>
                    <a:extLst>
                      <a:ext uri="{53640926-AAD7-44D8-BBD7-CCE9431645EC}">
                        <a14:shadowObscured xmlns:a14="http://schemas.microsoft.com/office/drawing/2010/main"/>
                      </a:ext>
                    </a:extLst>
                  </pic:spPr>
                </pic:pic>
              </a:graphicData>
            </a:graphic>
          </wp:inline>
        </w:drawing>
      </w:r>
      <w:r w:rsidR="005B1706" w:rsidRPr="00D564EC">
        <w:t xml:space="preserve"> </w:t>
      </w:r>
      <w:r w:rsidR="005B1706">
        <w:t xml:space="preserve">under «Skjul fastlønn» </w:t>
      </w:r>
      <w:r w:rsidR="005B1706" w:rsidRPr="00D564EC">
        <w:t xml:space="preserve">dersom du skal legge til Fastlønnslinjer </w:t>
      </w:r>
      <w:r w:rsidR="005B1706">
        <w:br/>
      </w:r>
      <w:r w:rsidR="005B1706" w:rsidRPr="00D564EC">
        <w:t>(</w:t>
      </w:r>
      <w:r w:rsidR="005B1706">
        <w:t>gjelder</w:t>
      </w:r>
      <w:r w:rsidR="005B1706" w:rsidRPr="00D564EC">
        <w:t xml:space="preserve"> vikariater med stillingsprosent</w:t>
      </w:r>
      <w:r w:rsidR="005B1706">
        <w:t xml:space="preserve"> og kvalifiseringsstønad</w:t>
      </w:r>
      <w:r w:rsidR="005B1706" w:rsidRPr="00D564EC">
        <w:t>.)</w:t>
      </w:r>
      <w:r w:rsidR="005B1706">
        <w:br/>
        <w:t xml:space="preserve">Her legger du og in vikariat Konto for diverse vikariater på månedslønn. ( kun konto, ikke ansvar og tjeneste) Fastlønnskonto 101000 skal </w:t>
      </w:r>
      <w:r w:rsidR="005B1706">
        <w:rPr>
          <w:i/>
        </w:rPr>
        <w:t xml:space="preserve">ikke </w:t>
      </w:r>
      <w:r w:rsidR="005B1706">
        <w:t>registreres da den allerede ligger fast på lønnsarten.</w:t>
      </w:r>
    </w:p>
    <w:p w:rsidR="005874BB" w:rsidRPr="00075716" w:rsidRDefault="005874BB" w:rsidP="00C535B8">
      <w:pPr>
        <w:pStyle w:val="Listetall"/>
        <w:ind w:left="993"/>
      </w:pPr>
      <w:r>
        <w:t xml:space="preserve">Legg in </w:t>
      </w:r>
      <w:r w:rsidRPr="002017EF">
        <w:t>Notat for logg</w:t>
      </w:r>
    </w:p>
    <w:p w:rsidR="00075716" w:rsidRPr="00075716" w:rsidRDefault="00075716" w:rsidP="00C535B8">
      <w:pPr>
        <w:pStyle w:val="Listetall"/>
        <w:ind w:left="993"/>
      </w:pPr>
      <w:r>
        <w:t>Klikk Fullfør</w:t>
      </w:r>
    </w:p>
    <w:p w:rsidR="00075716" w:rsidRDefault="00075716" w:rsidP="00C535B8">
      <w:pPr>
        <w:pStyle w:val="Listetall"/>
        <w:numPr>
          <w:ilvl w:val="0"/>
          <w:numId w:val="0"/>
        </w:numPr>
      </w:pPr>
    </w:p>
    <w:p w:rsidR="00075716" w:rsidRDefault="00075716" w:rsidP="00C535B8">
      <w:pPr>
        <w:pStyle w:val="Listetall"/>
        <w:numPr>
          <w:ilvl w:val="0"/>
          <w:numId w:val="0"/>
        </w:numPr>
      </w:pPr>
    </w:p>
    <w:p w:rsidR="00075716" w:rsidRPr="00E45BDE" w:rsidRDefault="00077BAE" w:rsidP="00C535B8">
      <w:pPr>
        <w:pStyle w:val="Listetall"/>
        <w:numPr>
          <w:ilvl w:val="0"/>
          <w:numId w:val="0"/>
        </w:numPr>
        <w:ind w:left="-567"/>
      </w:pPr>
      <w:r>
        <w:rPr>
          <w:noProof/>
          <w:lang w:eastAsia="nb-NO"/>
        </w:rPr>
        <w:lastRenderedPageBreak/>
        <mc:AlternateContent>
          <mc:Choice Requires="wps">
            <w:drawing>
              <wp:anchor distT="0" distB="0" distL="114300" distR="114300" simplePos="0" relativeHeight="251765248" behindDoc="0" locked="0" layoutInCell="1" allowOverlap="1" wp14:anchorId="719F4801" wp14:editId="069A5098">
                <wp:simplePos x="0" y="0"/>
                <wp:positionH relativeFrom="column">
                  <wp:posOffset>-281940</wp:posOffset>
                </wp:positionH>
                <wp:positionV relativeFrom="line">
                  <wp:posOffset>420370</wp:posOffset>
                </wp:positionV>
                <wp:extent cx="971550" cy="171450"/>
                <wp:effectExtent l="0" t="0" r="0" b="0"/>
                <wp:wrapNone/>
                <wp:docPr id="225" name="Avrundet rektangel 225"/>
                <wp:cNvGraphicFramePr/>
                <a:graphic xmlns:a="http://schemas.openxmlformats.org/drawingml/2006/main">
                  <a:graphicData uri="http://schemas.microsoft.com/office/word/2010/wordprocessingShape">
                    <wps:wsp>
                      <wps:cNvSpPr/>
                      <wps:spPr>
                        <a:xfrm>
                          <a:off x="0" y="0"/>
                          <a:ext cx="971550" cy="171450"/>
                        </a:xfrm>
                        <a:prstGeom prst="roundRect">
                          <a:avLst/>
                        </a:prstGeom>
                        <a:solidFill>
                          <a:schemeClr val="bg1">
                            <a:lumMod val="7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225" o:spid="_x0000_s1026" style="position:absolute;margin-left:-22.2pt;margin-top:33.1pt;width:76.5pt;height:13.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" fillcolor="#bfbfbf [2412]" stroked="f" strokeweight="2pt">
                <w10:wrap anchory="line"/>
              </v:roundrect>
            </w:pict>
          </mc:Fallback>
        </mc:AlternateContent>
      </w:r>
      <w:r w:rsidR="008D5681">
        <w:rPr>
          <w:noProof/>
          <w:lang w:eastAsia="nb-NO"/>
        </w:rPr>
        <mc:AlternateContent>
          <mc:Choice Requires="wps">
            <w:drawing>
              <wp:anchor distT="0" distB="0" distL="114300" distR="114300" simplePos="0" relativeHeight="251799040" behindDoc="0" locked="0" layoutInCell="1" allowOverlap="1" wp14:anchorId="69127EDB" wp14:editId="059974C6">
                <wp:simplePos x="0" y="0"/>
                <wp:positionH relativeFrom="column">
                  <wp:posOffset>1642745</wp:posOffset>
                </wp:positionH>
                <wp:positionV relativeFrom="line">
                  <wp:posOffset>4181475</wp:posOffset>
                </wp:positionV>
                <wp:extent cx="3028950" cy="257175"/>
                <wp:effectExtent l="0" t="0" r="0" b="9525"/>
                <wp:wrapNone/>
                <wp:docPr id="42" name="Tekstboks 42"/>
                <wp:cNvGraphicFramePr/>
                <a:graphic xmlns:a="http://schemas.openxmlformats.org/drawingml/2006/main">
                  <a:graphicData uri="http://schemas.microsoft.com/office/word/2010/wordprocessingShape">
                    <wps:wsp>
                      <wps:cNvSpPr txBox="1"/>
                      <wps:spPr>
                        <a:xfrm>
                          <a:off x="0" y="0"/>
                          <a:ext cx="30289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59A" w:rsidRPr="008D5681" w:rsidRDefault="0067659A">
                            <w:pPr>
                              <w:rPr>
                                <w:color w:val="0070C0"/>
                                <w:sz w:val="20"/>
                                <w:szCs w:val="20"/>
                              </w:rPr>
                            </w:pPr>
                            <w:r w:rsidRPr="008D5681">
                              <w:rPr>
                                <w:color w:val="0070C0"/>
                                <w:sz w:val="20"/>
                                <w:szCs w:val="20"/>
                              </w:rPr>
                              <w:t>For vikarer med stillings % skal konto legges inn her.</w:t>
                            </w:r>
                          </w:p>
                          <w:p w:rsidR="0067659A" w:rsidRDefault="006765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42" o:spid="_x0000_s1030" type="#_x0000_t202" style="position:absolute;left:0;text-align:left;margin-left:129.35pt;margin-top:329.25pt;width:238.5pt;height:20.25pt;z-index:2517990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" fillcolor="white [3201]" stroked="f" strokeweight=".5pt">
                <v:textbox>
                  <w:txbxContent>
                    <w:p w:rsidR="0067659A" w:rsidRPr="008D5681" w:rsidRDefault="0067659A">
                      <w:pPr>
                        <w:rPr>
                          <w:color w:val="0070C0"/>
                          <w:sz w:val="20"/>
                          <w:szCs w:val="20"/>
                        </w:rPr>
                      </w:pPr>
                      <w:r w:rsidRPr="008D5681">
                        <w:rPr>
                          <w:color w:val="0070C0"/>
                          <w:sz w:val="20"/>
                          <w:szCs w:val="20"/>
                        </w:rPr>
                        <w:t>For vikarer med stillings % skal konto legges inn her.</w:t>
                      </w:r>
                    </w:p>
                    <w:p w:rsidR="0067659A" w:rsidRDefault="0067659A"/>
                  </w:txbxContent>
                </v:textbox>
                <w10:wrap anchory="line"/>
              </v:shape>
            </w:pict>
          </mc:Fallback>
        </mc:AlternateContent>
      </w:r>
      <w:r w:rsidR="008D5681">
        <w:rPr>
          <w:noProof/>
          <w:lang w:eastAsia="nb-NO"/>
        </w:rPr>
        <mc:AlternateContent>
          <mc:Choice Requires="wps">
            <w:drawing>
              <wp:anchor distT="0" distB="0" distL="114300" distR="114300" simplePos="0" relativeHeight="251794944" behindDoc="0" locked="0" layoutInCell="1" allowOverlap="1" wp14:anchorId="6B2181E8" wp14:editId="7F818109">
                <wp:simplePos x="0" y="0"/>
                <wp:positionH relativeFrom="column">
                  <wp:posOffset>404495</wp:posOffset>
                </wp:positionH>
                <wp:positionV relativeFrom="line">
                  <wp:posOffset>3514725</wp:posOffset>
                </wp:positionV>
                <wp:extent cx="1238250" cy="590550"/>
                <wp:effectExtent l="0" t="0" r="95250" b="57150"/>
                <wp:wrapNone/>
                <wp:docPr id="244" name="Rett pil 244"/>
                <wp:cNvGraphicFramePr/>
                <a:graphic xmlns:a="http://schemas.openxmlformats.org/drawingml/2006/main">
                  <a:graphicData uri="http://schemas.microsoft.com/office/word/2010/wordprocessingShape">
                    <wps:wsp>
                      <wps:cNvCnPr/>
                      <wps:spPr>
                        <a:xfrm>
                          <a:off x="0" y="0"/>
                          <a:ext cx="1238250" cy="59055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tt pil 244" o:spid="_x0000_s1026" type="#_x0000_t32" style="position:absolute;margin-left:31.85pt;margin-top:276.75pt;width:97.5pt;height:46.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" strokecolor="#c00000" strokeweight="1.5pt">
                <v:stroke endarrow="open"/>
                <w10:wrap anchory="line"/>
              </v:shape>
            </w:pict>
          </mc:Fallback>
        </mc:AlternateContent>
      </w:r>
      <w:r w:rsidR="008D5681">
        <w:rPr>
          <w:noProof/>
          <w:lang w:eastAsia="nb-NO"/>
        </w:rPr>
        <mc:AlternateContent>
          <mc:Choice Requires="wps">
            <w:drawing>
              <wp:anchor distT="0" distB="0" distL="114300" distR="114300" simplePos="0" relativeHeight="251798016" behindDoc="0" locked="0" layoutInCell="1" allowOverlap="1" wp14:anchorId="26403BB8" wp14:editId="093FC8A8">
                <wp:simplePos x="0" y="0"/>
                <wp:positionH relativeFrom="column">
                  <wp:posOffset>1642745</wp:posOffset>
                </wp:positionH>
                <wp:positionV relativeFrom="line">
                  <wp:posOffset>4010024</wp:posOffset>
                </wp:positionV>
                <wp:extent cx="2171700" cy="257175"/>
                <wp:effectExtent l="0" t="0" r="0" b="9525"/>
                <wp:wrapNone/>
                <wp:docPr id="251" name="Tekstboks 251"/>
                <wp:cNvGraphicFramePr/>
                <a:graphic xmlns:a="http://schemas.openxmlformats.org/drawingml/2006/main">
                  <a:graphicData uri="http://schemas.microsoft.com/office/word/2010/wordprocessingShape">
                    <wps:wsp>
                      <wps:cNvSpPr txBox="1"/>
                      <wps:spPr>
                        <a:xfrm>
                          <a:off x="0" y="0"/>
                          <a:ext cx="21717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59A" w:rsidRPr="008D5681" w:rsidRDefault="0067659A" w:rsidP="008D5681">
                            <w:pPr>
                              <w:spacing w:line="240" w:lineRule="auto"/>
                              <w:rPr>
                                <w:color w:val="C00000"/>
                                <w:sz w:val="20"/>
                                <w:szCs w:val="20"/>
                              </w:rPr>
                            </w:pPr>
                            <w:r w:rsidRPr="008D5681">
                              <w:rPr>
                                <w:color w:val="C00000"/>
                                <w:sz w:val="20"/>
                                <w:szCs w:val="20"/>
                              </w:rPr>
                              <w:t xml:space="preserve">Det skal </w:t>
                            </w:r>
                            <w:r w:rsidRPr="008D5681">
                              <w:rPr>
                                <w:b/>
                                <w:color w:val="C00000"/>
                                <w:sz w:val="20"/>
                                <w:szCs w:val="20"/>
                              </w:rPr>
                              <w:t>ikke</w:t>
                            </w:r>
                            <w:r>
                              <w:rPr>
                                <w:b/>
                                <w:color w:val="C00000"/>
                                <w:sz w:val="20"/>
                                <w:szCs w:val="20"/>
                              </w:rPr>
                              <w:t xml:space="preserve"> </w:t>
                            </w:r>
                            <w:r w:rsidRPr="008D5681">
                              <w:rPr>
                                <w:color w:val="C00000"/>
                                <w:sz w:val="20"/>
                                <w:szCs w:val="20"/>
                              </w:rPr>
                              <w:t>legges inn konto her</w:t>
                            </w:r>
                          </w:p>
                          <w:p w:rsidR="0067659A" w:rsidRPr="008D5681" w:rsidRDefault="0067659A">
                            <w:pPr>
                              <w:rPr>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251" o:spid="_x0000_s1031" type="#_x0000_t202" style="position:absolute;left:0;text-align:left;margin-left:129.35pt;margin-top:315.75pt;width:171pt;height:20.25pt;z-index:251798016;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" fillcolor="white [3201]" stroked="f" strokeweight=".5pt">
                <v:textbox>
                  <w:txbxContent>
                    <w:p w:rsidR="0067659A" w:rsidRPr="008D5681" w:rsidRDefault="0067659A" w:rsidP="008D5681">
                      <w:pPr>
                        <w:spacing w:line="240" w:lineRule="auto"/>
                        <w:rPr>
                          <w:color w:val="C00000"/>
                          <w:sz w:val="20"/>
                          <w:szCs w:val="20"/>
                        </w:rPr>
                      </w:pPr>
                      <w:r w:rsidRPr="008D5681">
                        <w:rPr>
                          <w:color w:val="C00000"/>
                          <w:sz w:val="20"/>
                          <w:szCs w:val="20"/>
                        </w:rPr>
                        <w:t xml:space="preserve">Det skal </w:t>
                      </w:r>
                      <w:r w:rsidRPr="008D5681">
                        <w:rPr>
                          <w:b/>
                          <w:color w:val="C00000"/>
                          <w:sz w:val="20"/>
                          <w:szCs w:val="20"/>
                        </w:rPr>
                        <w:t>ikke</w:t>
                      </w:r>
                      <w:r>
                        <w:rPr>
                          <w:b/>
                          <w:color w:val="C00000"/>
                          <w:sz w:val="20"/>
                          <w:szCs w:val="20"/>
                        </w:rPr>
                        <w:t xml:space="preserve"> </w:t>
                      </w:r>
                      <w:r w:rsidRPr="008D5681">
                        <w:rPr>
                          <w:color w:val="C00000"/>
                          <w:sz w:val="20"/>
                          <w:szCs w:val="20"/>
                        </w:rPr>
                        <w:t>legges inn konto her</w:t>
                      </w:r>
                    </w:p>
                    <w:p w:rsidR="0067659A" w:rsidRPr="008D5681" w:rsidRDefault="0067659A">
                      <w:pPr>
                        <w:rPr>
                          <w:color w:val="C00000"/>
                        </w:rPr>
                      </w:pPr>
                    </w:p>
                  </w:txbxContent>
                </v:textbox>
                <w10:wrap anchory="line"/>
              </v:shape>
            </w:pict>
          </mc:Fallback>
        </mc:AlternateContent>
      </w:r>
      <w:r w:rsidR="005B1706">
        <w:rPr>
          <w:noProof/>
          <w:lang w:eastAsia="nb-NO"/>
        </w:rPr>
        <mc:AlternateContent>
          <mc:Choice Requires="wps">
            <w:drawing>
              <wp:anchor distT="0" distB="0" distL="114300" distR="114300" simplePos="0" relativeHeight="251791872" behindDoc="0" locked="0" layoutInCell="1" allowOverlap="1" wp14:anchorId="6F017B18" wp14:editId="26DC2C0D">
                <wp:simplePos x="0" y="0"/>
                <wp:positionH relativeFrom="column">
                  <wp:posOffset>-519430</wp:posOffset>
                </wp:positionH>
                <wp:positionV relativeFrom="line">
                  <wp:posOffset>3228975</wp:posOffset>
                </wp:positionV>
                <wp:extent cx="923925" cy="361950"/>
                <wp:effectExtent l="0" t="0" r="28575" b="19050"/>
                <wp:wrapNone/>
                <wp:docPr id="236" name="Ellipse 236"/>
                <wp:cNvGraphicFramePr/>
                <a:graphic xmlns:a="http://schemas.openxmlformats.org/drawingml/2006/main">
                  <a:graphicData uri="http://schemas.microsoft.com/office/word/2010/wordprocessingShape">
                    <wps:wsp>
                      <wps:cNvSpPr/>
                      <wps:spPr>
                        <a:xfrm>
                          <a:off x="0" y="0"/>
                          <a:ext cx="923925" cy="36195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6" o:spid="_x0000_s1026" style="position:absolute;margin-left:-40.9pt;margin-top:254.25pt;width:72.75pt;height:28.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" filled="f" strokecolor="#c0504d" strokeweight="2pt">
                <w10:wrap anchory="line"/>
              </v:oval>
            </w:pict>
          </mc:Fallback>
        </mc:AlternateContent>
      </w:r>
      <w:r w:rsidR="00075716">
        <w:rPr>
          <w:noProof/>
          <w:lang w:eastAsia="nb-NO"/>
        </w:rPr>
        <mc:AlternateContent>
          <mc:Choice Requires="wps">
            <w:drawing>
              <wp:anchor distT="0" distB="0" distL="114300" distR="114300" simplePos="0" relativeHeight="251764224" behindDoc="0" locked="0" layoutInCell="1" allowOverlap="1" wp14:anchorId="6792AA97" wp14:editId="00A741B8">
                <wp:simplePos x="0" y="0"/>
                <wp:positionH relativeFrom="column">
                  <wp:posOffset>404495</wp:posOffset>
                </wp:positionH>
                <wp:positionV relativeFrom="line">
                  <wp:posOffset>4152900</wp:posOffset>
                </wp:positionV>
                <wp:extent cx="876300" cy="276225"/>
                <wp:effectExtent l="0" t="0" r="0" b="0"/>
                <wp:wrapNone/>
                <wp:docPr id="226" name="Tekstboks 226"/>
                <wp:cNvGraphicFramePr/>
                <a:graphic xmlns:a="http://schemas.openxmlformats.org/drawingml/2006/main">
                  <a:graphicData uri="http://schemas.microsoft.com/office/word/2010/wordprocessingShape">
                    <wps:wsp>
                      <wps:cNvSpPr txBox="1"/>
                      <wps:spPr>
                        <a:xfrm>
                          <a:off x="0" y="0"/>
                          <a:ext cx="876300" cy="276225"/>
                        </a:xfrm>
                        <a:prstGeom prst="rect">
                          <a:avLst/>
                        </a:prstGeom>
                        <a:noFill/>
                        <a:ln w="6350">
                          <a:noFill/>
                        </a:ln>
                        <a:effectLst/>
                      </wps:spPr>
                      <wps:txbx>
                        <w:txbxContent>
                          <w:p w:rsidR="0067659A" w:rsidRPr="00E45BDE" w:rsidRDefault="0067659A" w:rsidP="00075716">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r w:rsidRPr="00E45BDE">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 xml:space="preserve">IKKE </w:t>
                            </w:r>
                            <w:r w:rsidRPr="00150565">
                              <w:rPr>
                                <w:color w:val="C00000"/>
                              </w:rPr>
                              <w:t>BRUK</w:t>
                            </w:r>
                            <w:r w:rsidRPr="00E45BDE">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w:t>
                            </w:r>
                          </w:p>
                          <w:p w:rsidR="0067659A" w:rsidRPr="00E45BDE" w:rsidRDefault="0067659A" w:rsidP="00075716">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26" o:spid="_x0000_s1032" type="#_x0000_t202" style="position:absolute;left:0;text-align:left;margin-left:31.85pt;margin-top:327pt;width:69pt;height:21.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" filled="f" stroked="f" strokeweight=".5pt">
                <v:textbox>
                  <w:txbxContent>
                    <w:p w:rsidR="0067659A" w:rsidRPr="00E45BDE" w:rsidRDefault="0067659A" w:rsidP="00075716">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r w:rsidRPr="00E45BDE">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 xml:space="preserve">IKKE </w:t>
                      </w:r>
                      <w:r w:rsidRPr="00150565">
                        <w:rPr>
                          <w:color w:val="C00000"/>
                        </w:rPr>
                        <w:t>BRUK</w:t>
                      </w:r>
                      <w:r w:rsidRPr="00E45BDE">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w:t>
                      </w:r>
                    </w:p>
                    <w:p w:rsidR="0067659A" w:rsidRPr="00E45BDE" w:rsidRDefault="0067659A" w:rsidP="00075716">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p>
                  </w:txbxContent>
                </v:textbox>
                <w10:wrap anchory="line"/>
              </v:shape>
            </w:pict>
          </mc:Fallback>
        </mc:AlternateContent>
      </w:r>
      <w:r w:rsidR="00075716">
        <w:rPr>
          <w:noProof/>
          <w:lang w:eastAsia="nb-NO"/>
        </w:rPr>
        <mc:AlternateContent>
          <mc:Choice Requires="wps">
            <w:drawing>
              <wp:anchor distT="0" distB="0" distL="114300" distR="114300" simplePos="0" relativeHeight="251763200" behindDoc="0" locked="0" layoutInCell="1" allowOverlap="1" wp14:anchorId="2B90E1AC" wp14:editId="702E554E">
                <wp:simplePos x="0" y="0"/>
                <wp:positionH relativeFrom="column">
                  <wp:posOffset>-471805</wp:posOffset>
                </wp:positionH>
                <wp:positionV relativeFrom="line">
                  <wp:posOffset>4152900</wp:posOffset>
                </wp:positionV>
                <wp:extent cx="923925" cy="276225"/>
                <wp:effectExtent l="0" t="0" r="28575" b="28575"/>
                <wp:wrapNone/>
                <wp:docPr id="227" name="Ellipse 227"/>
                <wp:cNvGraphicFramePr/>
                <a:graphic xmlns:a="http://schemas.openxmlformats.org/drawingml/2006/main">
                  <a:graphicData uri="http://schemas.microsoft.com/office/word/2010/wordprocessingShape">
                    <wps:wsp>
                      <wps:cNvSpPr/>
                      <wps:spPr>
                        <a:xfrm>
                          <a:off x="0" y="0"/>
                          <a:ext cx="923925" cy="27622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27" o:spid="_x0000_s1026" style="position:absolute;margin-left:-37.15pt;margin-top:327pt;width:72.75pt;height:21.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" filled="f" strokecolor="#c0504d" strokeweight="2pt">
                <w10:wrap anchory="line"/>
              </v:oval>
            </w:pict>
          </mc:Fallback>
        </mc:AlternateContent>
      </w:r>
      <w:r w:rsidR="00075716">
        <w:rPr>
          <w:noProof/>
          <w:lang w:eastAsia="nb-NO"/>
        </w:rPr>
        <w:drawing>
          <wp:inline distT="0" distB="0" distL="0" distR="0" wp14:anchorId="3C8B842A" wp14:editId="4F5A13DA">
            <wp:extent cx="6699250" cy="4425950"/>
            <wp:effectExtent l="0" t="0" r="6350" b="0"/>
            <wp:docPr id="228" name="Bild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3079" t="8735" r="11899" b="11966"/>
                    <a:stretch/>
                  </pic:blipFill>
                  <pic:spPr bwMode="auto">
                    <a:xfrm>
                      <a:off x="0" y="0"/>
                      <a:ext cx="6699963" cy="4426421"/>
                    </a:xfrm>
                    <a:prstGeom prst="rect">
                      <a:avLst/>
                    </a:prstGeom>
                    <a:ln>
                      <a:noFill/>
                    </a:ln>
                    <a:extLst>
                      <a:ext uri="{53640926-AAD7-44D8-BBD7-CCE9431645EC}">
                        <a14:shadowObscured xmlns:a14="http://schemas.microsoft.com/office/drawing/2010/main"/>
                      </a:ext>
                    </a:extLst>
                  </pic:spPr>
                </pic:pic>
              </a:graphicData>
            </a:graphic>
          </wp:inline>
        </w:drawing>
      </w:r>
      <w:r w:rsidR="005B1706">
        <w:rPr>
          <w:noProof/>
          <w:lang w:eastAsia="nb-NO"/>
        </w:rPr>
        <mc:AlternateContent>
          <mc:Choice Requires="wps">
            <w:drawing>
              <wp:anchor distT="0" distB="0" distL="114300" distR="114300" simplePos="0" relativeHeight="251796992" behindDoc="0" locked="0" layoutInCell="1" allowOverlap="1" wp14:anchorId="4DB86ECE" wp14:editId="377FC228">
                <wp:simplePos x="0" y="0"/>
                <wp:positionH relativeFrom="column">
                  <wp:posOffset>2509520</wp:posOffset>
                </wp:positionH>
                <wp:positionV relativeFrom="line">
                  <wp:posOffset>12700</wp:posOffset>
                </wp:positionV>
                <wp:extent cx="142876" cy="933451"/>
                <wp:effectExtent l="76200" t="38100" r="28575" b="19050"/>
                <wp:wrapNone/>
                <wp:docPr id="249" name="Rett pil 249"/>
                <wp:cNvGraphicFramePr/>
                <a:graphic xmlns:a="http://schemas.openxmlformats.org/drawingml/2006/main">
                  <a:graphicData uri="http://schemas.microsoft.com/office/word/2010/wordprocessingShape">
                    <wps:wsp>
                      <wps:cNvCnPr/>
                      <wps:spPr>
                        <a:xfrm flipH="1" flipV="1">
                          <a:off x="0" y="0"/>
                          <a:ext cx="142876" cy="933451"/>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tt pil 249" o:spid="_x0000_s1026" type="#_x0000_t32" style="position:absolute;margin-left:197.6pt;margin-top:1pt;width:11.25pt;height:73.5pt;flip:x y;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" strokecolor="#0070c0" strokeweight="1.5pt">
                <v:stroke endarrow="open"/>
                <w10:wrap anchory="line"/>
              </v:shape>
            </w:pict>
          </mc:Fallback>
        </mc:AlternateContent>
      </w:r>
      <w:r w:rsidR="005B1706">
        <w:rPr>
          <w:noProof/>
          <w:lang w:eastAsia="nb-NO"/>
        </w:rPr>
        <mc:AlternateContent>
          <mc:Choice Requires="wps">
            <w:drawing>
              <wp:anchor distT="0" distB="0" distL="114300" distR="114300" simplePos="0" relativeHeight="251793920" behindDoc="0" locked="0" layoutInCell="1" allowOverlap="1" wp14:anchorId="3B4852E5" wp14:editId="60A0F747">
                <wp:simplePos x="0" y="0"/>
                <wp:positionH relativeFrom="column">
                  <wp:posOffset>2204720</wp:posOffset>
                </wp:positionH>
                <wp:positionV relativeFrom="line">
                  <wp:posOffset>946150</wp:posOffset>
                </wp:positionV>
                <wp:extent cx="762000" cy="419100"/>
                <wp:effectExtent l="0" t="0" r="19050" b="19050"/>
                <wp:wrapNone/>
                <wp:docPr id="242" name="Ellipse 242"/>
                <wp:cNvGraphicFramePr/>
                <a:graphic xmlns:a="http://schemas.openxmlformats.org/drawingml/2006/main">
                  <a:graphicData uri="http://schemas.microsoft.com/office/word/2010/wordprocessingShape">
                    <wps:wsp>
                      <wps:cNvSpPr/>
                      <wps:spPr>
                        <a:xfrm>
                          <a:off x="0" y="0"/>
                          <a:ext cx="762000" cy="419100"/>
                        </a:xfrm>
                        <a:prstGeom prst="ellipse">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2" o:spid="_x0000_s1026" style="position:absolute;margin-left:173.6pt;margin-top:74.5pt;width:60pt;height:33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" filled="f" strokecolor="#0070c0" strokeweight="2pt">
                <w10:wrap anchory="line"/>
              </v:oval>
            </w:pict>
          </mc:Fallback>
        </mc:AlternateContent>
      </w:r>
      <w:r w:rsidR="00075716">
        <w:rPr>
          <w:noProof/>
          <w:lang w:eastAsia="nb-NO"/>
        </w:rPr>
        <w:drawing>
          <wp:inline distT="0" distB="0" distL="0" distR="0" wp14:anchorId="1A3B41B3" wp14:editId="6E5440DF">
            <wp:extent cx="6655980" cy="2457450"/>
            <wp:effectExtent l="0" t="0" r="0" b="0"/>
            <wp:docPr id="229" name="Bild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3344" t="43378" r="12122" b="12593"/>
                    <a:stretch/>
                  </pic:blipFill>
                  <pic:spPr bwMode="auto">
                    <a:xfrm>
                      <a:off x="0" y="0"/>
                      <a:ext cx="6665070" cy="2460806"/>
                    </a:xfrm>
                    <a:prstGeom prst="rect">
                      <a:avLst/>
                    </a:prstGeom>
                    <a:ln>
                      <a:noFill/>
                    </a:ln>
                    <a:extLst>
                      <a:ext uri="{53640926-AAD7-44D8-BBD7-CCE9431645EC}">
                        <a14:shadowObscured xmlns:a14="http://schemas.microsoft.com/office/drawing/2010/main"/>
                      </a:ext>
                    </a:extLst>
                  </pic:spPr>
                </pic:pic>
              </a:graphicData>
            </a:graphic>
          </wp:inline>
        </w:drawing>
      </w:r>
    </w:p>
    <w:p w:rsidR="00C13641" w:rsidRDefault="00075716" w:rsidP="00C535B8">
      <w:pPr>
        <w:pStyle w:val="Listetall"/>
        <w:numPr>
          <w:ilvl w:val="0"/>
          <w:numId w:val="0"/>
        </w:numPr>
        <w:ind w:left="567"/>
      </w:pPr>
      <w:r>
        <w:br/>
      </w:r>
      <w:r>
        <w:br/>
      </w:r>
      <w:r>
        <w:br/>
        <w:t>Skjema – Endringsmelding – som kommer opp skal du klikke send på.</w:t>
      </w:r>
      <w:r>
        <w:br/>
        <w:t>Trenger ikke skrive ut da de lagres automatisk.</w:t>
      </w:r>
      <w:r w:rsidR="00C13641">
        <w:rPr>
          <w:noProof/>
          <w:sz w:val="20"/>
          <w:lang w:eastAsia="nb-NO"/>
        </w:rPr>
        <mc:AlternateContent>
          <mc:Choice Requires="wps">
            <w:drawing>
              <wp:anchor distT="0" distB="0" distL="114300" distR="114300" simplePos="0" relativeHeight="251759104" behindDoc="0" locked="0" layoutInCell="1" allowOverlap="1" wp14:anchorId="3149AAD7" wp14:editId="722BCF4C">
                <wp:simplePos x="0" y="0"/>
                <wp:positionH relativeFrom="column">
                  <wp:posOffset>-5619555</wp:posOffset>
                </wp:positionH>
                <wp:positionV relativeFrom="line">
                  <wp:posOffset>242667</wp:posOffset>
                </wp:positionV>
                <wp:extent cx="1687195" cy="325315"/>
                <wp:effectExtent l="0" t="0" r="27305" b="17780"/>
                <wp:wrapNone/>
                <wp:docPr id="250" name="Ellipse 250"/>
                <wp:cNvGraphicFramePr/>
                <a:graphic xmlns:a="http://schemas.openxmlformats.org/drawingml/2006/main">
                  <a:graphicData uri="http://schemas.microsoft.com/office/word/2010/wordprocessingShape">
                    <wps:wsp>
                      <wps:cNvSpPr/>
                      <wps:spPr>
                        <a:xfrm>
                          <a:off x="0" y="0"/>
                          <a:ext cx="1687195" cy="325315"/>
                        </a:xfrm>
                        <a:prstGeom prst="ellipse">
                          <a:avLst/>
                        </a:prstGeom>
                        <a:no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50" o:spid="_x0000_s1026" style="position:absolute;margin-left:-442.5pt;margin-top:19.1pt;width:132.85pt;height:25.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" filled="f" strokecolor="#8c3836" strokeweight="2pt">
                <w10:wrap anchory="line"/>
              </v:oval>
            </w:pict>
          </mc:Fallback>
        </mc:AlternateContent>
      </w:r>
      <w:r w:rsidR="00C13641">
        <w:rPr>
          <w:noProof/>
          <w:lang w:eastAsia="nb-NO"/>
        </w:rPr>
        <mc:AlternateContent>
          <mc:Choice Requires="wps">
            <w:drawing>
              <wp:anchor distT="0" distB="0" distL="114300" distR="114300" simplePos="0" relativeHeight="251761152" behindDoc="0" locked="0" layoutInCell="1" allowOverlap="1" wp14:anchorId="15BC849B" wp14:editId="7C37FAA8">
                <wp:simplePos x="0" y="0"/>
                <wp:positionH relativeFrom="column">
                  <wp:posOffset>-5320616</wp:posOffset>
                </wp:positionH>
                <wp:positionV relativeFrom="line">
                  <wp:posOffset>73073</wp:posOffset>
                </wp:positionV>
                <wp:extent cx="501161" cy="2004939"/>
                <wp:effectExtent l="76200" t="19050" r="70485" b="90805"/>
                <wp:wrapNone/>
                <wp:docPr id="3" name="Rett pil 3"/>
                <wp:cNvGraphicFramePr/>
                <a:graphic xmlns:a="http://schemas.openxmlformats.org/drawingml/2006/main">
                  <a:graphicData uri="http://schemas.microsoft.com/office/word/2010/wordprocessingShape">
                    <wps:wsp>
                      <wps:cNvCnPr/>
                      <wps:spPr>
                        <a:xfrm flipH="1">
                          <a:off x="0" y="0"/>
                          <a:ext cx="501161" cy="2004939"/>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Rett pil 3" o:spid="_x0000_s1026" type="#_x0000_t32" style="position:absolute;margin-left:-418.95pt;margin-top:5.75pt;width:39.45pt;height:157.85pt;flip:x;z-index:251761152;visibility:visible;mso-wrap-style:square;mso-wrap-distance-left:9pt;mso-wrap-distance-top:0;mso-wrap-distance-right:9pt;mso-wrap-distance-bottom:0;mso-position-horizontal:absolute;mso-position-horizontal-relative:text;mso-position-vertical:absolut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" strokecolor="#c0504d" strokeweight="2pt">
                <v:stroke endarrow="open"/>
                <v:shadow on="t" color="black" opacity="24903f" origin=",.5" offset="0,.55556mm"/>
                <w10:wrap anchory="line"/>
              </v:shape>
            </w:pict>
          </mc:Fallback>
        </mc:AlternateContent>
      </w:r>
    </w:p>
    <w:p w:rsidR="00C535B8" w:rsidRDefault="00C535B8" w:rsidP="00075716">
      <w:pPr>
        <w:spacing w:after="0" w:line="240" w:lineRule="auto"/>
        <w:rPr>
          <w:b/>
          <w:sz w:val="36"/>
          <w:szCs w:val="36"/>
        </w:rPr>
      </w:pPr>
      <w:r>
        <w:rPr>
          <w:b/>
          <w:sz w:val="36"/>
          <w:szCs w:val="36"/>
        </w:rPr>
        <w:br/>
      </w:r>
    </w:p>
    <w:p w:rsidR="00C535B8" w:rsidRDefault="00C535B8">
      <w:pPr>
        <w:spacing w:after="0" w:line="240" w:lineRule="auto"/>
        <w:rPr>
          <w:b/>
          <w:sz w:val="36"/>
          <w:szCs w:val="36"/>
        </w:rPr>
      </w:pPr>
      <w:r>
        <w:rPr>
          <w:b/>
          <w:sz w:val="36"/>
          <w:szCs w:val="36"/>
        </w:rPr>
        <w:br w:type="page"/>
      </w:r>
    </w:p>
    <w:p w:rsidR="006003FF" w:rsidRPr="00075716" w:rsidRDefault="00075716" w:rsidP="00075716">
      <w:pPr>
        <w:spacing w:after="0" w:line="240" w:lineRule="auto"/>
        <w:rPr>
          <w:rFonts w:cs="Arial"/>
          <w:b/>
          <w:bCs/>
          <w:caps/>
          <w:kern w:val="32"/>
          <w:sz w:val="36"/>
          <w:szCs w:val="36"/>
        </w:rPr>
      </w:pPr>
      <w:r w:rsidRPr="00075716">
        <w:rPr>
          <w:b/>
          <w:sz w:val="36"/>
          <w:szCs w:val="36"/>
        </w:rPr>
        <w:lastRenderedPageBreak/>
        <w:t>E</w:t>
      </w:r>
      <w:r w:rsidR="006003FF" w:rsidRPr="00075716">
        <w:rPr>
          <w:b/>
          <w:sz w:val="36"/>
          <w:szCs w:val="36"/>
        </w:rPr>
        <w:t>ndring i eksisterende stilling</w:t>
      </w:r>
      <w:bookmarkEnd w:id="10"/>
      <w:bookmarkEnd w:id="21"/>
      <w:r w:rsidR="00A67BC3" w:rsidRPr="00075716">
        <w:rPr>
          <w:b/>
        </w:rPr>
        <w:t xml:space="preserve"> </w:t>
      </w:r>
      <w:r w:rsidR="00A67BC3" w:rsidRPr="00075716">
        <w:rPr>
          <w:b/>
          <w:i/>
          <w:sz w:val="28"/>
          <w:szCs w:val="28"/>
        </w:rPr>
        <w:t>(ikke permisjon</w:t>
      </w:r>
      <w:r w:rsidR="009F58C9" w:rsidRPr="00075716">
        <w:rPr>
          <w:b/>
          <w:i/>
          <w:sz w:val="28"/>
          <w:szCs w:val="28"/>
        </w:rPr>
        <w:t xml:space="preserve"> ved fødsel</w:t>
      </w:r>
      <w:r w:rsidR="00A67BC3" w:rsidRPr="00075716">
        <w:rPr>
          <w:b/>
          <w:i/>
          <w:sz w:val="28"/>
          <w:szCs w:val="28"/>
        </w:rPr>
        <w:t>)</w:t>
      </w:r>
    </w:p>
    <w:p w:rsidR="00A67BC3" w:rsidRPr="007A2422" w:rsidRDefault="00075716" w:rsidP="002C079A">
      <w:pPr>
        <w:pStyle w:val="BodyText"/>
        <w:ind w:left="0"/>
        <w:rPr>
          <w:b/>
          <w:i/>
          <w:sz w:val="24"/>
          <w:szCs w:val="24"/>
        </w:rPr>
      </w:pPr>
      <w:r>
        <w:rPr>
          <w:b/>
          <w:i/>
          <w:sz w:val="24"/>
          <w:szCs w:val="24"/>
        </w:rPr>
        <w:br/>
      </w:r>
      <w:r w:rsidR="00A67BC3" w:rsidRPr="007A2422">
        <w:rPr>
          <w:b/>
          <w:i/>
          <w:sz w:val="24"/>
          <w:szCs w:val="24"/>
        </w:rPr>
        <w:t>(</w:t>
      </w:r>
      <w:r>
        <w:rPr>
          <w:b/>
          <w:i/>
          <w:sz w:val="24"/>
          <w:szCs w:val="24"/>
        </w:rPr>
        <w:t>Foreldrepermisjoner behandles av Personalkontoret og registreres direkte in i HRM av Lønningskontoret)</w:t>
      </w:r>
      <w:r w:rsidR="00FA223E">
        <w:rPr>
          <w:b/>
          <w:i/>
          <w:sz w:val="24"/>
          <w:szCs w:val="24"/>
        </w:rPr>
        <w:br/>
      </w:r>
    </w:p>
    <w:p w:rsidR="00110FD6" w:rsidRDefault="00110FD6" w:rsidP="006B68A3">
      <w:pPr>
        <w:pStyle w:val="Listeavsnitt"/>
        <w:numPr>
          <w:ilvl w:val="0"/>
          <w:numId w:val="16"/>
        </w:numPr>
        <w:rPr>
          <w:i/>
          <w:color w:val="000000" w:themeColor="text1"/>
        </w:rPr>
      </w:pPr>
      <w:r>
        <w:rPr>
          <w:color w:val="000000" w:themeColor="text1"/>
        </w:rPr>
        <w:t>Dersom det er endring i stillingsprosent eller arbeidsforhold</w:t>
      </w:r>
      <w:r>
        <w:rPr>
          <w:color w:val="000000" w:themeColor="text1"/>
        </w:rPr>
        <w:br/>
      </w:r>
      <w:r w:rsidRPr="00C7274C">
        <w:rPr>
          <w:i/>
          <w:color w:val="000000" w:themeColor="text1"/>
        </w:rPr>
        <w:t xml:space="preserve">Signert brev eller arbeidsavtale </w:t>
      </w:r>
      <w:r w:rsidRPr="00C7274C">
        <w:rPr>
          <w:b/>
          <w:i/>
          <w:color w:val="000000" w:themeColor="text1"/>
        </w:rPr>
        <w:t>skal</w:t>
      </w:r>
      <w:r w:rsidRPr="00C7274C">
        <w:rPr>
          <w:i/>
          <w:color w:val="000000" w:themeColor="text1"/>
        </w:rPr>
        <w:t xml:space="preserve"> ligge i </w:t>
      </w:r>
      <w:proofErr w:type="spellStart"/>
      <w:r w:rsidRPr="00C7274C">
        <w:rPr>
          <w:i/>
          <w:color w:val="000000" w:themeColor="text1"/>
        </w:rPr>
        <w:t>esa</w:t>
      </w:r>
      <w:proofErr w:type="spellEnd"/>
      <w:r w:rsidRPr="00C7274C">
        <w:rPr>
          <w:i/>
          <w:color w:val="000000" w:themeColor="text1"/>
        </w:rPr>
        <w:t xml:space="preserve">. </w:t>
      </w:r>
      <w:r w:rsidR="00C7274C">
        <w:rPr>
          <w:i/>
          <w:color w:val="000000" w:themeColor="text1"/>
        </w:rPr>
        <w:br/>
      </w:r>
      <w:r w:rsidRPr="00C7274C">
        <w:rPr>
          <w:i/>
          <w:color w:val="000000" w:themeColor="text1"/>
        </w:rPr>
        <w:t xml:space="preserve">Sjekk rutiner </w:t>
      </w:r>
      <w:r w:rsidR="00C7274C">
        <w:rPr>
          <w:i/>
          <w:color w:val="000000" w:themeColor="text1"/>
        </w:rPr>
        <w:t xml:space="preserve">vedrørende ansettelser </w:t>
      </w:r>
      <w:r w:rsidRPr="00C7274C">
        <w:rPr>
          <w:i/>
          <w:color w:val="000000" w:themeColor="text1"/>
        </w:rPr>
        <w:t>i kvalitetslosen.</w:t>
      </w:r>
      <w:r w:rsidR="00FA223E">
        <w:rPr>
          <w:i/>
          <w:color w:val="000000" w:themeColor="text1"/>
        </w:rPr>
        <w:br/>
      </w:r>
    </w:p>
    <w:p w:rsidR="00C7274C" w:rsidRDefault="00C7274C" w:rsidP="006B68A3">
      <w:pPr>
        <w:pStyle w:val="Listeavsnitt"/>
        <w:numPr>
          <w:ilvl w:val="0"/>
          <w:numId w:val="16"/>
        </w:numPr>
        <w:rPr>
          <w:color w:val="000000" w:themeColor="text1"/>
        </w:rPr>
      </w:pPr>
      <w:r w:rsidRPr="00C7274C">
        <w:rPr>
          <w:color w:val="000000" w:themeColor="text1"/>
        </w:rPr>
        <w:t>Forlengelser</w:t>
      </w:r>
      <w:r>
        <w:rPr>
          <w:color w:val="000000" w:themeColor="text1"/>
        </w:rPr>
        <w:t xml:space="preserve"> av tidsbegrensede arbeidsforhold/ timelønnede avtaler.</w:t>
      </w:r>
      <w:r w:rsidR="00FA223E">
        <w:rPr>
          <w:color w:val="000000" w:themeColor="text1"/>
        </w:rPr>
        <w:br/>
      </w:r>
    </w:p>
    <w:p w:rsidR="00C7274C" w:rsidRPr="00C7274C" w:rsidRDefault="00C7274C" w:rsidP="006B68A3">
      <w:pPr>
        <w:pStyle w:val="Listeavsnitt"/>
        <w:numPr>
          <w:ilvl w:val="0"/>
          <w:numId w:val="16"/>
        </w:numPr>
        <w:rPr>
          <w:color w:val="000000" w:themeColor="text1"/>
        </w:rPr>
      </w:pPr>
      <w:r>
        <w:rPr>
          <w:color w:val="000000" w:themeColor="text1"/>
        </w:rPr>
        <w:t xml:space="preserve">Gjenopprettelse av gammel stilling </w:t>
      </w:r>
      <w:r w:rsidRPr="00C7274C">
        <w:rPr>
          <w:i/>
          <w:color w:val="000000" w:themeColor="text1"/>
        </w:rPr>
        <w:t>ved Ny ansettelse.</w:t>
      </w:r>
      <w:r>
        <w:rPr>
          <w:color w:val="000000" w:themeColor="text1"/>
        </w:rPr>
        <w:t xml:space="preserve"> </w:t>
      </w:r>
      <w:r w:rsidR="00FA223E">
        <w:rPr>
          <w:color w:val="000000" w:themeColor="text1"/>
        </w:rPr>
        <w:br/>
      </w:r>
    </w:p>
    <w:p w:rsidR="00C7274C" w:rsidRPr="00C7274C" w:rsidRDefault="00C7274C" w:rsidP="006B68A3">
      <w:pPr>
        <w:pStyle w:val="Listeavsnitt"/>
        <w:numPr>
          <w:ilvl w:val="0"/>
          <w:numId w:val="16"/>
        </w:numPr>
        <w:rPr>
          <w:i/>
          <w:color w:val="000000" w:themeColor="text1"/>
        </w:rPr>
      </w:pPr>
      <w:r>
        <w:rPr>
          <w:color w:val="000000" w:themeColor="text1"/>
        </w:rPr>
        <w:t>E</w:t>
      </w:r>
      <w:r w:rsidR="00F800FE" w:rsidRPr="00C7274C">
        <w:rPr>
          <w:color w:val="000000" w:themeColor="text1"/>
        </w:rPr>
        <w:t>ndring i funksjonstillegg</w:t>
      </w:r>
      <w:r w:rsidR="00A67BC3" w:rsidRPr="00C7274C">
        <w:rPr>
          <w:color w:val="000000" w:themeColor="text1"/>
        </w:rPr>
        <w:t xml:space="preserve"> og andre faste tillegg</w:t>
      </w:r>
      <w:r>
        <w:rPr>
          <w:color w:val="000000" w:themeColor="text1"/>
        </w:rPr>
        <w:t>.</w:t>
      </w:r>
      <w:r w:rsidR="00FA223E">
        <w:rPr>
          <w:color w:val="000000" w:themeColor="text1"/>
        </w:rPr>
        <w:br/>
      </w:r>
    </w:p>
    <w:p w:rsidR="007A2422" w:rsidRPr="00C7274C" w:rsidRDefault="007A2422" w:rsidP="006B68A3">
      <w:pPr>
        <w:pStyle w:val="Listeavsnitt"/>
        <w:numPr>
          <w:ilvl w:val="0"/>
          <w:numId w:val="16"/>
        </w:numPr>
        <w:rPr>
          <w:i/>
          <w:color w:val="000000" w:themeColor="text1"/>
        </w:rPr>
      </w:pPr>
      <w:r w:rsidRPr="00C7274C">
        <w:rPr>
          <w:color w:val="000000" w:themeColor="text1"/>
        </w:rPr>
        <w:t xml:space="preserve">Endring i turnustillegg skal </w:t>
      </w:r>
      <w:r w:rsidR="00110FD6" w:rsidRPr="00C7274C">
        <w:rPr>
          <w:color w:val="000000" w:themeColor="text1"/>
        </w:rPr>
        <w:t xml:space="preserve">kun </w:t>
      </w:r>
      <w:r w:rsidR="00075716" w:rsidRPr="00C7274C">
        <w:rPr>
          <w:color w:val="000000" w:themeColor="text1"/>
        </w:rPr>
        <w:t xml:space="preserve">sendes via personalmelding dersom tillegg gjelder </w:t>
      </w:r>
      <w:r w:rsidR="00075716" w:rsidRPr="00C7274C">
        <w:rPr>
          <w:b/>
          <w:color w:val="000000" w:themeColor="text1"/>
        </w:rPr>
        <w:t xml:space="preserve">tidligere perioder. </w:t>
      </w:r>
      <w:r w:rsidR="00110FD6" w:rsidRPr="00C7274C">
        <w:rPr>
          <w:color w:val="000000" w:themeColor="text1"/>
        </w:rPr>
        <w:br/>
      </w:r>
      <w:r w:rsidR="00110FD6" w:rsidRPr="00C7274C">
        <w:rPr>
          <w:i/>
          <w:color w:val="000000" w:themeColor="text1"/>
        </w:rPr>
        <w:t>Endringer som gjelder n</w:t>
      </w:r>
      <w:r w:rsidR="00075716" w:rsidRPr="00C7274C">
        <w:rPr>
          <w:i/>
          <w:color w:val="000000" w:themeColor="text1"/>
        </w:rPr>
        <w:t xml:space="preserve">åværende og fremtidig </w:t>
      </w:r>
      <w:r w:rsidR="00110FD6" w:rsidRPr="00C7274C">
        <w:rPr>
          <w:i/>
          <w:color w:val="000000" w:themeColor="text1"/>
        </w:rPr>
        <w:t>periode skal</w:t>
      </w:r>
      <w:r w:rsidR="00075716" w:rsidRPr="00C7274C">
        <w:rPr>
          <w:i/>
          <w:color w:val="000000" w:themeColor="text1"/>
        </w:rPr>
        <w:t xml:space="preserve"> sendes via</w:t>
      </w:r>
      <w:r w:rsidRPr="00C7274C">
        <w:rPr>
          <w:i/>
          <w:color w:val="000000" w:themeColor="text1"/>
        </w:rPr>
        <w:t xml:space="preserve"> </w:t>
      </w:r>
      <w:r w:rsidR="00110FD6" w:rsidRPr="00C7274C">
        <w:rPr>
          <w:i/>
          <w:color w:val="000000" w:themeColor="text1"/>
        </w:rPr>
        <w:t>Ressursstyring.</w:t>
      </w:r>
      <w:r w:rsidR="00FA223E">
        <w:rPr>
          <w:i/>
          <w:color w:val="000000" w:themeColor="text1"/>
        </w:rPr>
        <w:br/>
      </w:r>
    </w:p>
    <w:p w:rsidR="00A40DED" w:rsidRDefault="006003FF" w:rsidP="002C079A">
      <w:r w:rsidRPr="00D564EC">
        <w:t>Du kan enkelt gjøre endringer i en eksisterende stilling. Det er også mulig å søke opp en ansatt med avsluttet stilling</w:t>
      </w:r>
      <w:r w:rsidR="00C44DD2">
        <w:t xml:space="preserve"> eller ansatte med startdato frem i tid og gjøre endringer på disse</w:t>
      </w:r>
      <w:r w:rsidRPr="00D564EC">
        <w:t xml:space="preserve">. </w:t>
      </w:r>
      <w:r w:rsidR="00C7274C">
        <w:br/>
      </w:r>
      <w:r w:rsidRPr="00D564EC">
        <w:t xml:space="preserve">Dette er svært nyttig for eksempel ved forlengelse av vikariat. </w:t>
      </w:r>
      <w:r w:rsidR="00A40DED">
        <w:br/>
      </w:r>
      <w:r w:rsidR="00A40DED">
        <w:br/>
        <w:t>Det kan ikke lages ny endring i stilling på en og samme dato FØR lønningsavdelingen har godkjent og tatt in</w:t>
      </w:r>
      <w:r w:rsidR="005138A7">
        <w:t>n</w:t>
      </w:r>
      <w:r w:rsidR="00A40DED">
        <w:t xml:space="preserve"> den første personalmeldingen i HRM. Først da kan du lage en ny endring med samme dato.</w:t>
      </w:r>
      <w:r w:rsidR="00A40DED">
        <w:br/>
      </w:r>
    </w:p>
    <w:p w:rsidR="009B3B1F" w:rsidRPr="003D3C2C" w:rsidRDefault="003D3C2C" w:rsidP="003D3C2C">
      <w:pPr>
        <w:rPr>
          <w:i/>
          <w:sz w:val="28"/>
        </w:rPr>
      </w:pPr>
      <w:r w:rsidRPr="003D3C2C">
        <w:rPr>
          <w:i/>
          <w:sz w:val="28"/>
        </w:rPr>
        <w:t>Endringen dere lager blir ikke synlig i Mine Ansatte eller hvis du skulle hente opp den samme ansatt igjen for å lage ny personalmelding før Lønningskontoret har godkjent og tatt in personalmelding i HRM.</w:t>
      </w:r>
    </w:p>
    <w:p w:rsidR="00FA223E" w:rsidRDefault="00FA223E" w:rsidP="00FA223E">
      <w:pPr>
        <w:jc w:val="center"/>
      </w:pPr>
    </w:p>
    <w:p w:rsidR="00FA223E" w:rsidRPr="00FA223E" w:rsidRDefault="00FA223E" w:rsidP="00FA223E">
      <w:pPr>
        <w:jc w:val="center"/>
        <w:rPr>
          <w:i/>
          <w:color w:val="C00000"/>
          <w:sz w:val="28"/>
        </w:rPr>
      </w:pPr>
      <w:r w:rsidRPr="00FA223E">
        <w:rPr>
          <w:i/>
          <w:color w:val="C00000"/>
          <w:sz w:val="28"/>
        </w:rPr>
        <w:t xml:space="preserve">For Registrering av </w:t>
      </w:r>
      <w:r w:rsidR="003D3C2C">
        <w:rPr>
          <w:i/>
          <w:color w:val="C00000"/>
          <w:sz w:val="28"/>
        </w:rPr>
        <w:t>P</w:t>
      </w:r>
      <w:r w:rsidRPr="00FA223E">
        <w:rPr>
          <w:i/>
          <w:color w:val="C00000"/>
          <w:sz w:val="28"/>
        </w:rPr>
        <w:t xml:space="preserve">ermisjon </w:t>
      </w:r>
      <w:proofErr w:type="gramStart"/>
      <w:r w:rsidRPr="00FA223E">
        <w:rPr>
          <w:i/>
          <w:color w:val="C00000"/>
          <w:sz w:val="28"/>
        </w:rPr>
        <w:t>se</w:t>
      </w:r>
      <w:proofErr w:type="gramEnd"/>
      <w:r w:rsidRPr="00FA223E">
        <w:rPr>
          <w:i/>
          <w:color w:val="C00000"/>
          <w:sz w:val="28"/>
        </w:rPr>
        <w:t xml:space="preserve"> sid 18!</w:t>
      </w:r>
    </w:p>
    <w:p w:rsidR="009B3B1F" w:rsidRDefault="009B3B1F">
      <w:pPr>
        <w:spacing w:after="0" w:line="240" w:lineRule="auto"/>
        <w:rPr>
          <w:b/>
        </w:rPr>
      </w:pPr>
      <w:r>
        <w:rPr>
          <w:b/>
        </w:rPr>
        <w:br w:type="page"/>
      </w:r>
    </w:p>
    <w:p w:rsidR="006003FF" w:rsidRPr="00ED1FE4" w:rsidRDefault="00077BAE" w:rsidP="002C079A">
      <w:pPr>
        <w:rPr>
          <w:b/>
        </w:rPr>
      </w:pPr>
      <w:r>
        <w:rPr>
          <w:b/>
        </w:rPr>
        <w:lastRenderedPageBreak/>
        <w:br/>
      </w:r>
      <w:r w:rsidR="006003FF" w:rsidRPr="00ED1FE4">
        <w:rPr>
          <w:b/>
        </w:rPr>
        <w:t>For å gjøre endringer i eksisterende stilling går du frem som beskrevet under</w:t>
      </w:r>
      <w:r w:rsidR="00CC6ADA" w:rsidRPr="00ED1FE4">
        <w:rPr>
          <w:b/>
        </w:rPr>
        <w:t>(</w:t>
      </w:r>
      <w:r w:rsidR="00CC6ADA" w:rsidRPr="00ED1FE4">
        <w:rPr>
          <w:b/>
          <w:i/>
        </w:rPr>
        <w:t xml:space="preserve">opplysningstekst merket med </w:t>
      </w:r>
      <w:r w:rsidR="00CC6ADA" w:rsidRPr="00ED1FE4">
        <w:rPr>
          <w:b/>
          <w:i/>
          <w:color w:val="548DD4" w:themeColor="text2" w:themeTint="99"/>
          <w:u w:val="single"/>
        </w:rPr>
        <w:t>blått</w:t>
      </w:r>
      <w:r w:rsidR="00CC6ADA" w:rsidRPr="00ED1FE4">
        <w:rPr>
          <w:b/>
          <w:i/>
        </w:rPr>
        <w:t xml:space="preserve"> kan trykkes på for å få opp liste med forslag</w:t>
      </w:r>
      <w:r w:rsidR="00CC6ADA" w:rsidRPr="00ED1FE4">
        <w:rPr>
          <w:b/>
        </w:rPr>
        <w:t>)</w:t>
      </w:r>
      <w:r w:rsidR="006003FF" w:rsidRPr="00ED1FE4">
        <w:rPr>
          <w:b/>
        </w:rPr>
        <w:t>:</w:t>
      </w:r>
    </w:p>
    <w:p w:rsidR="002D15EC" w:rsidRPr="00D564EC" w:rsidRDefault="002D15EC" w:rsidP="002C079A">
      <w:pPr>
        <w:rPr>
          <w:sz w:val="8"/>
          <w:szCs w:val="8"/>
        </w:rPr>
      </w:pPr>
    </w:p>
    <w:p w:rsidR="006003FF" w:rsidRPr="00D564EC" w:rsidRDefault="006003FF" w:rsidP="006B68A3">
      <w:pPr>
        <w:pStyle w:val="Listetall"/>
        <w:numPr>
          <w:ilvl w:val="0"/>
          <w:numId w:val="8"/>
        </w:numPr>
      </w:pPr>
      <w:r w:rsidRPr="00D564EC">
        <w:t xml:space="preserve">Logg på </w:t>
      </w:r>
      <w:r w:rsidRPr="00C535B8">
        <w:rPr>
          <w:b/>
        </w:rPr>
        <w:t>HRM web</w:t>
      </w:r>
    </w:p>
    <w:p w:rsidR="006003FF" w:rsidRPr="00D564EC" w:rsidRDefault="006003FF" w:rsidP="00C535B8">
      <w:pPr>
        <w:pStyle w:val="Listetall"/>
      </w:pPr>
      <w:r w:rsidRPr="00D564EC">
        <w:t>Klikk Medarbeidere</w:t>
      </w:r>
    </w:p>
    <w:p w:rsidR="006003FF" w:rsidRPr="00D564EC" w:rsidRDefault="006003FF" w:rsidP="00C535B8">
      <w:pPr>
        <w:pStyle w:val="Listetall"/>
      </w:pPr>
      <w:r w:rsidRPr="00D564EC">
        <w:t xml:space="preserve">Klikk </w:t>
      </w:r>
      <w:r w:rsidR="00ED1FE4">
        <w:t>Personalmeldinger</w:t>
      </w:r>
    </w:p>
    <w:p w:rsidR="006003FF" w:rsidRPr="00D564EC" w:rsidRDefault="006003FF" w:rsidP="00C535B8">
      <w:pPr>
        <w:pStyle w:val="Listetall"/>
      </w:pPr>
      <w:r w:rsidRPr="00D564EC">
        <w:t>Klikk Registrer personal</w:t>
      </w:r>
    </w:p>
    <w:p w:rsidR="006003FF" w:rsidRDefault="006003FF" w:rsidP="00C535B8">
      <w:pPr>
        <w:pStyle w:val="Listetall"/>
      </w:pPr>
      <w:r w:rsidRPr="00D564EC">
        <w:t>Søk opp den ansatte</w:t>
      </w:r>
      <w:r w:rsidR="00C44DD2">
        <w:t xml:space="preserve"> </w:t>
      </w:r>
      <w:r w:rsidR="00ED1FE4">
        <w:t>beskrevet på side 2 og 3.</w:t>
      </w:r>
    </w:p>
    <w:p w:rsidR="009B3B1F" w:rsidRPr="007B5063" w:rsidRDefault="009B3B1F" w:rsidP="00C535B8">
      <w:pPr>
        <w:pStyle w:val="Listetall"/>
      </w:pPr>
      <w:r>
        <w:t>Finn riktig stilling du skal lage endring på dersom den ansatte her flere som ligger under hverandre.</w:t>
      </w:r>
    </w:p>
    <w:p w:rsidR="00077BAE" w:rsidRDefault="0017258E" w:rsidP="00C535B8">
      <w:pPr>
        <w:pStyle w:val="Listetall"/>
      </w:pPr>
      <w:r w:rsidRPr="00C13641">
        <w:rPr>
          <w:noProof/>
          <w:color w:val="FF0000"/>
          <w:lang w:eastAsia="nb-NO"/>
        </w:rPr>
        <mc:AlternateContent>
          <mc:Choice Requires="wps">
            <w:drawing>
              <wp:anchor distT="0" distB="0" distL="114300" distR="114300" simplePos="0" relativeHeight="251767296" behindDoc="0" locked="0" layoutInCell="1" allowOverlap="1" wp14:anchorId="0A9802C2" wp14:editId="04AE8C65">
                <wp:simplePos x="0" y="0"/>
                <wp:positionH relativeFrom="column">
                  <wp:posOffset>3750945</wp:posOffset>
                </wp:positionH>
                <wp:positionV relativeFrom="line">
                  <wp:posOffset>255905</wp:posOffset>
                </wp:positionV>
                <wp:extent cx="1374775" cy="1657350"/>
                <wp:effectExtent l="38100" t="19050" r="73025" b="95250"/>
                <wp:wrapNone/>
                <wp:docPr id="231" name="Rett pil 231"/>
                <wp:cNvGraphicFramePr/>
                <a:graphic xmlns:a="http://schemas.openxmlformats.org/drawingml/2006/main">
                  <a:graphicData uri="http://schemas.microsoft.com/office/word/2010/wordprocessingShape">
                    <wps:wsp>
                      <wps:cNvCnPr/>
                      <wps:spPr>
                        <a:xfrm>
                          <a:off x="0" y="0"/>
                          <a:ext cx="1374775" cy="165735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tt pil 231" o:spid="_x0000_s1026" type="#_x0000_t32" style="position:absolute;margin-left:295.35pt;margin-top:20.15pt;width:108.25pt;height:130.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" strokecolor="red" strokeweight="2pt">
                <v:stroke endarrow="open"/>
                <v:shadow on="t" color="black" opacity="24903f" origin=",.5" offset="0,.55556mm"/>
                <w10:wrap anchory="line"/>
              </v:shape>
            </w:pict>
          </mc:Fallback>
        </mc:AlternateContent>
      </w:r>
      <w:r w:rsidR="006003FF" w:rsidRPr="00D564EC">
        <w:t xml:space="preserve">Klikk </w:t>
      </w:r>
      <w:r w:rsidR="00C44DD2">
        <w:rPr>
          <w:b/>
        </w:rPr>
        <w:t>pennen</w:t>
      </w:r>
      <w:r w:rsidR="006003FF" w:rsidRPr="00D564EC">
        <w:t xml:space="preserve"> </w:t>
      </w:r>
      <w:r w:rsidR="009B3B1F">
        <w:rPr>
          <w:noProof/>
          <w:lang w:eastAsia="nb-NO"/>
        </w:rPr>
        <w:drawing>
          <wp:inline distT="0" distB="0" distL="0" distR="0" wp14:anchorId="374CAFD8" wp14:editId="1402D14E">
            <wp:extent cx="247650" cy="209550"/>
            <wp:effectExtent l="0" t="0" r="0" b="0"/>
            <wp:docPr id="230" name="Bild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70749" t="40242" r="26720" b="56331"/>
                    <a:stretch/>
                  </pic:blipFill>
                  <pic:spPr bwMode="auto">
                    <a:xfrm>
                      <a:off x="0" y="0"/>
                      <a:ext cx="247726" cy="209614"/>
                    </a:xfrm>
                    <a:prstGeom prst="rect">
                      <a:avLst/>
                    </a:prstGeom>
                    <a:ln>
                      <a:noFill/>
                    </a:ln>
                    <a:extLst>
                      <a:ext uri="{53640926-AAD7-44D8-BBD7-CCE9431645EC}">
                        <a14:shadowObscured xmlns:a14="http://schemas.microsoft.com/office/drawing/2010/main"/>
                      </a:ext>
                    </a:extLst>
                  </pic:spPr>
                </pic:pic>
              </a:graphicData>
            </a:graphic>
          </wp:inline>
        </w:drawing>
      </w:r>
      <w:r w:rsidR="006003FF" w:rsidRPr="00D564EC">
        <w:t>på stillingen du ønsker å gjøre endringer på</w:t>
      </w:r>
      <w:r w:rsidR="00ED1FE4">
        <w:t>.</w:t>
      </w:r>
      <w:r w:rsidR="006003FF" w:rsidRPr="00D564EC">
        <w:t xml:space="preserve"> </w:t>
      </w:r>
    </w:p>
    <w:p w:rsidR="006003FF" w:rsidRPr="009B3B1F" w:rsidRDefault="00ED1FE4" w:rsidP="00C535B8">
      <w:pPr>
        <w:pStyle w:val="Listetall"/>
      </w:pPr>
      <w:r>
        <w:t xml:space="preserve">Legg in dato </w:t>
      </w:r>
      <w:r w:rsidRPr="00ED1FE4">
        <w:rPr>
          <w:b/>
        </w:rPr>
        <w:t>endringen skal gjelde fra og med.</w:t>
      </w:r>
    </w:p>
    <w:p w:rsidR="009B3B1F" w:rsidRDefault="009B3B1F" w:rsidP="00C535B8">
      <w:pPr>
        <w:pStyle w:val="Listetall"/>
        <w:numPr>
          <w:ilvl w:val="0"/>
          <w:numId w:val="0"/>
        </w:numPr>
      </w:pPr>
    </w:p>
    <w:p w:rsidR="009B3B1F" w:rsidRPr="000432EE" w:rsidRDefault="009B3B1F" w:rsidP="00C535B8">
      <w:pPr>
        <w:pStyle w:val="Listetall"/>
        <w:numPr>
          <w:ilvl w:val="0"/>
          <w:numId w:val="0"/>
        </w:numPr>
      </w:pPr>
      <w:r w:rsidRPr="00D564EC">
        <w:rPr>
          <w:noProof/>
          <w:sz w:val="20"/>
          <w:lang w:eastAsia="nb-NO"/>
        </w:rPr>
        <mc:AlternateContent>
          <mc:Choice Requires="wps">
            <w:drawing>
              <wp:anchor distT="0" distB="0" distL="114300" distR="114300" simplePos="0" relativeHeight="251689472" behindDoc="0" locked="0" layoutInCell="1" allowOverlap="1" wp14:anchorId="4B245D06" wp14:editId="4D119827">
                <wp:simplePos x="0" y="0"/>
                <wp:positionH relativeFrom="column">
                  <wp:posOffset>5128894</wp:posOffset>
                </wp:positionH>
                <wp:positionV relativeFrom="paragraph">
                  <wp:posOffset>951866</wp:posOffset>
                </wp:positionV>
                <wp:extent cx="276225" cy="304800"/>
                <wp:effectExtent l="0" t="0" r="28575" b="19050"/>
                <wp:wrapNone/>
                <wp:docPr id="2" name="Ellipse 2"/>
                <wp:cNvGraphicFramePr/>
                <a:graphic xmlns:a="http://schemas.openxmlformats.org/drawingml/2006/main">
                  <a:graphicData uri="http://schemas.microsoft.com/office/word/2010/wordprocessingShape">
                    <wps:wsp>
                      <wps:cNvSpPr/>
                      <wps:spPr>
                        <a:xfrm>
                          <a:off x="0" y="0"/>
                          <a:ext cx="27622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 o:spid="_x0000_s1026" style="position:absolute;margin-left:403.85pt;margin-top:74.95pt;width:21.75pt;height:2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" filled="f" strokecolor="red" strokeweight="2pt"/>
            </w:pict>
          </mc:Fallback>
        </mc:AlternateContent>
      </w:r>
      <w:r>
        <w:rPr>
          <w:noProof/>
          <w:lang w:eastAsia="nb-NO"/>
        </w:rPr>
        <w:drawing>
          <wp:inline distT="0" distB="0" distL="0" distR="0" wp14:anchorId="3706FC5E" wp14:editId="220C60B7">
            <wp:extent cx="5695950" cy="2752068"/>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8182" t="23732" r="23605" b="31267"/>
                    <a:stretch/>
                  </pic:blipFill>
                  <pic:spPr bwMode="auto">
                    <a:xfrm>
                      <a:off x="0" y="0"/>
                      <a:ext cx="5697691" cy="2752909"/>
                    </a:xfrm>
                    <a:prstGeom prst="rect">
                      <a:avLst/>
                    </a:prstGeom>
                    <a:ln>
                      <a:noFill/>
                    </a:ln>
                    <a:extLst>
                      <a:ext uri="{53640926-AAD7-44D8-BBD7-CCE9431645EC}">
                        <a14:shadowObscured xmlns:a14="http://schemas.microsoft.com/office/drawing/2010/main"/>
                      </a:ext>
                    </a:extLst>
                  </pic:spPr>
                </pic:pic>
              </a:graphicData>
            </a:graphic>
          </wp:inline>
        </w:drawing>
      </w:r>
    </w:p>
    <w:p w:rsidR="00E3301A" w:rsidRPr="00D564EC" w:rsidRDefault="00E3301A" w:rsidP="002C079A">
      <w:pPr>
        <w:rPr>
          <w:sz w:val="20"/>
        </w:rPr>
      </w:pPr>
    </w:p>
    <w:p w:rsidR="00E3301A" w:rsidRPr="00D564EC" w:rsidRDefault="00CC6ADA" w:rsidP="009B3B1F">
      <w:pPr>
        <w:jc w:val="center"/>
        <w:rPr>
          <w:sz w:val="20"/>
        </w:rPr>
      </w:pPr>
      <w:r>
        <w:rPr>
          <w:noProof/>
          <w:lang w:eastAsia="nb-NO"/>
        </w:rPr>
        <w:drawing>
          <wp:inline distT="0" distB="0" distL="0" distR="0" wp14:anchorId="4FE719A8" wp14:editId="6FD01F50">
            <wp:extent cx="4276725" cy="2028825"/>
            <wp:effectExtent l="19050" t="19050" r="28575" b="28575"/>
            <wp:docPr id="247" name="Bil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7718" t="38282" r="37456" b="37082"/>
                    <a:stretch/>
                  </pic:blipFill>
                  <pic:spPr bwMode="auto">
                    <a:xfrm>
                      <a:off x="0" y="0"/>
                      <a:ext cx="4286370" cy="2033400"/>
                    </a:xfrm>
                    <a:prstGeom prst="rect">
                      <a:avLst/>
                    </a:prstGeom>
                    <a:ln w="9525" cap="flat" cmpd="sng" algn="ctr">
                      <a:solidFill>
                        <a:srgbClr val="4F81BD">
                          <a:shade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B3B1F" w:rsidRDefault="009B3B1F">
      <w:pPr>
        <w:spacing w:after="0" w:line="240" w:lineRule="auto"/>
        <w:rPr>
          <w:sz w:val="20"/>
        </w:rPr>
      </w:pPr>
      <w:r>
        <w:rPr>
          <w:sz w:val="20"/>
        </w:rPr>
        <w:br w:type="page"/>
      </w:r>
    </w:p>
    <w:p w:rsidR="00FC687E" w:rsidRDefault="00FC687E">
      <w:pPr>
        <w:spacing w:after="0" w:line="240" w:lineRule="auto"/>
      </w:pPr>
    </w:p>
    <w:p w:rsidR="00FC687E" w:rsidRDefault="00FC687E">
      <w:pPr>
        <w:spacing w:after="0" w:line="240" w:lineRule="auto"/>
      </w:pPr>
    </w:p>
    <w:p w:rsidR="00FC687E" w:rsidRPr="00077BAE" w:rsidRDefault="00FA223E">
      <w:pPr>
        <w:spacing w:after="0" w:line="240" w:lineRule="auto"/>
        <w:rPr>
          <w:b/>
        </w:rPr>
      </w:pPr>
      <w:r w:rsidRPr="00077BAE">
        <w:rPr>
          <w:b/>
        </w:rPr>
        <w:t>Legg in endringer</w:t>
      </w:r>
      <w:r w:rsidR="00077BAE">
        <w:rPr>
          <w:b/>
        </w:rPr>
        <w:t xml:space="preserve"> du skal foreta</w:t>
      </w:r>
      <w:r w:rsidRPr="00077BAE">
        <w:rPr>
          <w:b/>
        </w:rPr>
        <w:t>.</w:t>
      </w:r>
    </w:p>
    <w:p w:rsidR="00FA223E" w:rsidRDefault="00FA223E">
      <w:pPr>
        <w:spacing w:after="0" w:line="240" w:lineRule="auto"/>
      </w:pPr>
    </w:p>
    <w:p w:rsidR="00FA223E" w:rsidRPr="00FA223E" w:rsidRDefault="00FA223E" w:rsidP="00FA223E">
      <w:pPr>
        <w:rPr>
          <w:b/>
          <w:i/>
          <w:sz w:val="24"/>
        </w:rPr>
      </w:pPr>
      <w:r w:rsidRPr="00FA223E">
        <w:rPr>
          <w:b/>
          <w:i/>
          <w:sz w:val="24"/>
        </w:rPr>
        <w:t>Felter som er endret vises i uthevet fet skrift.</w:t>
      </w:r>
    </w:p>
    <w:p w:rsidR="00FA223E" w:rsidRDefault="00FA223E">
      <w:pPr>
        <w:spacing w:after="0" w:line="240" w:lineRule="auto"/>
      </w:pPr>
    </w:p>
    <w:p w:rsidR="00523776" w:rsidRDefault="00FA223E" w:rsidP="006B68A3">
      <w:pPr>
        <w:pStyle w:val="Listeavsnitt"/>
        <w:numPr>
          <w:ilvl w:val="0"/>
          <w:numId w:val="18"/>
        </w:numPr>
        <w:spacing w:after="0" w:line="240" w:lineRule="auto"/>
      </w:pPr>
      <w:r>
        <w:t xml:space="preserve">Hvis en stilling skal </w:t>
      </w:r>
      <w:r w:rsidRPr="00523776">
        <w:rPr>
          <w:b/>
        </w:rPr>
        <w:t>forlenges</w:t>
      </w:r>
      <w:r>
        <w:t xml:space="preserve"> skal det registreres ny sluttdato på både </w:t>
      </w:r>
      <w:r w:rsidRPr="00523776">
        <w:rPr>
          <w:b/>
        </w:rPr>
        <w:t>ansatt til</w:t>
      </w:r>
      <w:r>
        <w:t xml:space="preserve"> og </w:t>
      </w:r>
      <w:r w:rsidRPr="00523776">
        <w:rPr>
          <w:b/>
        </w:rPr>
        <w:t>lønn til.</w:t>
      </w:r>
    </w:p>
    <w:p w:rsidR="00523776" w:rsidRDefault="00523776" w:rsidP="00523776">
      <w:pPr>
        <w:pStyle w:val="Listeavsnitt"/>
        <w:numPr>
          <w:ilvl w:val="0"/>
          <w:numId w:val="0"/>
        </w:numPr>
        <w:spacing w:after="0" w:line="240" w:lineRule="auto"/>
        <w:ind w:left="720"/>
      </w:pPr>
    </w:p>
    <w:p w:rsidR="00523776" w:rsidRPr="00523776" w:rsidRDefault="00FA223E" w:rsidP="006B68A3">
      <w:pPr>
        <w:pStyle w:val="Listeavsnitt"/>
        <w:numPr>
          <w:ilvl w:val="0"/>
          <w:numId w:val="18"/>
        </w:numPr>
        <w:spacing w:after="0" w:line="240" w:lineRule="auto"/>
      </w:pPr>
      <w:r>
        <w:t xml:space="preserve">Ved gjenbruk av gammel stilling: </w:t>
      </w:r>
      <w:r w:rsidRPr="00523776">
        <w:rPr>
          <w:b/>
          <w:i/>
        </w:rPr>
        <w:t>HUSK</w:t>
      </w:r>
      <w:r>
        <w:t xml:space="preserve"> </w:t>
      </w:r>
      <w:r w:rsidRPr="00523776">
        <w:rPr>
          <w:i/>
        </w:rPr>
        <w:t>riktig tabellnr!</w:t>
      </w:r>
      <w:r w:rsidR="00523776">
        <w:rPr>
          <w:i/>
        </w:rPr>
        <w:br/>
      </w:r>
    </w:p>
    <w:p w:rsidR="00FC687E" w:rsidRDefault="00FA223E" w:rsidP="006B68A3">
      <w:pPr>
        <w:pStyle w:val="Listeavsnitt"/>
        <w:numPr>
          <w:ilvl w:val="0"/>
          <w:numId w:val="18"/>
        </w:numPr>
        <w:spacing w:after="0" w:line="240" w:lineRule="auto"/>
      </w:pPr>
      <w:r>
        <w:t>Ved ny eller slutt på funksjonstillegg: Husk fastlønnslinje!</w:t>
      </w:r>
    </w:p>
    <w:p w:rsidR="00FC687E" w:rsidRDefault="00FC687E">
      <w:pPr>
        <w:spacing w:after="0" w:line="240" w:lineRule="auto"/>
      </w:pPr>
    </w:p>
    <w:p w:rsidR="00FC687E" w:rsidRDefault="00FC687E">
      <w:pPr>
        <w:spacing w:after="0" w:line="240" w:lineRule="auto"/>
      </w:pPr>
    </w:p>
    <w:p w:rsidR="00FC687E" w:rsidRPr="00FA223E" w:rsidRDefault="00FC687E" w:rsidP="00FA223E">
      <w:pPr>
        <w:pStyle w:val="Overskrift5"/>
        <w:ind w:left="0"/>
        <w:rPr>
          <w:sz w:val="28"/>
        </w:rPr>
      </w:pPr>
      <w:r w:rsidRPr="00FA223E">
        <w:rPr>
          <w:sz w:val="28"/>
        </w:rPr>
        <w:t>Notat for logg</w:t>
      </w:r>
    </w:p>
    <w:p w:rsidR="00FC687E" w:rsidRDefault="00FA223E" w:rsidP="00FC687E">
      <w:r>
        <w:t xml:space="preserve">Her </w:t>
      </w:r>
      <w:r w:rsidRPr="00FA223E">
        <w:rPr>
          <w:b/>
          <w:i/>
        </w:rPr>
        <w:t>SKAL</w:t>
      </w:r>
      <w:r>
        <w:t xml:space="preserve"> dere </w:t>
      </w:r>
      <w:proofErr w:type="gramStart"/>
      <w:r>
        <w:t>legge</w:t>
      </w:r>
      <w:proofErr w:type="gramEnd"/>
      <w:r>
        <w:t xml:space="preserve"> inn et notat.</w:t>
      </w:r>
    </w:p>
    <w:p w:rsidR="00FC687E" w:rsidRPr="00896848" w:rsidRDefault="00FC687E" w:rsidP="00FC687E">
      <w:pPr>
        <w:rPr>
          <w:color w:val="FF0000"/>
        </w:rPr>
      </w:pPr>
      <w:r>
        <w:rPr>
          <w:color w:val="FF0000"/>
        </w:rPr>
        <w:t>Viktig å legge inn i logg om vedkommende skal ha etterbetalt lønn.</w:t>
      </w:r>
    </w:p>
    <w:p w:rsidR="00FC687E" w:rsidRPr="00D564EC" w:rsidRDefault="00FA223E" w:rsidP="00FC687E">
      <w:pPr>
        <w:pStyle w:val="Overskrift3"/>
        <w:rPr>
          <w:rFonts w:asciiTheme="minorHAnsi" w:hAnsiTheme="minorHAnsi"/>
        </w:rPr>
      </w:pPr>
      <w:bookmarkStart w:id="22" w:name="_Toc399262310"/>
      <w:bookmarkStart w:id="23" w:name="_Toc427049097"/>
      <w:r>
        <w:rPr>
          <w:rFonts w:asciiTheme="minorHAnsi" w:hAnsiTheme="minorHAnsi"/>
        </w:rPr>
        <w:br/>
      </w:r>
      <w:r w:rsidR="00FC687E" w:rsidRPr="00D564EC">
        <w:rPr>
          <w:rFonts w:asciiTheme="minorHAnsi" w:hAnsiTheme="minorHAnsi"/>
        </w:rPr>
        <w:t>Fastlønnslinjer</w:t>
      </w:r>
      <w:bookmarkEnd w:id="22"/>
      <w:bookmarkEnd w:id="23"/>
    </w:p>
    <w:p w:rsidR="0050191A" w:rsidRPr="00D564EC" w:rsidRDefault="00FC687E" w:rsidP="00FC687E">
      <w:r w:rsidRPr="00D564EC">
        <w:t xml:space="preserve">Du </w:t>
      </w:r>
      <w:r w:rsidRPr="00CD32C0">
        <w:rPr>
          <w:b/>
        </w:rPr>
        <w:t>skal</w:t>
      </w:r>
      <w:r>
        <w:t xml:space="preserve"> legge inn fastlønn </w:t>
      </w:r>
      <w:r w:rsidR="00E618BB">
        <w:t>på de som har stillingsprosent og Funksjonstillegg.</w:t>
      </w:r>
      <w:r w:rsidR="0050191A">
        <w:br/>
      </w:r>
      <w:r w:rsidR="00E618BB">
        <w:t xml:space="preserve">Du legger </w:t>
      </w:r>
      <w:r w:rsidRPr="00D564EC">
        <w:t xml:space="preserve">til nye fastlønnslinjer ved å klikke på </w:t>
      </w:r>
      <w:r w:rsidRPr="00D564EC">
        <w:rPr>
          <w:b/>
        </w:rPr>
        <w:t>Vis fastlønn</w:t>
      </w:r>
      <w:r>
        <w:rPr>
          <w:b/>
        </w:rPr>
        <w:t xml:space="preserve"> og </w:t>
      </w:r>
      <w:r w:rsidR="0050191A">
        <w:rPr>
          <w:b/>
        </w:rPr>
        <w:t>Plus-tegnet</w:t>
      </w:r>
      <w:r w:rsidRPr="00D564EC">
        <w:t xml:space="preserve">. </w:t>
      </w:r>
      <w:r w:rsidR="0050191A">
        <w:br/>
      </w:r>
      <w:r w:rsidR="004E4FE9">
        <w:br/>
      </w:r>
      <w:r w:rsidR="0050191A">
        <w:t>Det du legger in</w:t>
      </w:r>
      <w:r w:rsidR="005138A7">
        <w:t>n</w:t>
      </w:r>
      <w:r w:rsidR="0050191A">
        <w:t xml:space="preserve"> på «Tekst» kommer frem på lønnslipp. Det gjelder kun Funksjonstillegg som blir registrert på DIV 1 og DIV 2. Andre lønnsarte</w:t>
      </w:r>
      <w:r w:rsidR="00514C1C">
        <w:t>r har faste navn på lønnsartene og trenger ikke ha navn på tekst.</w:t>
      </w:r>
      <w:r w:rsidR="0050191A">
        <w:br/>
      </w:r>
      <w:r w:rsidR="0050191A">
        <w:br/>
        <w:t xml:space="preserve">Når du har lagt in lønnsarten på fastlønnslinjen henter den månedslønn fra sum av årslønn som er registrert over. </w:t>
      </w:r>
      <w:r w:rsidR="00493E67">
        <w:br/>
        <w:t xml:space="preserve">Ved funksjonstillegg </w:t>
      </w:r>
      <w:r w:rsidR="0050191A">
        <w:t xml:space="preserve">er da viktig å registrere fastlønnslinjer </w:t>
      </w:r>
      <w:r w:rsidR="00540178">
        <w:t xml:space="preserve">etter </w:t>
      </w:r>
      <w:r w:rsidR="00493E67">
        <w:t>at årsbeløp er registrert.</w:t>
      </w:r>
      <w:r w:rsidR="0050191A">
        <w:br/>
      </w:r>
      <w:r w:rsidR="00514C1C">
        <w:br/>
        <w:t xml:space="preserve">Prosent på månedslønnslinjen skal </w:t>
      </w:r>
      <w:r w:rsidR="00514C1C" w:rsidRPr="00514C1C">
        <w:rPr>
          <w:i/>
        </w:rPr>
        <w:t>KUN</w:t>
      </w:r>
      <w:r w:rsidR="00514C1C">
        <w:t xml:space="preserve"> </w:t>
      </w:r>
      <w:r w:rsidR="00514C1C" w:rsidRPr="00514C1C">
        <w:t>brukes</w:t>
      </w:r>
      <w:r w:rsidR="00514C1C">
        <w:rPr>
          <w:i/>
        </w:rPr>
        <w:t xml:space="preserve"> </w:t>
      </w:r>
      <w:r w:rsidR="00514C1C">
        <w:t>dersom man skal splitte månedslønn mellom konteringer.</w:t>
      </w:r>
      <w:r w:rsidR="00514C1C">
        <w:br/>
        <w:t>Gjelder enkelttilfeller.</w:t>
      </w:r>
      <w:r w:rsidR="00514C1C">
        <w:br/>
      </w:r>
      <w:r w:rsidR="00514C1C">
        <w:br/>
      </w:r>
      <w:r w:rsidR="0050191A">
        <w:t xml:space="preserve">Månedslønn har Lønnsart </w:t>
      </w:r>
      <w:r w:rsidR="0050191A" w:rsidRPr="0050191A">
        <w:rPr>
          <w:b/>
        </w:rPr>
        <w:t>100</w:t>
      </w:r>
      <w:r w:rsidR="0050191A">
        <w:t xml:space="preserve"> (Lærere lønnsart </w:t>
      </w:r>
      <w:r w:rsidR="0050191A" w:rsidRPr="0050191A">
        <w:rPr>
          <w:b/>
        </w:rPr>
        <w:t>104</w:t>
      </w:r>
      <w:r w:rsidR="0050191A">
        <w:t xml:space="preserve">, Lærlinger lønnsart </w:t>
      </w:r>
      <w:r w:rsidR="0050191A" w:rsidRPr="0050191A">
        <w:rPr>
          <w:b/>
        </w:rPr>
        <w:t>98</w:t>
      </w:r>
      <w:r w:rsidR="0050191A">
        <w:t>)</w:t>
      </w:r>
      <w:r w:rsidR="0050191A">
        <w:br/>
      </w:r>
      <w:r w:rsidR="004E4FE9">
        <w:t xml:space="preserve">Kveld/Natt turnus har lønnsart </w:t>
      </w:r>
      <w:r w:rsidR="004E4FE9" w:rsidRPr="004E4FE9">
        <w:rPr>
          <w:b/>
        </w:rPr>
        <w:t>510</w:t>
      </w:r>
      <w:r w:rsidR="004E4FE9">
        <w:br/>
        <w:t>Lør-/</w:t>
      </w:r>
      <w:proofErr w:type="gramStart"/>
      <w:r w:rsidR="004E4FE9">
        <w:t>Søndag</w:t>
      </w:r>
      <w:proofErr w:type="gramEnd"/>
      <w:r w:rsidR="004E4FE9">
        <w:t xml:space="preserve"> turnus har lønnsart  </w:t>
      </w:r>
      <w:r w:rsidR="004E4FE9" w:rsidRPr="004E4FE9">
        <w:rPr>
          <w:b/>
        </w:rPr>
        <w:t>511</w:t>
      </w:r>
      <w:r w:rsidR="004E4FE9">
        <w:br/>
      </w:r>
      <w:r w:rsidR="0050191A">
        <w:t xml:space="preserve">Lønnsart </w:t>
      </w:r>
      <w:r w:rsidR="0050191A" w:rsidRPr="0050191A">
        <w:rPr>
          <w:b/>
        </w:rPr>
        <w:t>357</w:t>
      </w:r>
      <w:r w:rsidR="0050191A">
        <w:t xml:space="preserve"> er knyttet til </w:t>
      </w:r>
      <w:r w:rsidR="0050191A" w:rsidRPr="0050191A">
        <w:rPr>
          <w:b/>
        </w:rPr>
        <w:t>DIV 1</w:t>
      </w:r>
      <w:r w:rsidR="0050191A">
        <w:br/>
        <w:t xml:space="preserve">Lønnsart </w:t>
      </w:r>
      <w:r w:rsidR="0050191A" w:rsidRPr="0050191A">
        <w:rPr>
          <w:b/>
        </w:rPr>
        <w:t>358</w:t>
      </w:r>
      <w:r w:rsidR="0050191A">
        <w:t xml:space="preserve"> er knyttet til </w:t>
      </w:r>
      <w:r w:rsidR="0050191A" w:rsidRPr="0050191A">
        <w:rPr>
          <w:b/>
        </w:rPr>
        <w:t>DIV 2</w:t>
      </w:r>
      <w:r w:rsidR="004E4FE9">
        <w:rPr>
          <w:b/>
        </w:rPr>
        <w:br/>
      </w:r>
    </w:p>
    <w:p w:rsidR="00FC687E" w:rsidRDefault="00FC687E">
      <w:pPr>
        <w:spacing w:after="0" w:line="240" w:lineRule="auto"/>
      </w:pPr>
      <w:r>
        <w:br w:type="page"/>
      </w:r>
    </w:p>
    <w:p w:rsidR="00FD4ABE" w:rsidRDefault="00FD4ABE">
      <w:pPr>
        <w:spacing w:after="0" w:line="240" w:lineRule="auto"/>
        <w:rPr>
          <w:lang w:eastAsia="zh-CN"/>
        </w:rPr>
      </w:pPr>
    </w:p>
    <w:p w:rsidR="00752047" w:rsidRDefault="00493E67">
      <w:pPr>
        <w:spacing w:after="0" w:line="240" w:lineRule="auto"/>
      </w:pPr>
      <w:r>
        <w:rPr>
          <w:noProof/>
          <w:lang w:eastAsia="nb-NO"/>
        </w:rPr>
        <mc:AlternateContent>
          <mc:Choice Requires="wps">
            <w:drawing>
              <wp:anchor distT="0" distB="0" distL="114300" distR="114300" simplePos="0" relativeHeight="251810304" behindDoc="0" locked="0" layoutInCell="1" allowOverlap="1" wp14:anchorId="1E4E45BD" wp14:editId="3BD618EF">
                <wp:simplePos x="0" y="0"/>
                <wp:positionH relativeFrom="column">
                  <wp:posOffset>4309745</wp:posOffset>
                </wp:positionH>
                <wp:positionV relativeFrom="line">
                  <wp:posOffset>1973580</wp:posOffset>
                </wp:positionV>
                <wp:extent cx="2028825" cy="990600"/>
                <wp:effectExtent l="0" t="0" r="28575" b="19050"/>
                <wp:wrapNone/>
                <wp:docPr id="73" name="Tekstboks 73"/>
                <wp:cNvGraphicFramePr/>
                <a:graphic xmlns:a="http://schemas.openxmlformats.org/drawingml/2006/main">
                  <a:graphicData uri="http://schemas.microsoft.com/office/word/2010/wordprocessingShape">
                    <wps:wsp>
                      <wps:cNvSpPr txBox="1"/>
                      <wps:spPr>
                        <a:xfrm>
                          <a:off x="0" y="0"/>
                          <a:ext cx="2028825"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7" w:rsidRPr="00493E67" w:rsidRDefault="00493E67">
                            <w:pPr>
                              <w:rPr>
                                <w:color w:val="C00000"/>
                                <w:sz w:val="20"/>
                              </w:rPr>
                            </w:pPr>
                            <w:r w:rsidRPr="00493E67">
                              <w:rPr>
                                <w:b/>
                                <w:color w:val="C00000"/>
                                <w:sz w:val="20"/>
                              </w:rPr>
                              <w:t>Funksjonstillegg.</w:t>
                            </w:r>
                            <w:r w:rsidRPr="00493E67">
                              <w:rPr>
                                <w:color w:val="C00000"/>
                                <w:sz w:val="20"/>
                              </w:rPr>
                              <w:br/>
                              <w:t>Her registreres årsbeløp.</w:t>
                            </w:r>
                            <w:r w:rsidRPr="00493E67">
                              <w:rPr>
                                <w:color w:val="C00000"/>
                                <w:sz w:val="20"/>
                              </w:rPr>
                              <w:br/>
                              <w:t>Husk å legge in fastlønnslinje etter at årsbeløp er registrert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73" o:spid="_x0000_s1033" type="#_x0000_t202" style="position:absolute;margin-left:339.35pt;margin-top:155.4pt;width:159.75pt;height:7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" fillcolor="white [3201]" strokeweight=".5pt">
                <v:textbox>
                  <w:txbxContent>
                    <w:p w:rsidR="00493E67" w:rsidRPr="00493E67" w:rsidRDefault="00493E67">
                      <w:pPr>
                        <w:rPr>
                          <w:color w:val="C00000"/>
                          <w:sz w:val="20"/>
                        </w:rPr>
                      </w:pPr>
                      <w:r w:rsidRPr="00493E67">
                        <w:rPr>
                          <w:b/>
                          <w:color w:val="C00000"/>
                          <w:sz w:val="20"/>
                        </w:rPr>
                        <w:t>Funksjonstillegg.</w:t>
                      </w:r>
                      <w:r w:rsidRPr="00493E67">
                        <w:rPr>
                          <w:color w:val="C00000"/>
                          <w:sz w:val="20"/>
                        </w:rPr>
                        <w:br/>
                        <w:t>Her registreres årsbeløp.</w:t>
                      </w:r>
                      <w:r w:rsidRPr="00493E67">
                        <w:rPr>
                          <w:color w:val="C00000"/>
                          <w:sz w:val="20"/>
                        </w:rPr>
                        <w:br/>
                        <w:t>Husk å legge in fastlønnslinje etter at årsbeløp er registrert her.</w:t>
                      </w:r>
                    </w:p>
                  </w:txbxContent>
                </v:textbox>
                <w10:wrap anchory="line"/>
              </v:shape>
            </w:pict>
          </mc:Fallback>
        </mc:AlternateContent>
      </w:r>
      <w:r>
        <w:rPr>
          <w:noProof/>
          <w:lang w:eastAsia="nb-NO"/>
        </w:rPr>
        <mc:AlternateContent>
          <mc:Choice Requires="wps">
            <w:drawing>
              <wp:anchor distT="0" distB="0" distL="114300" distR="114300" simplePos="0" relativeHeight="251809280" behindDoc="0" locked="0" layoutInCell="1" allowOverlap="1" wp14:anchorId="1F876849" wp14:editId="28B87BBB">
                <wp:simplePos x="0" y="0"/>
                <wp:positionH relativeFrom="column">
                  <wp:posOffset>5147945</wp:posOffset>
                </wp:positionH>
                <wp:positionV relativeFrom="line">
                  <wp:posOffset>1687830</wp:posOffset>
                </wp:positionV>
                <wp:extent cx="0" cy="285750"/>
                <wp:effectExtent l="95250" t="0" r="57150" b="57150"/>
                <wp:wrapNone/>
                <wp:docPr id="72" name="Rett pil 72"/>
                <wp:cNvGraphicFramePr/>
                <a:graphic xmlns:a="http://schemas.openxmlformats.org/drawingml/2006/main">
                  <a:graphicData uri="http://schemas.microsoft.com/office/word/2010/wordprocessingShape">
                    <wps:wsp>
                      <wps:cNvCnPr/>
                      <wps:spPr>
                        <a:xfrm>
                          <a:off x="0" y="0"/>
                          <a:ext cx="0" cy="28575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 72" o:spid="_x0000_s1026" type="#_x0000_t32" style="position:absolute;margin-left:405.35pt;margin-top:132.9pt;width:0;height:22.5pt;z-index:251809280;visibility:visible;mso-wrap-style:square;mso-wrap-distance-left:9pt;mso-wrap-distance-top:0;mso-wrap-distance-right:9pt;mso-wrap-distance-bottom:0;mso-position-horizontal:absolute;mso-position-horizontal-relative:text;mso-position-vertical:absolut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" strokecolor="#c00000" strokeweight="1.5pt">
                <v:stroke endarrow="open"/>
                <w10:wrap anchory="line"/>
              </v:shape>
            </w:pict>
          </mc:Fallback>
        </mc:AlternateContent>
      </w:r>
      <w:r>
        <w:rPr>
          <w:noProof/>
          <w:lang w:eastAsia="nb-NO"/>
        </w:rPr>
        <mc:AlternateContent>
          <mc:Choice Requires="wps">
            <w:drawing>
              <wp:anchor distT="0" distB="0" distL="114300" distR="114300" simplePos="0" relativeHeight="251808256" behindDoc="0" locked="0" layoutInCell="1" allowOverlap="1" wp14:anchorId="486F8C26" wp14:editId="7A607820">
                <wp:simplePos x="0" y="0"/>
                <wp:positionH relativeFrom="column">
                  <wp:posOffset>4157345</wp:posOffset>
                </wp:positionH>
                <wp:positionV relativeFrom="line">
                  <wp:posOffset>297180</wp:posOffset>
                </wp:positionV>
                <wp:extent cx="2133600" cy="1390650"/>
                <wp:effectExtent l="0" t="0" r="19050" b="19050"/>
                <wp:wrapNone/>
                <wp:docPr id="71" name="Avrundet rektangel 71"/>
                <wp:cNvGraphicFramePr/>
                <a:graphic xmlns:a="http://schemas.openxmlformats.org/drawingml/2006/main">
                  <a:graphicData uri="http://schemas.microsoft.com/office/word/2010/wordprocessingShape">
                    <wps:wsp>
                      <wps:cNvSpPr/>
                      <wps:spPr>
                        <a:xfrm>
                          <a:off x="0" y="0"/>
                          <a:ext cx="2133600" cy="13906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vrundet rektangel 71" o:spid="_x0000_s1026" style="position:absolute;margin-left:327.35pt;margin-top:23.4pt;width:168pt;height:109.5pt;z-index:251808256;visibility:visible;mso-wrap-style:square;mso-wrap-distance-left:9pt;mso-wrap-distance-top:0;mso-wrap-distance-right:9pt;mso-wrap-distance-bottom:0;mso-position-horizontal:absolute;mso-position-horizontal-relative:text;mso-position-vertical:absolute;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" filled="f" strokecolor="#c00000" strokeweight="2pt">
                <w10:wrap anchory="line"/>
              </v:roundrect>
            </w:pict>
          </mc:Fallback>
        </mc:AlternateContent>
      </w:r>
      <w:r w:rsidR="00514C1C">
        <w:rPr>
          <w:noProof/>
          <w:lang w:eastAsia="nb-NO"/>
        </w:rPr>
        <mc:AlternateContent>
          <mc:Choice Requires="wps">
            <w:drawing>
              <wp:anchor distT="0" distB="0" distL="114300" distR="114300" simplePos="0" relativeHeight="251770368" behindDoc="0" locked="0" layoutInCell="1" allowOverlap="1" wp14:anchorId="61ED5A29" wp14:editId="69A8BE5E">
                <wp:simplePos x="0" y="0"/>
                <wp:positionH relativeFrom="column">
                  <wp:posOffset>695325</wp:posOffset>
                </wp:positionH>
                <wp:positionV relativeFrom="line">
                  <wp:posOffset>3817620</wp:posOffset>
                </wp:positionV>
                <wp:extent cx="876300" cy="276225"/>
                <wp:effectExtent l="0" t="0" r="0" b="0"/>
                <wp:wrapNone/>
                <wp:docPr id="233" name="Tekstboks 233"/>
                <wp:cNvGraphicFramePr/>
                <a:graphic xmlns:a="http://schemas.openxmlformats.org/drawingml/2006/main">
                  <a:graphicData uri="http://schemas.microsoft.com/office/word/2010/wordprocessingShape">
                    <wps:wsp>
                      <wps:cNvSpPr txBox="1"/>
                      <wps:spPr>
                        <a:xfrm>
                          <a:off x="0" y="0"/>
                          <a:ext cx="876300" cy="276225"/>
                        </a:xfrm>
                        <a:prstGeom prst="rect">
                          <a:avLst/>
                        </a:prstGeom>
                        <a:noFill/>
                        <a:ln w="6350">
                          <a:noFill/>
                        </a:ln>
                        <a:effectLst/>
                      </wps:spPr>
                      <wps:txbx>
                        <w:txbxContent>
                          <w:p w:rsidR="0067659A" w:rsidRPr="00E45BDE" w:rsidRDefault="0067659A" w:rsidP="00FD4ABE">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 xml:space="preserve"> </w:t>
                            </w:r>
                            <w:r w:rsidRPr="00E45BDE">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 xml:space="preserve">IKKE </w:t>
                            </w:r>
                            <w:r w:rsidRPr="00150565">
                              <w:rPr>
                                <w:color w:val="C00000"/>
                              </w:rPr>
                              <w:t>BRUK</w:t>
                            </w:r>
                            <w:r w:rsidRPr="00E45BDE">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w:t>
                            </w:r>
                          </w:p>
                          <w:p w:rsidR="0067659A" w:rsidRPr="00E45BDE" w:rsidRDefault="0067659A" w:rsidP="00FD4ABE">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33" o:spid="_x0000_s1034" type="#_x0000_t202" style="position:absolute;margin-left:54.75pt;margin-top:300.6pt;width:69pt;height:21.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" filled="f" stroked="f" strokeweight=".5pt">
                <v:textbox>
                  <w:txbxContent>
                    <w:p w:rsidR="0067659A" w:rsidRPr="00E45BDE" w:rsidRDefault="0067659A" w:rsidP="00FD4ABE">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 xml:space="preserve"> </w:t>
                      </w:r>
                      <w:r w:rsidRPr="00E45BDE">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 xml:space="preserve">IKKE </w:t>
                      </w:r>
                      <w:r w:rsidRPr="00150565">
                        <w:rPr>
                          <w:color w:val="C00000"/>
                        </w:rPr>
                        <w:t>BRUK</w:t>
                      </w:r>
                      <w:r w:rsidRPr="00E45BDE">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w:t>
                      </w:r>
                    </w:p>
                    <w:p w:rsidR="0067659A" w:rsidRPr="00E45BDE" w:rsidRDefault="0067659A" w:rsidP="00FD4ABE">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p>
                  </w:txbxContent>
                </v:textbox>
                <w10:wrap anchory="line"/>
              </v:shape>
            </w:pict>
          </mc:Fallback>
        </mc:AlternateContent>
      </w:r>
      <w:r w:rsidR="0050191A">
        <w:rPr>
          <w:noProof/>
          <w:lang w:eastAsia="nb-NO"/>
        </w:rPr>
        <mc:AlternateContent>
          <mc:Choice Requires="wps">
            <w:drawing>
              <wp:anchor distT="0" distB="0" distL="114300" distR="114300" simplePos="0" relativeHeight="251708928" behindDoc="0" locked="0" layoutInCell="1" allowOverlap="1" wp14:anchorId="099C166F" wp14:editId="44156495">
                <wp:simplePos x="0" y="0"/>
                <wp:positionH relativeFrom="column">
                  <wp:posOffset>2842895</wp:posOffset>
                </wp:positionH>
                <wp:positionV relativeFrom="line">
                  <wp:posOffset>4032250</wp:posOffset>
                </wp:positionV>
                <wp:extent cx="276225" cy="952500"/>
                <wp:effectExtent l="57150" t="38100" r="66675" b="76200"/>
                <wp:wrapNone/>
                <wp:docPr id="27" name="Rett pil 27"/>
                <wp:cNvGraphicFramePr/>
                <a:graphic xmlns:a="http://schemas.openxmlformats.org/drawingml/2006/main">
                  <a:graphicData uri="http://schemas.microsoft.com/office/word/2010/wordprocessingShape">
                    <wps:wsp>
                      <wps:cNvCnPr/>
                      <wps:spPr>
                        <a:xfrm flipV="1">
                          <a:off x="0" y="0"/>
                          <a:ext cx="276225" cy="952500"/>
                        </a:xfrm>
                        <a:prstGeom prst="straightConnector1">
                          <a:avLst/>
                        </a:prstGeom>
                        <a:ln>
                          <a:solidFill>
                            <a:srgbClr val="0070C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tt pil 27" o:spid="_x0000_s1026" type="#_x0000_t32" style="position:absolute;margin-left:223.85pt;margin-top:317.5pt;width:21.75pt;height:75pt;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" strokecolor="#0070c0" strokeweight="2pt">
                <v:stroke endarrow="open"/>
                <v:shadow on="t" color="black" opacity="24903f" origin=",.5" offset="0,.55556mm"/>
                <w10:wrap anchory="line"/>
              </v:shape>
            </w:pict>
          </mc:Fallback>
        </mc:AlternateContent>
      </w:r>
      <w:r w:rsidR="00FC687E">
        <w:rPr>
          <w:noProof/>
          <w:lang w:eastAsia="nb-NO"/>
        </w:rPr>
        <mc:AlternateContent>
          <mc:Choice Requires="wps">
            <w:drawing>
              <wp:anchor distT="0" distB="0" distL="114300" distR="114300" simplePos="0" relativeHeight="251776512" behindDoc="0" locked="0" layoutInCell="1" allowOverlap="1" wp14:anchorId="03C0942E" wp14:editId="0E015958">
                <wp:simplePos x="0" y="0"/>
                <wp:positionH relativeFrom="column">
                  <wp:posOffset>1652270</wp:posOffset>
                </wp:positionH>
                <wp:positionV relativeFrom="line">
                  <wp:posOffset>3765550</wp:posOffset>
                </wp:positionV>
                <wp:extent cx="3648075" cy="266700"/>
                <wp:effectExtent l="0" t="0" r="0" b="0"/>
                <wp:wrapNone/>
                <wp:docPr id="54" name="Tekstboks 54"/>
                <wp:cNvGraphicFramePr/>
                <a:graphic xmlns:a="http://schemas.openxmlformats.org/drawingml/2006/main">
                  <a:graphicData uri="http://schemas.microsoft.com/office/word/2010/wordprocessingShape">
                    <wps:wsp>
                      <wps:cNvSpPr txBox="1"/>
                      <wps:spPr>
                        <a:xfrm>
                          <a:off x="0" y="0"/>
                          <a:ext cx="3648075" cy="266700"/>
                        </a:xfrm>
                        <a:prstGeom prst="rect">
                          <a:avLst/>
                        </a:prstGeom>
                        <a:noFill/>
                        <a:ln w="6350">
                          <a:noFill/>
                        </a:ln>
                        <a:effectLst/>
                      </wps:spPr>
                      <wps:txbx>
                        <w:txbxContent>
                          <w:p w:rsidR="0067659A" w:rsidRPr="0050191A" w:rsidRDefault="0067659A" w:rsidP="00FC687E">
                            <w:pPr>
                              <w:rPr>
                                <w:color w:val="0070C0"/>
                                <w:sz w:val="20"/>
                              </w:rPr>
                            </w:pPr>
                            <w:r w:rsidRPr="0050191A">
                              <w:rPr>
                                <w:color w:val="0070C0"/>
                                <w:sz w:val="20"/>
                              </w:rPr>
                              <w:t>For vikarer med stillings</w:t>
                            </w:r>
                            <w:r>
                              <w:rPr>
                                <w:color w:val="0070C0"/>
                                <w:sz w:val="20"/>
                              </w:rPr>
                              <w:t xml:space="preserve"> </w:t>
                            </w:r>
                            <w:r w:rsidRPr="0050191A">
                              <w:rPr>
                                <w:color w:val="0070C0"/>
                                <w:sz w:val="20"/>
                              </w:rPr>
                              <w:t>% skal konto legges inn her.</w:t>
                            </w:r>
                          </w:p>
                          <w:p w:rsidR="0067659A" w:rsidRPr="00E45BDE" w:rsidRDefault="0067659A" w:rsidP="00FC687E">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4" o:spid="_x0000_s1035" type="#_x0000_t202" style="position:absolute;margin-left:130.1pt;margin-top:296.5pt;width:287.25pt;height:21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" filled="f" stroked="f" strokeweight=".5pt">
                <v:textbox>
                  <w:txbxContent>
                    <w:p w:rsidR="0067659A" w:rsidRPr="0050191A" w:rsidRDefault="0067659A" w:rsidP="00FC687E">
                      <w:pPr>
                        <w:rPr>
                          <w:color w:val="0070C0"/>
                          <w:sz w:val="20"/>
                        </w:rPr>
                      </w:pPr>
                      <w:r w:rsidRPr="0050191A">
                        <w:rPr>
                          <w:color w:val="0070C0"/>
                          <w:sz w:val="20"/>
                        </w:rPr>
                        <w:t>For vikarer med stillings</w:t>
                      </w:r>
                      <w:r>
                        <w:rPr>
                          <w:color w:val="0070C0"/>
                          <w:sz w:val="20"/>
                        </w:rPr>
                        <w:t xml:space="preserve"> </w:t>
                      </w:r>
                      <w:r w:rsidRPr="0050191A">
                        <w:rPr>
                          <w:color w:val="0070C0"/>
                          <w:sz w:val="20"/>
                        </w:rPr>
                        <w:t>% skal konto legges inn her.</w:t>
                      </w:r>
                    </w:p>
                    <w:p w:rsidR="0067659A" w:rsidRPr="00E45BDE" w:rsidRDefault="0067659A" w:rsidP="00FC687E">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p>
                  </w:txbxContent>
                </v:textbox>
                <w10:wrap anchory="line"/>
              </v:shape>
            </w:pict>
          </mc:Fallback>
        </mc:AlternateContent>
      </w:r>
      <w:r w:rsidR="00FC687E">
        <w:rPr>
          <w:noProof/>
          <w:lang w:eastAsia="nb-NO"/>
        </w:rPr>
        <mc:AlternateContent>
          <mc:Choice Requires="wps">
            <w:drawing>
              <wp:anchor distT="0" distB="0" distL="114300" distR="114300" simplePos="0" relativeHeight="251774464" behindDoc="0" locked="0" layoutInCell="1" allowOverlap="1" wp14:anchorId="64CD3406" wp14:editId="2F51A6B8">
                <wp:simplePos x="0" y="0"/>
                <wp:positionH relativeFrom="column">
                  <wp:posOffset>1652270</wp:posOffset>
                </wp:positionH>
                <wp:positionV relativeFrom="line">
                  <wp:posOffset>3556000</wp:posOffset>
                </wp:positionV>
                <wp:extent cx="3648075" cy="266700"/>
                <wp:effectExtent l="0" t="0" r="0" b="0"/>
                <wp:wrapNone/>
                <wp:docPr id="248" name="Tekstboks 248"/>
                <wp:cNvGraphicFramePr/>
                <a:graphic xmlns:a="http://schemas.openxmlformats.org/drawingml/2006/main">
                  <a:graphicData uri="http://schemas.microsoft.com/office/word/2010/wordprocessingShape">
                    <wps:wsp>
                      <wps:cNvSpPr txBox="1"/>
                      <wps:spPr>
                        <a:xfrm>
                          <a:off x="0" y="0"/>
                          <a:ext cx="3648075" cy="266700"/>
                        </a:xfrm>
                        <a:prstGeom prst="rect">
                          <a:avLst/>
                        </a:prstGeom>
                        <a:noFill/>
                        <a:ln w="6350">
                          <a:noFill/>
                        </a:ln>
                        <a:effectLst/>
                      </wps:spPr>
                      <wps:txbx>
                        <w:txbxContent>
                          <w:p w:rsidR="0067659A" w:rsidRPr="0050191A" w:rsidRDefault="0067659A" w:rsidP="00FC687E">
                            <w:pPr>
                              <w:rPr>
                                <w:color w:val="C00000"/>
                                <w:sz w:val="20"/>
                              </w:rPr>
                            </w:pPr>
                            <w:r w:rsidRPr="0050191A">
                              <w:rPr>
                                <w:color w:val="C00000"/>
                                <w:sz w:val="20"/>
                              </w:rPr>
                              <w:t xml:space="preserve">Det skal </w:t>
                            </w:r>
                            <w:r w:rsidRPr="0050191A">
                              <w:rPr>
                                <w:b/>
                                <w:color w:val="C00000"/>
                                <w:sz w:val="20"/>
                              </w:rPr>
                              <w:t>ikke</w:t>
                            </w:r>
                            <w:r w:rsidRPr="0050191A">
                              <w:rPr>
                                <w:color w:val="C00000"/>
                                <w:sz w:val="20"/>
                              </w:rPr>
                              <w:t xml:space="preserve"> legges inn konto her.</w:t>
                            </w:r>
                          </w:p>
                          <w:p w:rsidR="0067659A" w:rsidRPr="00E45BDE" w:rsidRDefault="0067659A" w:rsidP="00FC687E">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48" o:spid="_x0000_s1036" type="#_x0000_t202" style="position:absolute;margin-left:130.1pt;margin-top:280pt;width:287.25pt;height:21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" filled="f" stroked="f" strokeweight=".5pt">
                <v:textbox>
                  <w:txbxContent>
                    <w:p w:rsidR="0067659A" w:rsidRPr="0050191A" w:rsidRDefault="0067659A" w:rsidP="00FC687E">
                      <w:pPr>
                        <w:rPr>
                          <w:color w:val="C00000"/>
                          <w:sz w:val="20"/>
                        </w:rPr>
                      </w:pPr>
                      <w:r w:rsidRPr="0050191A">
                        <w:rPr>
                          <w:color w:val="C00000"/>
                          <w:sz w:val="20"/>
                        </w:rPr>
                        <w:t xml:space="preserve">Det skal </w:t>
                      </w:r>
                      <w:r w:rsidRPr="0050191A">
                        <w:rPr>
                          <w:b/>
                          <w:color w:val="C00000"/>
                          <w:sz w:val="20"/>
                        </w:rPr>
                        <w:t>ikke</w:t>
                      </w:r>
                      <w:r w:rsidRPr="0050191A">
                        <w:rPr>
                          <w:color w:val="C00000"/>
                          <w:sz w:val="20"/>
                        </w:rPr>
                        <w:t xml:space="preserve"> legges inn konto her.</w:t>
                      </w:r>
                    </w:p>
                    <w:p w:rsidR="0067659A" w:rsidRPr="00E45BDE" w:rsidRDefault="0067659A" w:rsidP="00FC687E">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p>
                  </w:txbxContent>
                </v:textbox>
                <w10:wrap anchory="line"/>
              </v:shape>
            </w:pict>
          </mc:Fallback>
        </mc:AlternateContent>
      </w:r>
      <w:r w:rsidR="00FC687E">
        <w:rPr>
          <w:noProof/>
          <w:lang w:eastAsia="nb-NO"/>
        </w:rPr>
        <mc:AlternateContent>
          <mc:Choice Requires="wps">
            <w:drawing>
              <wp:anchor distT="0" distB="0" distL="114300" distR="114300" simplePos="0" relativeHeight="251707904" behindDoc="0" locked="0" layoutInCell="1" allowOverlap="1" wp14:anchorId="6A75A0D5" wp14:editId="3DA7E9DD">
                <wp:simplePos x="0" y="0"/>
                <wp:positionH relativeFrom="column">
                  <wp:posOffset>633095</wp:posOffset>
                </wp:positionH>
                <wp:positionV relativeFrom="line">
                  <wp:posOffset>2860675</wp:posOffset>
                </wp:positionV>
                <wp:extent cx="1085850" cy="771525"/>
                <wp:effectExtent l="38100" t="19050" r="76200" b="104775"/>
                <wp:wrapNone/>
                <wp:docPr id="26" name="Rett pil 26"/>
                <wp:cNvGraphicFramePr/>
                <a:graphic xmlns:a="http://schemas.openxmlformats.org/drawingml/2006/main">
                  <a:graphicData uri="http://schemas.microsoft.com/office/word/2010/wordprocessingShape">
                    <wps:wsp>
                      <wps:cNvCnPr/>
                      <wps:spPr>
                        <a:xfrm>
                          <a:off x="0" y="0"/>
                          <a:ext cx="1085850" cy="771525"/>
                        </a:xfrm>
                        <a:prstGeom prst="straightConnector1">
                          <a:avLst/>
                        </a:prstGeom>
                        <a:ln>
                          <a:solidFill>
                            <a:srgbClr val="C0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tt pil 26" o:spid="_x0000_s1026" type="#_x0000_t32" style="position:absolute;margin-left:49.85pt;margin-top:225.25pt;width:85.5pt;height:60.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" strokecolor="#c00000" strokeweight="2pt">
                <v:stroke endarrow="open"/>
                <v:shadow on="t" color="black" opacity="24903f" origin=",.5" offset="0,.55556mm"/>
                <w10:wrap anchory="line"/>
              </v:shape>
            </w:pict>
          </mc:Fallback>
        </mc:AlternateContent>
      </w:r>
      <w:r w:rsidR="00FC687E">
        <w:rPr>
          <w:noProof/>
          <w:lang w:eastAsia="nb-NO"/>
        </w:rPr>
        <mc:AlternateContent>
          <mc:Choice Requires="wps">
            <w:drawing>
              <wp:anchor distT="0" distB="0" distL="114300" distR="114300" simplePos="0" relativeHeight="251772416" behindDoc="0" locked="0" layoutInCell="1" allowOverlap="1" wp14:anchorId="6DC39EFF" wp14:editId="04B78311">
                <wp:simplePos x="0" y="0"/>
                <wp:positionH relativeFrom="column">
                  <wp:posOffset>-147955</wp:posOffset>
                </wp:positionH>
                <wp:positionV relativeFrom="line">
                  <wp:posOffset>2679700</wp:posOffset>
                </wp:positionV>
                <wp:extent cx="762000" cy="342900"/>
                <wp:effectExtent l="0" t="0" r="19050" b="19050"/>
                <wp:wrapNone/>
                <wp:docPr id="243" name="Ellipse 243"/>
                <wp:cNvGraphicFramePr/>
                <a:graphic xmlns:a="http://schemas.openxmlformats.org/drawingml/2006/main">
                  <a:graphicData uri="http://schemas.microsoft.com/office/word/2010/wordprocessingShape">
                    <wps:wsp>
                      <wps:cNvSpPr/>
                      <wps:spPr>
                        <a:xfrm>
                          <a:off x="0" y="0"/>
                          <a:ext cx="762000" cy="34290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3" o:spid="_x0000_s1026" style="position:absolute;margin-left:-11.65pt;margin-top:211pt;width:60pt;height:27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" filled="f" strokecolor="#c0504d" strokeweight="2pt">
                <w10:wrap anchory="line"/>
              </v:oval>
            </w:pict>
          </mc:Fallback>
        </mc:AlternateContent>
      </w:r>
      <w:r w:rsidR="00FC687E">
        <w:rPr>
          <w:noProof/>
          <w:lang w:eastAsia="nb-NO"/>
        </w:rPr>
        <mc:AlternateContent>
          <mc:Choice Requires="wps">
            <w:drawing>
              <wp:anchor distT="0" distB="0" distL="114300" distR="114300" simplePos="0" relativeHeight="251769344" behindDoc="0" locked="0" layoutInCell="1" allowOverlap="1" wp14:anchorId="0F2BE258" wp14:editId="2197022B">
                <wp:simplePos x="0" y="0"/>
                <wp:positionH relativeFrom="column">
                  <wp:posOffset>-147955</wp:posOffset>
                </wp:positionH>
                <wp:positionV relativeFrom="line">
                  <wp:posOffset>3841115</wp:posOffset>
                </wp:positionV>
                <wp:extent cx="923925" cy="219075"/>
                <wp:effectExtent l="0" t="0" r="28575" b="28575"/>
                <wp:wrapNone/>
                <wp:docPr id="234" name="Ellipse 234"/>
                <wp:cNvGraphicFramePr/>
                <a:graphic xmlns:a="http://schemas.openxmlformats.org/drawingml/2006/main">
                  <a:graphicData uri="http://schemas.microsoft.com/office/word/2010/wordprocessingShape">
                    <wps:wsp>
                      <wps:cNvSpPr/>
                      <wps:spPr>
                        <a:xfrm>
                          <a:off x="0" y="0"/>
                          <a:ext cx="923925" cy="21907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4" o:spid="_x0000_s1026" style="position:absolute;margin-left:-11.65pt;margin-top:302.45pt;width:72.75pt;height:17.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" filled="f" strokecolor="#c0504d" strokeweight="2pt">
                <w10:wrap anchory="line"/>
              </v:oval>
            </w:pict>
          </mc:Fallback>
        </mc:AlternateContent>
      </w:r>
      <w:r w:rsidR="00607F40">
        <w:rPr>
          <w:noProof/>
          <w:lang w:eastAsia="nb-NO"/>
        </w:rPr>
        <w:drawing>
          <wp:inline distT="0" distB="0" distL="0" distR="0" wp14:anchorId="393AE7F0" wp14:editId="23E0C47F">
            <wp:extent cx="6286500" cy="4057529"/>
            <wp:effectExtent l="0" t="0" r="0"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8501" t="9185" r="6380" b="13242"/>
                    <a:stretch/>
                  </pic:blipFill>
                  <pic:spPr bwMode="auto">
                    <a:xfrm>
                      <a:off x="0" y="0"/>
                      <a:ext cx="6292929" cy="4061679"/>
                    </a:xfrm>
                    <a:prstGeom prst="rect">
                      <a:avLst/>
                    </a:prstGeom>
                    <a:ln>
                      <a:noFill/>
                    </a:ln>
                    <a:extLst>
                      <a:ext uri="{53640926-AAD7-44D8-BBD7-CCE9431645EC}">
                        <a14:shadowObscured xmlns:a14="http://schemas.microsoft.com/office/drawing/2010/main"/>
                      </a:ext>
                    </a:extLst>
                  </pic:spPr>
                </pic:pic>
              </a:graphicData>
            </a:graphic>
          </wp:inline>
        </w:drawing>
      </w:r>
    </w:p>
    <w:p w:rsidR="008E0755" w:rsidRDefault="0050191A" w:rsidP="00A40DED">
      <w:pPr>
        <w:spacing w:after="0" w:line="240" w:lineRule="auto"/>
      </w:pPr>
      <w:r>
        <w:rPr>
          <w:noProof/>
          <w:lang w:eastAsia="nb-NO"/>
        </w:rPr>
        <mc:AlternateContent>
          <mc:Choice Requires="wps">
            <w:drawing>
              <wp:anchor distT="0" distB="0" distL="114300" distR="114300" simplePos="0" relativeHeight="251780608" behindDoc="0" locked="0" layoutInCell="1" allowOverlap="1" wp14:anchorId="00DEFB9B" wp14:editId="05671705">
                <wp:simplePos x="0" y="0"/>
                <wp:positionH relativeFrom="column">
                  <wp:posOffset>-567055</wp:posOffset>
                </wp:positionH>
                <wp:positionV relativeFrom="line">
                  <wp:posOffset>2936875</wp:posOffset>
                </wp:positionV>
                <wp:extent cx="571500" cy="276225"/>
                <wp:effectExtent l="0" t="0" r="0" b="0"/>
                <wp:wrapNone/>
                <wp:docPr id="58" name="Tekstboks 58"/>
                <wp:cNvGraphicFramePr/>
                <a:graphic xmlns:a="http://schemas.openxmlformats.org/drawingml/2006/main">
                  <a:graphicData uri="http://schemas.microsoft.com/office/word/2010/wordprocessingShape">
                    <wps:wsp>
                      <wps:cNvSpPr txBox="1"/>
                      <wps:spPr>
                        <a:xfrm>
                          <a:off x="0" y="0"/>
                          <a:ext cx="571500" cy="276225"/>
                        </a:xfrm>
                        <a:prstGeom prst="rect">
                          <a:avLst/>
                        </a:prstGeom>
                        <a:noFill/>
                        <a:ln w="6350">
                          <a:noFill/>
                        </a:ln>
                        <a:effectLst/>
                      </wps:spPr>
                      <wps:txbx>
                        <w:txbxContent>
                          <w:p w:rsidR="0067659A" w:rsidRDefault="0067659A" w:rsidP="0050191A">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DIV 2</w:t>
                            </w:r>
                          </w:p>
                          <w:p w:rsidR="0067659A" w:rsidRDefault="0067659A" w:rsidP="0050191A">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p>
                          <w:p w:rsidR="0067659A" w:rsidRPr="00E45BDE" w:rsidRDefault="0067659A" w:rsidP="0050191A">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p>
                          <w:p w:rsidR="0067659A" w:rsidRPr="00E45BDE" w:rsidRDefault="0067659A" w:rsidP="0050191A">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8" o:spid="_x0000_s1037" type="#_x0000_t202" style="position:absolute;margin-left:-44.65pt;margin-top:231.25pt;width:45pt;height:21.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" filled="f" stroked="f" strokeweight=".5pt">
                <v:textbox>
                  <w:txbxContent>
                    <w:p w:rsidR="0067659A" w:rsidRDefault="0067659A" w:rsidP="0050191A">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DIV 2</w:t>
                      </w:r>
                    </w:p>
                    <w:p w:rsidR="0067659A" w:rsidRDefault="0067659A" w:rsidP="0050191A">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p>
                    <w:p w:rsidR="0067659A" w:rsidRPr="00E45BDE" w:rsidRDefault="0067659A" w:rsidP="0050191A">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p>
                    <w:p w:rsidR="0067659A" w:rsidRPr="00E45BDE" w:rsidRDefault="0067659A" w:rsidP="0050191A">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p>
                  </w:txbxContent>
                </v:textbox>
                <w10:wrap anchory="line"/>
              </v:shape>
            </w:pict>
          </mc:Fallback>
        </mc:AlternateContent>
      </w:r>
      <w:r>
        <w:rPr>
          <w:noProof/>
          <w:lang w:eastAsia="nb-NO"/>
        </w:rPr>
        <mc:AlternateContent>
          <mc:Choice Requires="wps">
            <w:drawing>
              <wp:anchor distT="0" distB="0" distL="114300" distR="114300" simplePos="0" relativeHeight="251778560" behindDoc="0" locked="0" layoutInCell="1" allowOverlap="1" wp14:anchorId="5EEAC6A6" wp14:editId="6FD3BD9C">
                <wp:simplePos x="0" y="0"/>
                <wp:positionH relativeFrom="column">
                  <wp:posOffset>-567055</wp:posOffset>
                </wp:positionH>
                <wp:positionV relativeFrom="line">
                  <wp:posOffset>1946275</wp:posOffset>
                </wp:positionV>
                <wp:extent cx="571500" cy="276225"/>
                <wp:effectExtent l="0" t="0" r="0" b="0"/>
                <wp:wrapNone/>
                <wp:docPr id="55" name="Tekstboks 55"/>
                <wp:cNvGraphicFramePr/>
                <a:graphic xmlns:a="http://schemas.openxmlformats.org/drawingml/2006/main">
                  <a:graphicData uri="http://schemas.microsoft.com/office/word/2010/wordprocessingShape">
                    <wps:wsp>
                      <wps:cNvSpPr txBox="1"/>
                      <wps:spPr>
                        <a:xfrm>
                          <a:off x="0" y="0"/>
                          <a:ext cx="571500" cy="276225"/>
                        </a:xfrm>
                        <a:prstGeom prst="rect">
                          <a:avLst/>
                        </a:prstGeom>
                        <a:noFill/>
                        <a:ln w="6350">
                          <a:noFill/>
                        </a:ln>
                        <a:effectLst/>
                      </wps:spPr>
                      <wps:txbx>
                        <w:txbxContent>
                          <w:p w:rsidR="0067659A" w:rsidRDefault="0067659A" w:rsidP="0050191A">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DIV 1</w:t>
                            </w:r>
                          </w:p>
                          <w:p w:rsidR="0067659A" w:rsidRPr="00E45BDE" w:rsidRDefault="0067659A" w:rsidP="0050191A">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p>
                          <w:p w:rsidR="0067659A" w:rsidRPr="00E45BDE" w:rsidRDefault="0067659A" w:rsidP="0050191A">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5" o:spid="_x0000_s1038" type="#_x0000_t202" style="position:absolute;margin-left:-44.65pt;margin-top:153.25pt;width:45pt;height:21.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" filled="f" stroked="f" strokeweight=".5pt">
                <v:textbox>
                  <w:txbxContent>
                    <w:p w:rsidR="0067659A" w:rsidRDefault="0067659A" w:rsidP="0050191A">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DIV 1</w:t>
                      </w:r>
                    </w:p>
                    <w:p w:rsidR="0067659A" w:rsidRPr="00E45BDE" w:rsidRDefault="0067659A" w:rsidP="0050191A">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p>
                    <w:p w:rsidR="0067659A" w:rsidRPr="00E45BDE" w:rsidRDefault="0067659A" w:rsidP="0050191A">
                      <w:pPr>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p>
                  </w:txbxContent>
                </v:textbox>
                <w10:wrap anchory="line"/>
              </v:shape>
            </w:pict>
          </mc:Fallback>
        </mc:AlternateContent>
      </w:r>
      <w:r w:rsidR="00FC687E">
        <w:rPr>
          <w:noProof/>
          <w:lang w:eastAsia="nb-NO"/>
        </w:rPr>
        <mc:AlternateContent>
          <mc:Choice Requires="wps">
            <w:drawing>
              <wp:anchor distT="0" distB="0" distL="114300" distR="114300" simplePos="0" relativeHeight="251706880" behindDoc="0" locked="0" layoutInCell="1" allowOverlap="1" wp14:anchorId="291DF01A" wp14:editId="7C90D49B">
                <wp:simplePos x="0" y="0"/>
                <wp:positionH relativeFrom="column">
                  <wp:posOffset>2509520</wp:posOffset>
                </wp:positionH>
                <wp:positionV relativeFrom="line">
                  <wp:posOffset>927100</wp:posOffset>
                </wp:positionV>
                <wp:extent cx="533400" cy="390525"/>
                <wp:effectExtent l="0" t="0" r="19050" b="28575"/>
                <wp:wrapNone/>
                <wp:docPr id="25" name="Ellipse 25"/>
                <wp:cNvGraphicFramePr/>
                <a:graphic xmlns:a="http://schemas.openxmlformats.org/drawingml/2006/main">
                  <a:graphicData uri="http://schemas.microsoft.com/office/word/2010/wordprocessingShape">
                    <wps:wsp>
                      <wps:cNvSpPr/>
                      <wps:spPr>
                        <a:xfrm>
                          <a:off x="0" y="0"/>
                          <a:ext cx="533400" cy="39052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5" o:spid="_x0000_s1026" style="position:absolute;margin-left:197.6pt;margin-top:73pt;width:42pt;height:30.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" filled="f" strokecolor="#0070c0" strokeweight="2pt">
                <w10:wrap anchory="line"/>
              </v:oval>
            </w:pict>
          </mc:Fallback>
        </mc:AlternateContent>
      </w:r>
      <w:r w:rsidR="00752047">
        <w:rPr>
          <w:noProof/>
          <w:lang w:eastAsia="nb-NO"/>
        </w:rPr>
        <w:drawing>
          <wp:inline distT="0" distB="0" distL="0" distR="0" wp14:anchorId="5B39433B" wp14:editId="3ED5111D">
            <wp:extent cx="6335594" cy="4295775"/>
            <wp:effectExtent l="0" t="0" r="8255" b="0"/>
            <wp:docPr id="239" name="Bild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9139" t="12504" r="6061" b="6351"/>
                    <a:stretch/>
                  </pic:blipFill>
                  <pic:spPr bwMode="auto">
                    <a:xfrm>
                      <a:off x="0" y="0"/>
                      <a:ext cx="6336267" cy="4296231"/>
                    </a:xfrm>
                    <a:prstGeom prst="rect">
                      <a:avLst/>
                    </a:prstGeom>
                    <a:ln>
                      <a:noFill/>
                    </a:ln>
                    <a:extLst>
                      <a:ext uri="{53640926-AAD7-44D8-BBD7-CCE9431645EC}">
                        <a14:shadowObscured xmlns:a14="http://schemas.microsoft.com/office/drawing/2010/main"/>
                      </a:ext>
                    </a:extLst>
                  </pic:spPr>
                </pic:pic>
              </a:graphicData>
            </a:graphic>
          </wp:inline>
        </w:drawing>
      </w:r>
      <w:r w:rsidR="00607F40">
        <w:br w:type="page"/>
      </w:r>
      <w:bookmarkStart w:id="24" w:name="_Toc343581572"/>
      <w:bookmarkStart w:id="25" w:name="_Toc399262314"/>
      <w:bookmarkStart w:id="26" w:name="_Toc427049101"/>
    </w:p>
    <w:p w:rsidR="00703786" w:rsidRDefault="00703786" w:rsidP="00703786">
      <w:pPr>
        <w:pStyle w:val="Overskrift1"/>
        <w:rPr>
          <w:rFonts w:asciiTheme="minorHAnsi" w:hAnsiTheme="minorHAnsi"/>
          <w:b w:val="0"/>
          <w:sz w:val="24"/>
          <w:szCs w:val="24"/>
        </w:rPr>
      </w:pPr>
      <w:r>
        <w:rPr>
          <w:rFonts w:asciiTheme="minorHAnsi" w:hAnsiTheme="minorHAnsi"/>
        </w:rPr>
        <w:lastRenderedPageBreak/>
        <w:t>Registrering av Permisjoner</w:t>
      </w:r>
      <w:r>
        <w:rPr>
          <w:rFonts w:asciiTheme="minorHAnsi" w:hAnsiTheme="minorHAnsi"/>
        </w:rPr>
        <w:br/>
      </w:r>
    </w:p>
    <w:p w:rsidR="0079785F" w:rsidRDefault="0079785F" w:rsidP="00523776">
      <w:r w:rsidRPr="00E74F99">
        <w:rPr>
          <w:i/>
        </w:rPr>
        <w:t>Permisjon</w:t>
      </w:r>
      <w:r w:rsidR="00523776" w:rsidRPr="00E74F99">
        <w:rPr>
          <w:i/>
        </w:rPr>
        <w:t xml:space="preserve"> dere lager blir ikke synlig i Mine Ansatte eller hvis du skulle hente opp den samme ansatt igjen for å lage ny personalmelding før Lønningskontoret har godkjent og tatt in personalmelding i HRM.</w:t>
      </w:r>
      <w:r w:rsidR="00E74F99" w:rsidRPr="00E74F99">
        <w:rPr>
          <w:i/>
        </w:rPr>
        <w:br/>
      </w:r>
      <w:r w:rsidR="00E74F99" w:rsidRPr="00F242F8">
        <w:rPr>
          <w:b/>
          <w:i/>
          <w:color w:val="FF0000"/>
        </w:rPr>
        <w:t xml:space="preserve">Stillingen kommer ikke automatisk tilbake til full stilling ved sluttdatoen på permisjon. </w:t>
      </w:r>
      <w:r w:rsidR="00E74F99" w:rsidRPr="00F242F8">
        <w:rPr>
          <w:b/>
          <w:i/>
          <w:color w:val="FF0000"/>
        </w:rPr>
        <w:br/>
      </w:r>
      <w:r w:rsidR="00E74F99">
        <w:rPr>
          <w:b/>
          <w:i/>
        </w:rPr>
        <w:t>Det må sendes ny personalmelding når ansatt er tilbake i arbeid. Se sid 21.</w:t>
      </w:r>
      <w:r w:rsidR="00E74F99">
        <w:rPr>
          <w:b/>
          <w:i/>
        </w:rPr>
        <w:br/>
        <w:t>F</w:t>
      </w:r>
      <w:r w:rsidR="00E74F99" w:rsidRPr="00E74F99">
        <w:rPr>
          <w:b/>
          <w:i/>
        </w:rPr>
        <w:t>ra</w:t>
      </w:r>
      <w:r w:rsidR="00E74F99">
        <w:rPr>
          <w:b/>
          <w:i/>
        </w:rPr>
        <w:t>-</w:t>
      </w:r>
      <w:r w:rsidR="00E74F99" w:rsidRPr="00E74F99">
        <w:rPr>
          <w:b/>
          <w:i/>
        </w:rPr>
        <w:t xml:space="preserve"> og til</w:t>
      </w:r>
      <w:r w:rsidR="00E74F99">
        <w:rPr>
          <w:b/>
          <w:i/>
        </w:rPr>
        <w:t>-</w:t>
      </w:r>
      <w:r w:rsidR="00E74F99" w:rsidRPr="00E74F99">
        <w:rPr>
          <w:b/>
          <w:i/>
        </w:rPr>
        <w:t xml:space="preserve">dato er kun til for informasjon, </w:t>
      </w:r>
      <w:r w:rsidR="0017258E">
        <w:rPr>
          <w:b/>
          <w:i/>
        </w:rPr>
        <w:t xml:space="preserve">det </w:t>
      </w:r>
      <w:r w:rsidR="00E74F99" w:rsidRPr="00E74F99">
        <w:rPr>
          <w:b/>
          <w:i/>
        </w:rPr>
        <w:t xml:space="preserve">har ikke noen praktisk </w:t>
      </w:r>
      <w:r w:rsidR="00E74F99">
        <w:rPr>
          <w:b/>
          <w:i/>
        </w:rPr>
        <w:t>funksjon</w:t>
      </w:r>
      <w:r w:rsidR="00E74F99" w:rsidRPr="00E74F99">
        <w:rPr>
          <w:b/>
          <w:i/>
        </w:rPr>
        <w:t xml:space="preserve"> for </w:t>
      </w:r>
      <w:r w:rsidR="00E74F99">
        <w:rPr>
          <w:b/>
          <w:i/>
        </w:rPr>
        <w:t xml:space="preserve">utbetaling på </w:t>
      </w:r>
      <w:r w:rsidR="00E74F99" w:rsidRPr="00E74F99">
        <w:rPr>
          <w:b/>
          <w:i/>
        </w:rPr>
        <w:t>stillingen.</w:t>
      </w:r>
      <w:r w:rsidR="00E74F99" w:rsidRPr="00E74F99">
        <w:rPr>
          <w:i/>
        </w:rPr>
        <w:br/>
      </w:r>
      <w:r w:rsidR="00E74F99">
        <w:rPr>
          <w:i/>
        </w:rPr>
        <w:br/>
      </w:r>
      <w:r w:rsidR="00523776" w:rsidRPr="00E74F99">
        <w:rPr>
          <w:i/>
        </w:rPr>
        <w:br/>
      </w:r>
      <w:r w:rsidR="00523776" w:rsidRPr="00D75FA3">
        <w:rPr>
          <w:b/>
          <w:sz w:val="28"/>
        </w:rPr>
        <w:t>Permisjoner over 1 m</w:t>
      </w:r>
      <w:r w:rsidR="00952923">
        <w:rPr>
          <w:b/>
          <w:sz w:val="28"/>
        </w:rPr>
        <w:t>å</w:t>
      </w:r>
      <w:r w:rsidR="00523776" w:rsidRPr="00D75FA3">
        <w:rPr>
          <w:b/>
          <w:sz w:val="28"/>
        </w:rPr>
        <w:t>n</w:t>
      </w:r>
      <w:r w:rsidR="00952923">
        <w:rPr>
          <w:b/>
          <w:sz w:val="28"/>
        </w:rPr>
        <w:t>e</w:t>
      </w:r>
      <w:r w:rsidR="00523776" w:rsidRPr="00D75FA3">
        <w:rPr>
          <w:b/>
          <w:sz w:val="28"/>
        </w:rPr>
        <w:t>d:</w:t>
      </w:r>
      <w:r w:rsidR="00523776" w:rsidRPr="00D75FA3">
        <w:rPr>
          <w:sz w:val="28"/>
        </w:rPr>
        <w:br/>
      </w:r>
      <w:r w:rsidR="00523776" w:rsidRPr="00D75FA3">
        <w:t>Søknad på permisjon</w:t>
      </w:r>
      <w:r w:rsidR="00E74F99">
        <w:t xml:space="preserve"> skal ligge i ESA</w:t>
      </w:r>
      <w:r w:rsidR="00D75FA3" w:rsidRPr="00D75FA3">
        <w:t>. D</w:t>
      </w:r>
      <w:r w:rsidR="00E74F99">
        <w:t xml:space="preserve">et er 2 sider hvor leder SKAL </w:t>
      </w:r>
      <w:proofErr w:type="gramStart"/>
      <w:r w:rsidR="00E74F99">
        <w:t>ha</w:t>
      </w:r>
      <w:proofErr w:type="gramEnd"/>
      <w:r w:rsidR="00D75FA3" w:rsidRPr="00D75FA3">
        <w:t xml:space="preserve"> utfylt side 2.</w:t>
      </w:r>
      <w:r w:rsidR="00523776" w:rsidRPr="00D75FA3">
        <w:br/>
      </w:r>
      <w:r w:rsidR="00D75FA3" w:rsidRPr="00D75FA3">
        <w:t>Permisjon skal registreres via personalmelding.</w:t>
      </w:r>
      <w:r w:rsidR="00D75FA3" w:rsidRPr="00D75FA3">
        <w:br/>
      </w:r>
      <w:r w:rsidR="00523776" w:rsidRPr="00D75FA3">
        <w:br/>
      </w:r>
      <w:r w:rsidR="00523776" w:rsidRPr="00D75FA3">
        <w:rPr>
          <w:b/>
          <w:sz w:val="28"/>
        </w:rPr>
        <w:t xml:space="preserve">Permisjoner under 1 måned: </w:t>
      </w:r>
      <w:r w:rsidR="00523776" w:rsidRPr="00D75FA3">
        <w:rPr>
          <w:b/>
          <w:sz w:val="28"/>
        </w:rPr>
        <w:br/>
      </w:r>
      <w:r w:rsidR="00523776" w:rsidRPr="00D75FA3">
        <w:t xml:space="preserve">Permisjonssøknad skal sendes lønningskontoret </w:t>
      </w:r>
      <w:r w:rsidR="00523776" w:rsidRPr="0079785F">
        <w:rPr>
          <w:b/>
        </w:rPr>
        <w:t>kun</w:t>
      </w:r>
      <w:r w:rsidR="00523776" w:rsidRPr="00D75FA3">
        <w:t xml:space="preserve"> dersom lønningskontoret skal trekke manuelt. </w:t>
      </w:r>
      <w:r>
        <w:br/>
      </w:r>
      <w:r w:rsidR="00523776" w:rsidRPr="00D75FA3">
        <w:t>Dette gjelder de ansatte som ikke trekkes via ressursstyring.</w:t>
      </w:r>
      <w:r>
        <w:br/>
        <w:t>Permisjoner som trekkes via ressursstyring skal leder beholde permisjonssøknad selv.</w:t>
      </w:r>
      <w:r w:rsidR="00952923">
        <w:br/>
        <w:t xml:space="preserve">Permisjon under 1 måned skal </w:t>
      </w:r>
      <w:r w:rsidR="00952923" w:rsidRPr="00952923">
        <w:rPr>
          <w:b/>
          <w:i/>
        </w:rPr>
        <w:t>ikke</w:t>
      </w:r>
      <w:r w:rsidR="00952923">
        <w:rPr>
          <w:i/>
        </w:rPr>
        <w:t xml:space="preserve"> </w:t>
      </w:r>
      <w:r w:rsidR="00952923">
        <w:t>registreres via personalmelding.</w:t>
      </w:r>
    </w:p>
    <w:p w:rsidR="00820E98" w:rsidRPr="00820E98" w:rsidRDefault="00E74F99" w:rsidP="00523776">
      <w:r>
        <w:rPr>
          <w:b/>
          <w:sz w:val="32"/>
        </w:rPr>
        <w:br/>
      </w:r>
      <w:r w:rsidR="002A24F0" w:rsidRPr="00820E98">
        <w:rPr>
          <w:b/>
          <w:sz w:val="32"/>
        </w:rPr>
        <w:t>Registrering av ny permisjon:</w:t>
      </w:r>
      <w:r w:rsidR="00820E98" w:rsidRPr="00820E98">
        <w:rPr>
          <w:b/>
          <w:sz w:val="32"/>
        </w:rPr>
        <w:br/>
      </w:r>
      <w:r w:rsidR="00952923" w:rsidRPr="00952923">
        <w:rPr>
          <w:b/>
          <w:sz w:val="10"/>
          <w:szCs w:val="10"/>
        </w:rPr>
        <w:br/>
      </w:r>
      <w:r w:rsidR="00820E98">
        <w:rPr>
          <w:b/>
        </w:rPr>
        <w:t>Søk opp den ansatte slik du gjorde ved endring av stilling side 15.</w:t>
      </w:r>
      <w:r w:rsidR="00820E98">
        <w:rPr>
          <w:b/>
        </w:rPr>
        <w:br/>
      </w:r>
      <w:r w:rsidR="00820E98">
        <w:rPr>
          <w:b/>
        </w:rPr>
        <w:br/>
      </w:r>
      <w:r w:rsidR="00820E98" w:rsidRPr="00820E98">
        <w:rPr>
          <w:b/>
        </w:rPr>
        <w:t>Endringsdato</w:t>
      </w:r>
      <w:r w:rsidR="00820E98">
        <w:rPr>
          <w:b/>
        </w:rPr>
        <w:tab/>
      </w:r>
      <w:r w:rsidR="00820E98" w:rsidRPr="00820E98">
        <w:t>Dato Permisjon skal starte</w:t>
      </w:r>
      <w:r w:rsidR="00820E98">
        <w:t>.</w:t>
      </w:r>
      <w:r w:rsidR="00703E83">
        <w:br/>
      </w:r>
      <w:r w:rsidR="00703E83">
        <w:br/>
      </w:r>
      <w:r w:rsidR="00703E83" w:rsidRPr="00703E83">
        <w:rPr>
          <w:b/>
        </w:rPr>
        <w:t>Stillingstype</w:t>
      </w:r>
      <w:r w:rsidR="00703E83">
        <w:tab/>
      </w:r>
      <w:r w:rsidR="00952923">
        <w:t>Ved full permisjon skal det endres til PU – Perm u/lønn</w:t>
      </w:r>
    </w:p>
    <w:p w:rsidR="002A24F0" w:rsidRDefault="00C5505F" w:rsidP="002A24F0">
      <w:pPr>
        <w:ind w:left="1410" w:hanging="1410"/>
      </w:pPr>
      <w:proofErr w:type="gramStart"/>
      <w:r>
        <w:rPr>
          <w:b/>
        </w:rPr>
        <w:t xml:space="preserve">Stilling </w:t>
      </w:r>
      <w:r w:rsidR="002A24F0" w:rsidRPr="002A24F0">
        <w:rPr>
          <w:b/>
        </w:rPr>
        <w:t xml:space="preserve"> %</w:t>
      </w:r>
      <w:proofErr w:type="gramEnd"/>
      <w:r w:rsidR="002A24F0">
        <w:t xml:space="preserve">  </w:t>
      </w:r>
      <w:r w:rsidR="002A24F0">
        <w:tab/>
        <w:t>Ved hel eller delvis permisjon skal stillings% endres til den prosenten som skal utbetales.</w:t>
      </w:r>
      <w:r w:rsidR="002A24F0">
        <w:br/>
        <w:t>0,</w:t>
      </w:r>
      <w:proofErr w:type="gramStart"/>
      <w:r w:rsidR="002A24F0">
        <w:t>00%</w:t>
      </w:r>
      <w:proofErr w:type="gramEnd"/>
      <w:r w:rsidR="002A24F0">
        <w:t xml:space="preserve"> ved full permisjon.</w:t>
      </w:r>
    </w:p>
    <w:p w:rsidR="002A24F0" w:rsidRDefault="00C5505F" w:rsidP="00523776">
      <w:proofErr w:type="gramStart"/>
      <w:r>
        <w:rPr>
          <w:b/>
        </w:rPr>
        <w:t xml:space="preserve">Ansettelse </w:t>
      </w:r>
      <w:r w:rsidR="002A24F0">
        <w:rPr>
          <w:b/>
        </w:rPr>
        <w:t xml:space="preserve"> </w:t>
      </w:r>
      <w:r w:rsidR="002A24F0" w:rsidRPr="002A24F0">
        <w:rPr>
          <w:b/>
        </w:rPr>
        <w:t>%</w:t>
      </w:r>
      <w:proofErr w:type="gramEnd"/>
      <w:r w:rsidR="002A24F0">
        <w:t xml:space="preserve"> </w:t>
      </w:r>
      <w:r w:rsidR="002A24F0">
        <w:tab/>
        <w:t xml:space="preserve">Skal da </w:t>
      </w:r>
      <w:r w:rsidR="002A24F0" w:rsidRPr="002A24F0">
        <w:rPr>
          <w:i/>
        </w:rPr>
        <w:t>ikke</w:t>
      </w:r>
      <w:r w:rsidR="002A24F0">
        <w:t xml:space="preserve"> bli berørt av permisjon da den ansatte fortsatt eier sin stilling.</w:t>
      </w:r>
    </w:p>
    <w:p w:rsidR="00820E98" w:rsidRPr="00820E98" w:rsidRDefault="002A24F0" w:rsidP="00523776">
      <w:r w:rsidRPr="002A24F0">
        <w:rPr>
          <w:b/>
        </w:rPr>
        <w:t>Ansatt til og Lønn til</w:t>
      </w:r>
      <w:r w:rsidRPr="002A24F0">
        <w:rPr>
          <w:i/>
        </w:rPr>
        <w:t xml:space="preserve"> </w:t>
      </w:r>
      <w:r w:rsidRPr="002A24F0">
        <w:rPr>
          <w:b/>
          <w:i/>
          <w:color w:val="FF0000"/>
        </w:rPr>
        <w:t>skal ikke registreres</w:t>
      </w:r>
      <w:r w:rsidRPr="002A24F0">
        <w:rPr>
          <w:i/>
          <w:color w:val="FF0000"/>
        </w:rPr>
        <w:t xml:space="preserve"> </w:t>
      </w:r>
      <w:r>
        <w:rPr>
          <w:i/>
        </w:rPr>
        <w:t>med dato permisjon slutter! Da avslutter dere hele stillingen!</w:t>
      </w:r>
      <w:r w:rsidR="00D75FA3">
        <w:br/>
      </w:r>
      <w:r w:rsidR="00820E98" w:rsidRPr="00820E98">
        <w:rPr>
          <w:b/>
        </w:rPr>
        <w:br/>
      </w:r>
      <w:r w:rsidR="00820E98" w:rsidRPr="00820E98">
        <w:rPr>
          <w:b/>
          <w:noProof/>
          <w:lang w:eastAsia="nb-NO"/>
        </w:rPr>
        <mc:AlternateContent>
          <mc:Choice Requires="wps">
            <w:drawing>
              <wp:anchor distT="0" distB="0" distL="114300" distR="114300" simplePos="0" relativeHeight="251800064" behindDoc="0" locked="0" layoutInCell="1" allowOverlap="1" wp14:anchorId="0EFE67D8" wp14:editId="50E288EF">
                <wp:simplePos x="0" y="0"/>
                <wp:positionH relativeFrom="column">
                  <wp:posOffset>-635</wp:posOffset>
                </wp:positionH>
                <wp:positionV relativeFrom="line">
                  <wp:posOffset>27940</wp:posOffset>
                </wp:positionV>
                <wp:extent cx="161925" cy="161925"/>
                <wp:effectExtent l="0" t="0" r="28575" b="28575"/>
                <wp:wrapNone/>
                <wp:docPr id="67" name="Rektangel 67"/>
                <wp:cNvGraphicFramePr/>
                <a:graphic xmlns:a="http://schemas.openxmlformats.org/drawingml/2006/main">
                  <a:graphicData uri="http://schemas.microsoft.com/office/word/2010/wordprocessingShape">
                    <wps:wsp>
                      <wps:cNvSpPr/>
                      <wps:spPr>
                        <a:xfrm>
                          <a:off x="0" y="0"/>
                          <a:ext cx="161925" cy="161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67" o:spid="_x0000_s1026" style="position:absolute;margin-left:-.05pt;margin-top:2.2pt;width:12.75pt;height:12.75pt;z-index:251800064;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" filled="f" strokecolor="black [3213]" strokeweight="1.5pt">
                <w10:wrap anchory="line"/>
              </v:rect>
            </w:pict>
          </mc:Fallback>
        </mc:AlternateContent>
      </w:r>
      <w:r w:rsidR="00820E98" w:rsidRPr="00820E98">
        <w:rPr>
          <w:b/>
        </w:rPr>
        <w:t xml:space="preserve">       Permisjon</w:t>
      </w:r>
      <w:r w:rsidR="00820E98">
        <w:t xml:space="preserve"> </w:t>
      </w:r>
      <w:r w:rsidR="00820E98">
        <w:tab/>
        <w:t>Hake i permisjon slik at du får opp alternativer.</w:t>
      </w:r>
      <w:r w:rsidR="00820E98">
        <w:br/>
      </w:r>
      <w:r w:rsidR="00820E98">
        <w:br/>
      </w:r>
      <w:r w:rsidR="00820E98" w:rsidRPr="00820E98">
        <w:rPr>
          <w:b/>
        </w:rPr>
        <w:t>Fra og til</w:t>
      </w:r>
      <w:r w:rsidR="00820E98">
        <w:t xml:space="preserve"> </w:t>
      </w:r>
      <w:r w:rsidR="00820E98">
        <w:tab/>
        <w:t>fyll i fra dato og til dato permisjon skal gjelde.</w:t>
      </w:r>
      <w:r w:rsidR="00D75FA3">
        <w:br/>
      </w:r>
      <w:r w:rsidR="00820E98">
        <w:br/>
      </w:r>
      <w:r w:rsidR="00820E98">
        <w:rPr>
          <w:b/>
        </w:rPr>
        <w:t>Perm</w:t>
      </w:r>
      <w:proofErr w:type="gramStart"/>
      <w:r w:rsidR="00820E98">
        <w:rPr>
          <w:b/>
        </w:rPr>
        <w:t xml:space="preserve"> %</w:t>
      </w:r>
      <w:r w:rsidR="00820E98">
        <w:rPr>
          <w:b/>
        </w:rPr>
        <w:tab/>
      </w:r>
      <w:proofErr w:type="gramEnd"/>
      <w:r w:rsidR="00820E98">
        <w:rPr>
          <w:b/>
        </w:rPr>
        <w:tab/>
      </w:r>
      <w:r w:rsidR="00820E98">
        <w:t>Prosent av den fulle stillingen som den ansatte er ute i.</w:t>
      </w:r>
      <w:r w:rsidR="00820E98">
        <w:br/>
      </w:r>
      <w:r w:rsidR="00820E98">
        <w:tab/>
      </w:r>
      <w:r w:rsidR="00820E98">
        <w:tab/>
        <w:t xml:space="preserve">For eks: Ansatt innehar </w:t>
      </w:r>
      <w:proofErr w:type="gramStart"/>
      <w:r w:rsidR="00820E98">
        <w:t>90%</w:t>
      </w:r>
      <w:proofErr w:type="gramEnd"/>
      <w:r w:rsidR="00820E98">
        <w:t xml:space="preserve"> stilling og skal ta ut 50% permisjon av denne.</w:t>
      </w:r>
      <w:r w:rsidR="00820E98">
        <w:br/>
      </w:r>
      <w:r w:rsidR="00820E98">
        <w:tab/>
      </w:r>
      <w:r w:rsidR="00820E98">
        <w:tab/>
      </w:r>
      <w:proofErr w:type="gramStart"/>
      <w:r w:rsidR="00820E98">
        <w:t>Stillings%</w:t>
      </w:r>
      <w:proofErr w:type="gramEnd"/>
      <w:r w:rsidR="00820E98">
        <w:t xml:space="preserve"> blir da 45  ( 50% av 90)</w:t>
      </w:r>
      <w:r w:rsidR="00820E98">
        <w:br/>
      </w:r>
      <w:r w:rsidR="00820E98">
        <w:tab/>
      </w:r>
      <w:r w:rsidR="00820E98">
        <w:tab/>
        <w:t>Perm% = 50%</w:t>
      </w:r>
      <w:r w:rsidR="00820E98">
        <w:br/>
      </w:r>
      <w:r w:rsidR="00820E98">
        <w:br/>
      </w:r>
      <w:r w:rsidR="00820E98">
        <w:rPr>
          <w:b/>
        </w:rPr>
        <w:t>Type</w:t>
      </w:r>
      <w:r w:rsidR="00820E98">
        <w:rPr>
          <w:b/>
        </w:rPr>
        <w:tab/>
      </w:r>
      <w:r w:rsidR="00820E98">
        <w:rPr>
          <w:b/>
        </w:rPr>
        <w:tab/>
      </w:r>
      <w:r w:rsidR="004263F0">
        <w:t>Velg Type. ( Kun Permisjon er ikke gyldig etter 31.12.17)</w:t>
      </w:r>
      <w:r w:rsidR="00820E98">
        <w:t xml:space="preserve"> </w:t>
      </w:r>
      <w:r w:rsidR="00820E98">
        <w:br/>
      </w:r>
      <w:r w:rsidR="00820E98">
        <w:br/>
      </w:r>
      <w:r w:rsidR="00820E98">
        <w:rPr>
          <w:b/>
        </w:rPr>
        <w:t>Notat for logg</w:t>
      </w:r>
      <w:r w:rsidR="00820E98">
        <w:rPr>
          <w:b/>
        </w:rPr>
        <w:tab/>
      </w:r>
      <w:r w:rsidR="00820E98">
        <w:t xml:space="preserve">skriv et notat for eksempel «Permisjonssøknad ligger i </w:t>
      </w:r>
      <w:proofErr w:type="spellStart"/>
      <w:r w:rsidR="00820E98">
        <w:t>esa</w:t>
      </w:r>
      <w:proofErr w:type="spellEnd"/>
      <w:r w:rsidR="00820E98">
        <w:t>)</w:t>
      </w:r>
    </w:p>
    <w:p w:rsidR="00523776" w:rsidRDefault="00523776">
      <w:pPr>
        <w:spacing w:after="0" w:line="240" w:lineRule="auto"/>
        <w:rPr>
          <w:i/>
          <w:sz w:val="24"/>
        </w:rPr>
      </w:pPr>
      <w:r>
        <w:rPr>
          <w:i/>
          <w:sz w:val="24"/>
        </w:rPr>
        <w:br w:type="page"/>
      </w:r>
    </w:p>
    <w:p w:rsidR="00523776" w:rsidRPr="00523776" w:rsidRDefault="004263F0" w:rsidP="00514C1C">
      <w:pPr>
        <w:ind w:left="-284"/>
        <w:jc w:val="center"/>
      </w:pPr>
      <w:r>
        <w:rPr>
          <w:noProof/>
          <w:lang w:eastAsia="nb-NO"/>
        </w:rPr>
        <w:lastRenderedPageBreak/>
        <w:drawing>
          <wp:inline distT="0" distB="0" distL="0" distR="0" wp14:anchorId="02857F0D" wp14:editId="734583FC">
            <wp:extent cx="5610225" cy="5677213"/>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0574" t="5359" r="25997" b="8137"/>
                    <a:stretch/>
                  </pic:blipFill>
                  <pic:spPr bwMode="auto">
                    <a:xfrm>
                      <a:off x="0" y="0"/>
                      <a:ext cx="5610821" cy="5677816"/>
                    </a:xfrm>
                    <a:prstGeom prst="rect">
                      <a:avLst/>
                    </a:prstGeom>
                    <a:ln>
                      <a:noFill/>
                    </a:ln>
                    <a:extLst>
                      <a:ext uri="{53640926-AAD7-44D8-BBD7-CCE9431645EC}">
                        <a14:shadowObscured xmlns:a14="http://schemas.microsoft.com/office/drawing/2010/main"/>
                      </a:ext>
                    </a:extLst>
                  </pic:spPr>
                </pic:pic>
              </a:graphicData>
            </a:graphic>
          </wp:inline>
        </w:drawing>
      </w:r>
    </w:p>
    <w:p w:rsidR="00820E98" w:rsidRPr="00820E98" w:rsidRDefault="009352B8" w:rsidP="0073096C">
      <w:pPr>
        <w:spacing w:line="240" w:lineRule="auto"/>
      </w:pPr>
      <w:r>
        <w:rPr>
          <w:b/>
          <w:sz w:val="32"/>
        </w:rPr>
        <w:t xml:space="preserve">Forlengelse av </w:t>
      </w:r>
      <w:r w:rsidR="00820E98" w:rsidRPr="00820E98">
        <w:rPr>
          <w:b/>
          <w:sz w:val="32"/>
        </w:rPr>
        <w:t>permisjon:</w:t>
      </w:r>
      <w:r w:rsidR="00820E98" w:rsidRPr="00820E98">
        <w:rPr>
          <w:b/>
          <w:sz w:val="32"/>
        </w:rPr>
        <w:br/>
      </w:r>
      <w:r w:rsidR="0073096C" w:rsidRPr="0073096C">
        <w:rPr>
          <w:b/>
          <w:sz w:val="10"/>
          <w:szCs w:val="10"/>
        </w:rPr>
        <w:br/>
      </w:r>
      <w:r w:rsidR="00820E98">
        <w:rPr>
          <w:b/>
        </w:rPr>
        <w:t>Søk opp den ansatte slik du gjorde ved endring av stilling side 15.</w:t>
      </w:r>
      <w:r w:rsidR="00820E98">
        <w:rPr>
          <w:b/>
        </w:rPr>
        <w:br/>
      </w:r>
      <w:r w:rsidR="00820E98">
        <w:rPr>
          <w:b/>
        </w:rPr>
        <w:br/>
      </w:r>
      <w:r w:rsidR="00820E98" w:rsidRPr="00820E98">
        <w:rPr>
          <w:b/>
        </w:rPr>
        <w:t>Endringsdato</w:t>
      </w:r>
      <w:r w:rsidR="00820E98">
        <w:rPr>
          <w:b/>
        </w:rPr>
        <w:tab/>
      </w:r>
      <w:r w:rsidR="00820E98" w:rsidRPr="00820E98">
        <w:t xml:space="preserve">Dato </w:t>
      </w:r>
      <w:r w:rsidR="007147BD">
        <w:t xml:space="preserve">forlengelsen </w:t>
      </w:r>
      <w:r w:rsidR="00820E98" w:rsidRPr="00820E98">
        <w:t xml:space="preserve">skal </w:t>
      </w:r>
      <w:r w:rsidR="007147BD">
        <w:t>gjelde fra</w:t>
      </w:r>
      <w:r w:rsidR="00820E98">
        <w:t>.</w:t>
      </w:r>
    </w:p>
    <w:p w:rsidR="00820E98" w:rsidRDefault="00C5505F" w:rsidP="0073096C">
      <w:pPr>
        <w:spacing w:line="240" w:lineRule="auto"/>
        <w:ind w:left="1410" w:hanging="1410"/>
      </w:pPr>
      <w:proofErr w:type="gramStart"/>
      <w:r>
        <w:rPr>
          <w:b/>
        </w:rPr>
        <w:t xml:space="preserve">Stilling </w:t>
      </w:r>
      <w:r w:rsidR="00820E98" w:rsidRPr="002A24F0">
        <w:rPr>
          <w:b/>
        </w:rPr>
        <w:t xml:space="preserve"> %</w:t>
      </w:r>
      <w:proofErr w:type="gramEnd"/>
      <w:r w:rsidR="00820E98">
        <w:t xml:space="preserve">  </w:t>
      </w:r>
      <w:r w:rsidR="00820E98">
        <w:tab/>
      </w:r>
      <w:r w:rsidR="007147BD">
        <w:t xml:space="preserve">Endre stillings % hvis det er endring i permisjon. Hvis </w:t>
      </w:r>
      <w:r w:rsidR="00514C1C">
        <w:t xml:space="preserve">det ikke er noen </w:t>
      </w:r>
      <w:r w:rsidR="007147BD">
        <w:t>endring men kun forlengelse trenger du ikke foreta noen endring her.</w:t>
      </w:r>
    </w:p>
    <w:p w:rsidR="00820E98" w:rsidRPr="00820E98" w:rsidRDefault="00820E98" w:rsidP="0073096C">
      <w:pPr>
        <w:spacing w:line="240" w:lineRule="auto"/>
      </w:pPr>
      <w:r w:rsidRPr="002A24F0">
        <w:rPr>
          <w:b/>
        </w:rPr>
        <w:t>Ansatt til og Lønn til</w:t>
      </w:r>
      <w:r w:rsidRPr="002A24F0">
        <w:rPr>
          <w:i/>
        </w:rPr>
        <w:t xml:space="preserve"> </w:t>
      </w:r>
      <w:r w:rsidRPr="002A24F0">
        <w:rPr>
          <w:b/>
          <w:i/>
          <w:color w:val="FF0000"/>
        </w:rPr>
        <w:t>skal ikke registreres</w:t>
      </w:r>
      <w:r w:rsidRPr="002A24F0">
        <w:rPr>
          <w:i/>
          <w:color w:val="FF0000"/>
        </w:rPr>
        <w:t xml:space="preserve"> </w:t>
      </w:r>
      <w:r>
        <w:rPr>
          <w:i/>
        </w:rPr>
        <w:t>med dato permisjon slutter! Da avslutter dere hele stillingen!</w:t>
      </w:r>
      <w:r>
        <w:br/>
      </w:r>
      <w:r w:rsidRPr="00820E98">
        <w:rPr>
          <w:b/>
        </w:rPr>
        <w:br/>
      </w:r>
      <w:r w:rsidRPr="00820E98">
        <w:rPr>
          <w:b/>
          <w:noProof/>
          <w:lang w:eastAsia="nb-NO"/>
        </w:rPr>
        <mc:AlternateContent>
          <mc:Choice Requires="wps">
            <w:drawing>
              <wp:anchor distT="0" distB="0" distL="114300" distR="114300" simplePos="0" relativeHeight="251802112" behindDoc="0" locked="0" layoutInCell="1" allowOverlap="1" wp14:anchorId="3F5EDCC5" wp14:editId="3548494F">
                <wp:simplePos x="0" y="0"/>
                <wp:positionH relativeFrom="column">
                  <wp:posOffset>-635</wp:posOffset>
                </wp:positionH>
                <wp:positionV relativeFrom="line">
                  <wp:posOffset>27940</wp:posOffset>
                </wp:positionV>
                <wp:extent cx="161925" cy="161925"/>
                <wp:effectExtent l="0" t="0" r="28575" b="28575"/>
                <wp:wrapNone/>
                <wp:docPr id="68" name="Rektangel 68"/>
                <wp:cNvGraphicFramePr/>
                <a:graphic xmlns:a="http://schemas.openxmlformats.org/drawingml/2006/main">
                  <a:graphicData uri="http://schemas.microsoft.com/office/word/2010/wordprocessingShape">
                    <wps:wsp>
                      <wps:cNvSpPr/>
                      <wps:spPr>
                        <a:xfrm>
                          <a:off x="0" y="0"/>
                          <a:ext cx="161925" cy="161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68" o:spid="_x0000_s1026" style="position:absolute;margin-left:-.05pt;margin-top:2.2pt;width:12.75pt;height:12.75pt;z-index:251802112;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" filled="f" strokecolor="black [3213]" strokeweight="1.5pt">
                <w10:wrap anchory="line"/>
              </v:rect>
            </w:pict>
          </mc:Fallback>
        </mc:AlternateContent>
      </w:r>
      <w:r w:rsidRPr="00820E98">
        <w:rPr>
          <w:b/>
        </w:rPr>
        <w:t xml:space="preserve">       Permisjon</w:t>
      </w:r>
      <w:r>
        <w:t xml:space="preserve"> </w:t>
      </w:r>
      <w:r>
        <w:tab/>
      </w:r>
      <w:r w:rsidR="007147BD">
        <w:t>Er hake i fra før.</w:t>
      </w:r>
      <w:r>
        <w:br/>
      </w:r>
      <w:r>
        <w:br/>
      </w:r>
      <w:r w:rsidRPr="00820E98">
        <w:rPr>
          <w:b/>
        </w:rPr>
        <w:t>Fra og til</w:t>
      </w:r>
      <w:r>
        <w:t xml:space="preserve"> </w:t>
      </w:r>
      <w:r>
        <w:tab/>
      </w:r>
      <w:r w:rsidR="007147BD" w:rsidRPr="006D39A8">
        <w:rPr>
          <w:i/>
        </w:rPr>
        <w:t>Endre først til-dato</w:t>
      </w:r>
      <w:r w:rsidR="007147BD">
        <w:t>, for å så endre fra dato etterpå.</w:t>
      </w:r>
      <w:r w:rsidR="007147BD">
        <w:br/>
        <w:t xml:space="preserve"> </w:t>
      </w:r>
      <w:r w:rsidR="007147BD">
        <w:tab/>
      </w:r>
      <w:r w:rsidR="007147BD">
        <w:tab/>
        <w:t>Dette</w:t>
      </w:r>
      <w:r w:rsidR="00F242F8">
        <w:t xml:space="preserve"> er fordi at</w:t>
      </w:r>
      <w:r w:rsidR="007147BD">
        <w:t xml:space="preserve"> systemet lar deg ikke legge in en seinere dato på </w:t>
      </w:r>
      <w:r w:rsidR="007147BD">
        <w:br/>
        <w:t xml:space="preserve"> </w:t>
      </w:r>
      <w:r w:rsidR="007147BD">
        <w:tab/>
      </w:r>
      <w:r w:rsidR="007147BD">
        <w:tab/>
        <w:t>fra-dato en den som står på til-dato.</w:t>
      </w:r>
      <w:r>
        <w:br/>
      </w:r>
      <w:r>
        <w:br/>
      </w:r>
      <w:r>
        <w:rPr>
          <w:b/>
        </w:rPr>
        <w:t>Perm</w:t>
      </w:r>
      <w:proofErr w:type="gramStart"/>
      <w:r>
        <w:rPr>
          <w:b/>
        </w:rPr>
        <w:t xml:space="preserve"> %</w:t>
      </w:r>
      <w:r>
        <w:rPr>
          <w:b/>
        </w:rPr>
        <w:tab/>
      </w:r>
      <w:proofErr w:type="gramEnd"/>
      <w:r>
        <w:rPr>
          <w:b/>
        </w:rPr>
        <w:tab/>
      </w:r>
      <w:r>
        <w:t>Prosent av den fulle stillingen som den ansatte er ute i.</w:t>
      </w:r>
      <w:r>
        <w:br/>
      </w:r>
      <w:r>
        <w:tab/>
      </w:r>
      <w:r>
        <w:tab/>
        <w:t xml:space="preserve">For eks: Ansatt innehar </w:t>
      </w:r>
      <w:proofErr w:type="gramStart"/>
      <w:r>
        <w:t>90%</w:t>
      </w:r>
      <w:proofErr w:type="gramEnd"/>
      <w:r>
        <w:t xml:space="preserve"> stilling og skal ta ut 50% permisjon av denne.</w:t>
      </w:r>
      <w:r>
        <w:br/>
      </w:r>
      <w:r>
        <w:tab/>
      </w:r>
      <w:r>
        <w:tab/>
      </w:r>
      <w:proofErr w:type="gramStart"/>
      <w:r>
        <w:t>Stilli</w:t>
      </w:r>
      <w:r w:rsidR="0073096C">
        <w:t>ngs%</w:t>
      </w:r>
      <w:proofErr w:type="gramEnd"/>
      <w:r w:rsidR="0073096C">
        <w:t xml:space="preserve"> blir da 45  ( 50% av 90)   </w:t>
      </w:r>
      <w:r>
        <w:t>Perm% = 50%</w:t>
      </w:r>
      <w:r>
        <w:br/>
      </w:r>
      <w:r w:rsidR="0073096C">
        <w:rPr>
          <w:b/>
        </w:rPr>
        <w:br/>
      </w:r>
      <w:r>
        <w:rPr>
          <w:b/>
        </w:rPr>
        <w:t>Notat for logg</w:t>
      </w:r>
      <w:r>
        <w:rPr>
          <w:b/>
        </w:rPr>
        <w:tab/>
      </w:r>
      <w:r w:rsidR="00703E83">
        <w:t xml:space="preserve">skriv et notat for eksempel «Forlengelse av permisjon, Søknad ligger i </w:t>
      </w:r>
      <w:proofErr w:type="spellStart"/>
      <w:r w:rsidR="00703E83">
        <w:t>esa</w:t>
      </w:r>
      <w:proofErr w:type="spellEnd"/>
      <w:r w:rsidR="00703E83">
        <w:t>»</w:t>
      </w:r>
    </w:p>
    <w:p w:rsidR="00952923" w:rsidRPr="00560E4F" w:rsidRDefault="0073096C" w:rsidP="00952923">
      <w:pPr>
        <w:rPr>
          <w:b/>
          <w:i/>
        </w:rPr>
      </w:pPr>
      <w:r>
        <w:lastRenderedPageBreak/>
        <w:br/>
      </w:r>
      <w:r w:rsidR="00952923">
        <w:rPr>
          <w:b/>
          <w:sz w:val="32"/>
        </w:rPr>
        <w:t xml:space="preserve">Slutt </w:t>
      </w:r>
      <w:r w:rsidR="00952923" w:rsidRPr="00820E98">
        <w:rPr>
          <w:b/>
          <w:sz w:val="32"/>
        </w:rPr>
        <w:t>permisjon</w:t>
      </w:r>
      <w:r w:rsidR="00952923">
        <w:rPr>
          <w:b/>
          <w:sz w:val="32"/>
        </w:rPr>
        <w:t>, Ansatt tilbake i full stilling</w:t>
      </w:r>
      <w:r w:rsidR="00952923" w:rsidRPr="00820E98">
        <w:rPr>
          <w:b/>
          <w:sz w:val="32"/>
        </w:rPr>
        <w:t>:</w:t>
      </w:r>
      <w:r w:rsidR="00952923" w:rsidRPr="00820E98">
        <w:rPr>
          <w:b/>
          <w:sz w:val="32"/>
        </w:rPr>
        <w:br/>
      </w:r>
      <w:r w:rsidRPr="00952923">
        <w:rPr>
          <w:sz w:val="10"/>
          <w:szCs w:val="10"/>
        </w:rPr>
        <w:br/>
      </w:r>
      <w:r w:rsidR="00952923">
        <w:rPr>
          <w:b/>
        </w:rPr>
        <w:t>Søk opp den ansatte slik du gjorde ved endring av stilling side 15.</w:t>
      </w:r>
      <w:r w:rsidR="00952923">
        <w:rPr>
          <w:b/>
        </w:rPr>
        <w:br/>
      </w:r>
      <w:r w:rsidR="00952923" w:rsidRPr="00B73524">
        <w:br/>
      </w:r>
      <w:r w:rsidR="00952923" w:rsidRPr="00820E98">
        <w:rPr>
          <w:b/>
        </w:rPr>
        <w:t>Endringsdato</w:t>
      </w:r>
      <w:r w:rsidR="00952923">
        <w:rPr>
          <w:b/>
        </w:rPr>
        <w:tab/>
      </w:r>
      <w:r w:rsidR="00952923" w:rsidRPr="00820E98">
        <w:t>Dato</w:t>
      </w:r>
      <w:r w:rsidR="00952923">
        <w:t xml:space="preserve"> </w:t>
      </w:r>
      <w:r w:rsidR="00B73524">
        <w:t>ansatt</w:t>
      </w:r>
      <w:r w:rsidR="00952923">
        <w:t xml:space="preserve"> er tilbake i full jobb.</w:t>
      </w:r>
      <w:r w:rsidR="00952923">
        <w:br/>
      </w:r>
      <w:r w:rsidR="00952923">
        <w:br/>
      </w:r>
      <w:r w:rsidR="00952923" w:rsidRPr="00703E83">
        <w:rPr>
          <w:b/>
        </w:rPr>
        <w:t>Stillingstype</w:t>
      </w:r>
      <w:r w:rsidR="00952923">
        <w:tab/>
        <w:t>Endre tilbake til F-Fast eller annen stillingstype den ansatte hadde før permisjon.</w:t>
      </w:r>
      <w:r w:rsidR="00952923">
        <w:br/>
      </w:r>
      <w:r w:rsidR="00952923">
        <w:tab/>
      </w:r>
      <w:r w:rsidR="00952923">
        <w:tab/>
        <w:t>Gjelder kun da ansatte har vart ute i full permisjon. ( delvis permisjon skal ikke ha endret</w:t>
      </w:r>
      <w:r w:rsidR="00952923">
        <w:br/>
        <w:t xml:space="preserve"> </w:t>
      </w:r>
      <w:r w:rsidR="00952923">
        <w:tab/>
      </w:r>
      <w:r w:rsidR="00952923">
        <w:tab/>
        <w:t>stillingstype til PU – Perm u/lønn. )</w:t>
      </w:r>
      <w:r w:rsidR="00B73524">
        <w:br/>
      </w:r>
      <w:r w:rsidR="00B73524">
        <w:br/>
      </w:r>
      <w:proofErr w:type="gramStart"/>
      <w:r w:rsidR="00C5505F">
        <w:rPr>
          <w:b/>
        </w:rPr>
        <w:t xml:space="preserve">Stilling </w:t>
      </w:r>
      <w:r w:rsidR="00952923" w:rsidRPr="002A24F0">
        <w:rPr>
          <w:b/>
        </w:rPr>
        <w:t xml:space="preserve"> %</w:t>
      </w:r>
      <w:proofErr w:type="gramEnd"/>
      <w:r w:rsidR="00952923">
        <w:t xml:space="preserve">  </w:t>
      </w:r>
      <w:r w:rsidR="00952923">
        <w:tab/>
      </w:r>
      <w:r w:rsidR="00814F59">
        <w:t>Legg in full stillings % som den ansatte er tilbake i full jobb i.</w:t>
      </w:r>
      <w:r w:rsidR="00B73524">
        <w:br/>
      </w:r>
      <w:r w:rsidR="00B73524">
        <w:br/>
      </w:r>
      <w:r w:rsidR="00952923" w:rsidRPr="00820E98">
        <w:rPr>
          <w:b/>
          <w:noProof/>
          <w:lang w:eastAsia="nb-NO"/>
        </w:rPr>
        <mc:AlternateContent>
          <mc:Choice Requires="wps">
            <w:drawing>
              <wp:anchor distT="0" distB="0" distL="114300" distR="114300" simplePos="0" relativeHeight="251804160" behindDoc="0" locked="0" layoutInCell="1" allowOverlap="1" wp14:anchorId="31312A13" wp14:editId="4627F497">
                <wp:simplePos x="0" y="0"/>
                <wp:positionH relativeFrom="column">
                  <wp:posOffset>-635</wp:posOffset>
                </wp:positionH>
                <wp:positionV relativeFrom="line">
                  <wp:posOffset>27940</wp:posOffset>
                </wp:positionV>
                <wp:extent cx="161925" cy="161925"/>
                <wp:effectExtent l="0" t="0" r="28575" b="28575"/>
                <wp:wrapNone/>
                <wp:docPr id="51" name="Rektangel 51"/>
                <wp:cNvGraphicFramePr/>
                <a:graphic xmlns:a="http://schemas.openxmlformats.org/drawingml/2006/main">
                  <a:graphicData uri="http://schemas.microsoft.com/office/word/2010/wordprocessingShape">
                    <wps:wsp>
                      <wps:cNvSpPr/>
                      <wps:spPr>
                        <a:xfrm>
                          <a:off x="0" y="0"/>
                          <a:ext cx="161925" cy="161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51" o:spid="_x0000_s1026" style="position:absolute;margin-left:-.05pt;margin-top:2.2pt;width:12.75pt;height:12.75pt;z-index:251804160;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" filled="f" strokecolor="black [3213]" strokeweight="1.5pt">
                <w10:wrap anchory="line"/>
              </v:rect>
            </w:pict>
          </mc:Fallback>
        </mc:AlternateContent>
      </w:r>
      <w:r w:rsidR="00952923" w:rsidRPr="00820E98">
        <w:rPr>
          <w:b/>
        </w:rPr>
        <w:t xml:space="preserve">       Permisjon</w:t>
      </w:r>
      <w:r w:rsidR="00952923">
        <w:t xml:space="preserve"> </w:t>
      </w:r>
      <w:r w:rsidR="00952923">
        <w:tab/>
      </w:r>
      <w:r w:rsidR="00814F59">
        <w:rPr>
          <w:i/>
        </w:rPr>
        <w:t>IKKE</w:t>
      </w:r>
      <w:r w:rsidR="00B73524">
        <w:t xml:space="preserve"> fjern </w:t>
      </w:r>
      <w:r w:rsidR="00814F59">
        <w:t>hake da du får feilmelding.</w:t>
      </w:r>
      <w:r w:rsidR="00B73524">
        <w:br/>
        <w:t xml:space="preserve"> </w:t>
      </w:r>
      <w:r w:rsidR="00B73524">
        <w:tab/>
      </w:r>
      <w:r w:rsidR="00B73524">
        <w:tab/>
        <w:t xml:space="preserve">Ikke prøv å fjerne dato eller </w:t>
      </w:r>
      <w:proofErr w:type="gramStart"/>
      <w:r w:rsidR="00B73524">
        <w:t>perm%</w:t>
      </w:r>
      <w:proofErr w:type="gramEnd"/>
      <w:r w:rsidR="00B73524">
        <w:t xml:space="preserve"> da du får feilmelding.</w:t>
      </w:r>
      <w:r w:rsidR="00952923">
        <w:br/>
      </w:r>
      <w:r w:rsidR="00B73524">
        <w:t xml:space="preserve"> </w:t>
      </w:r>
      <w:r w:rsidR="00B73524">
        <w:tab/>
      </w:r>
      <w:r w:rsidR="00B73524">
        <w:tab/>
        <w:t>Lønningskontoret fjerner permisjon her i hrm når dem tar in personalmelding.</w:t>
      </w:r>
      <w:r w:rsidR="00952923">
        <w:br/>
      </w:r>
      <w:r w:rsidR="00952923">
        <w:br/>
      </w:r>
      <w:r w:rsidR="00952923">
        <w:rPr>
          <w:b/>
        </w:rPr>
        <w:t>Notat for logg</w:t>
      </w:r>
      <w:r w:rsidR="00952923">
        <w:rPr>
          <w:b/>
        </w:rPr>
        <w:tab/>
      </w:r>
      <w:r w:rsidR="00952923">
        <w:t xml:space="preserve">skriv et notat for eksempel </w:t>
      </w:r>
      <w:r w:rsidR="00B73524">
        <w:t>«Tilbake i full arbeid fra permisjon»</w:t>
      </w:r>
    </w:p>
    <w:p w:rsidR="00820E98" w:rsidRDefault="006B68A3" w:rsidP="0073096C">
      <w:pPr>
        <w:spacing w:after="0" w:line="240" w:lineRule="auto"/>
        <w:ind w:left="-567"/>
      </w:pPr>
      <w:r>
        <w:rPr>
          <w:noProof/>
          <w:lang w:eastAsia="nb-NO"/>
        </w:rPr>
        <mc:AlternateContent>
          <mc:Choice Requires="wps">
            <w:drawing>
              <wp:anchor distT="0" distB="0" distL="114300" distR="114300" simplePos="0" relativeHeight="251807232" behindDoc="0" locked="0" layoutInCell="1" allowOverlap="1" wp14:anchorId="05DF2EF5" wp14:editId="5E192845">
                <wp:simplePos x="0" y="0"/>
                <wp:positionH relativeFrom="column">
                  <wp:posOffset>4204970</wp:posOffset>
                </wp:positionH>
                <wp:positionV relativeFrom="line">
                  <wp:posOffset>1337945</wp:posOffset>
                </wp:positionV>
                <wp:extent cx="2219325" cy="1285875"/>
                <wp:effectExtent l="0" t="0" r="9525" b="9525"/>
                <wp:wrapNone/>
                <wp:docPr id="70" name="Tekstboks 70"/>
                <wp:cNvGraphicFramePr/>
                <a:graphic xmlns:a="http://schemas.openxmlformats.org/drawingml/2006/main">
                  <a:graphicData uri="http://schemas.microsoft.com/office/word/2010/wordprocessingShape">
                    <wps:wsp>
                      <wps:cNvSpPr txBox="1"/>
                      <wps:spPr>
                        <a:xfrm>
                          <a:off x="0" y="0"/>
                          <a:ext cx="221932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59A" w:rsidRPr="006B68A3" w:rsidRDefault="0067659A">
                            <w:pPr>
                              <w:rPr>
                                <w:color w:val="C00000"/>
                              </w:rPr>
                            </w:pPr>
                            <w:proofErr w:type="gramStart"/>
                            <w:r>
                              <w:rPr>
                                <w:color w:val="C00000"/>
                              </w:rPr>
                              <w:t>Still</w:t>
                            </w:r>
                            <w:r w:rsidRPr="006B68A3">
                              <w:rPr>
                                <w:color w:val="C00000"/>
                              </w:rPr>
                              <w:t>ingstype :</w:t>
                            </w:r>
                            <w:proofErr w:type="gramEnd"/>
                            <w:r w:rsidRPr="006B68A3">
                              <w:rPr>
                                <w:color w:val="C00000"/>
                              </w:rPr>
                              <w:t xml:space="preserve"> F- Fast</w:t>
                            </w:r>
                            <w:r w:rsidRPr="006B68A3">
                              <w:rPr>
                                <w:color w:val="C00000"/>
                              </w:rPr>
                              <w:br/>
                              <w:t xml:space="preserve">Stilling % : sett tilbake til 90 % </w:t>
                            </w:r>
                            <w:r>
                              <w:rPr>
                                <w:color w:val="C00000"/>
                              </w:rPr>
                              <w:br/>
                            </w:r>
                            <w:r>
                              <w:rPr>
                                <w:color w:val="C00000"/>
                              </w:rPr>
                              <w:br/>
                              <w:t>Ved delvis permisjon er det kun Stilling % som skal settes tilbake i full stillingsprosent.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70" o:spid="_x0000_s1039" type="#_x0000_t202" style="position:absolute;left:0;text-align:left;margin-left:331.1pt;margin-top:105.35pt;width:174.75pt;height:101.25pt;z-index:251807232;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" fillcolor="white [3201]" stroked="f" strokeweight=".5pt">
                <v:textbox>
                  <w:txbxContent>
                    <w:p w:rsidR="0067659A" w:rsidRPr="006B68A3" w:rsidRDefault="0067659A">
                      <w:pPr>
                        <w:rPr>
                          <w:color w:val="C00000"/>
                        </w:rPr>
                      </w:pPr>
                      <w:proofErr w:type="gramStart"/>
                      <w:r>
                        <w:rPr>
                          <w:color w:val="C00000"/>
                        </w:rPr>
                        <w:t>Still</w:t>
                      </w:r>
                      <w:r w:rsidRPr="006B68A3">
                        <w:rPr>
                          <w:color w:val="C00000"/>
                        </w:rPr>
                        <w:t>ingstype :</w:t>
                      </w:r>
                      <w:proofErr w:type="gramEnd"/>
                      <w:r w:rsidRPr="006B68A3">
                        <w:rPr>
                          <w:color w:val="C00000"/>
                        </w:rPr>
                        <w:t xml:space="preserve"> F- Fast</w:t>
                      </w:r>
                      <w:r w:rsidRPr="006B68A3">
                        <w:rPr>
                          <w:color w:val="C00000"/>
                        </w:rPr>
                        <w:br/>
                        <w:t xml:space="preserve">Stilling % : sett tilbake til 90 % </w:t>
                      </w:r>
                      <w:r>
                        <w:rPr>
                          <w:color w:val="C00000"/>
                        </w:rPr>
                        <w:br/>
                      </w:r>
                      <w:r>
                        <w:rPr>
                          <w:color w:val="C00000"/>
                        </w:rPr>
                        <w:br/>
                        <w:t>Ved delvis permisjon er det kun Stilling % som skal settes tilbake i full stillingsprosent.</w:t>
                      </w:r>
                    </w:p>
                  </w:txbxContent>
                </v:textbox>
                <w10:wrap anchory="line"/>
              </v:shape>
            </w:pict>
          </mc:Fallback>
        </mc:AlternateContent>
      </w:r>
      <w:r>
        <w:rPr>
          <w:noProof/>
          <w:lang w:eastAsia="nb-NO"/>
        </w:rPr>
        <mc:AlternateContent>
          <mc:Choice Requires="wps">
            <w:drawing>
              <wp:anchor distT="0" distB="0" distL="114300" distR="114300" simplePos="0" relativeHeight="251806208" behindDoc="0" locked="0" layoutInCell="1" allowOverlap="1" wp14:anchorId="062AD2E9" wp14:editId="33E9E114">
                <wp:simplePos x="0" y="0"/>
                <wp:positionH relativeFrom="column">
                  <wp:posOffset>2357119</wp:posOffset>
                </wp:positionH>
                <wp:positionV relativeFrom="line">
                  <wp:posOffset>1871345</wp:posOffset>
                </wp:positionV>
                <wp:extent cx="1762125" cy="9525"/>
                <wp:effectExtent l="0" t="114300" r="0" b="123825"/>
                <wp:wrapNone/>
                <wp:docPr id="69" name="Rett pil 69"/>
                <wp:cNvGraphicFramePr/>
                <a:graphic xmlns:a="http://schemas.openxmlformats.org/drawingml/2006/main">
                  <a:graphicData uri="http://schemas.microsoft.com/office/word/2010/wordprocessingShape">
                    <wps:wsp>
                      <wps:cNvCnPr/>
                      <wps:spPr>
                        <a:xfrm>
                          <a:off x="0" y="0"/>
                          <a:ext cx="1762125" cy="9525"/>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 69" o:spid="_x0000_s1026" type="#_x0000_t32" style="position:absolute;margin-left:185.6pt;margin-top:147.35pt;width:138.75pt;height:.75pt;z-index:251806208;visibility:visible;mso-wrap-style:square;mso-wrap-distance-left:9pt;mso-wrap-distance-top:0;mso-wrap-distance-right:9pt;mso-wrap-distance-bottom:0;mso-position-horizontal:absolute;mso-position-horizontal-relative:text;mso-position-vertical:absolut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" strokecolor="#c00000" strokeweight="2.25pt">
                <v:stroke endarrow="open"/>
                <w10:wrap anchory="line"/>
              </v:shape>
            </w:pict>
          </mc:Fallback>
        </mc:AlternateContent>
      </w:r>
      <w:r>
        <w:rPr>
          <w:noProof/>
          <w:lang w:eastAsia="nb-NO"/>
        </w:rPr>
        <mc:AlternateContent>
          <mc:Choice Requires="wps">
            <w:drawing>
              <wp:anchor distT="0" distB="0" distL="114300" distR="114300" simplePos="0" relativeHeight="251805184" behindDoc="0" locked="0" layoutInCell="1" allowOverlap="1" wp14:anchorId="2E6C8B17" wp14:editId="1520CE7F">
                <wp:simplePos x="0" y="0"/>
                <wp:positionH relativeFrom="column">
                  <wp:posOffset>-262255</wp:posOffset>
                </wp:positionH>
                <wp:positionV relativeFrom="line">
                  <wp:posOffset>1414145</wp:posOffset>
                </wp:positionV>
                <wp:extent cx="2619375" cy="962025"/>
                <wp:effectExtent l="0" t="0" r="28575" b="28575"/>
                <wp:wrapNone/>
                <wp:docPr id="65" name="Avrundet rektangel 65"/>
                <wp:cNvGraphicFramePr/>
                <a:graphic xmlns:a="http://schemas.openxmlformats.org/drawingml/2006/main">
                  <a:graphicData uri="http://schemas.microsoft.com/office/word/2010/wordprocessingShape">
                    <wps:wsp>
                      <wps:cNvSpPr/>
                      <wps:spPr>
                        <a:xfrm>
                          <a:off x="0" y="0"/>
                          <a:ext cx="2619375" cy="9620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65" o:spid="_x0000_s1026" style="position:absolute;margin-left:-20.65pt;margin-top:111.35pt;width:206.25pt;height:75.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" filled="f" strokecolor="#c00000" strokeweight="2pt">
                <w10:wrap anchory="line"/>
              </v:roundrect>
            </w:pict>
          </mc:Fallback>
        </mc:AlternateContent>
      </w:r>
      <w:r>
        <w:rPr>
          <w:noProof/>
          <w:lang w:eastAsia="nb-NO"/>
        </w:rPr>
        <w:drawing>
          <wp:inline distT="0" distB="0" distL="0" distR="0" wp14:anchorId="269E8926" wp14:editId="2B003453">
            <wp:extent cx="4257675" cy="3969225"/>
            <wp:effectExtent l="0" t="0" r="0" b="0"/>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8022" t="20413" r="51697" b="34421"/>
                    <a:stretch/>
                  </pic:blipFill>
                  <pic:spPr bwMode="auto">
                    <a:xfrm>
                      <a:off x="0" y="0"/>
                      <a:ext cx="4258127" cy="3969647"/>
                    </a:xfrm>
                    <a:prstGeom prst="rect">
                      <a:avLst/>
                    </a:prstGeom>
                    <a:ln>
                      <a:noFill/>
                    </a:ln>
                    <a:extLst>
                      <a:ext uri="{53640926-AAD7-44D8-BBD7-CCE9431645EC}">
                        <a14:shadowObscured xmlns:a14="http://schemas.microsoft.com/office/drawing/2010/main"/>
                      </a:ext>
                    </a:extLst>
                  </pic:spPr>
                </pic:pic>
              </a:graphicData>
            </a:graphic>
          </wp:inline>
        </w:drawing>
      </w:r>
      <w:r w:rsidR="0073096C">
        <w:br/>
      </w:r>
      <w:r w:rsidR="0073096C">
        <w:br/>
      </w:r>
      <w:r w:rsidR="00820E98">
        <w:br w:type="page"/>
      </w:r>
    </w:p>
    <w:p w:rsidR="00703786" w:rsidRDefault="00703786">
      <w:pPr>
        <w:spacing w:after="0" w:line="240" w:lineRule="auto"/>
        <w:rPr>
          <w:rFonts w:cs="Arial"/>
          <w:b/>
          <w:bCs/>
          <w:caps/>
          <w:kern w:val="32"/>
          <w:sz w:val="40"/>
          <w:szCs w:val="40"/>
        </w:rPr>
      </w:pPr>
    </w:p>
    <w:p w:rsidR="008B5E9E" w:rsidRPr="00AF25FC" w:rsidRDefault="006003FF" w:rsidP="002C079A">
      <w:pPr>
        <w:pStyle w:val="Overskrift1"/>
        <w:rPr>
          <w:rFonts w:asciiTheme="minorHAnsi" w:hAnsiTheme="minorHAnsi"/>
        </w:rPr>
      </w:pPr>
      <w:r w:rsidRPr="00D564EC">
        <w:rPr>
          <w:rFonts w:asciiTheme="minorHAnsi" w:hAnsiTheme="minorHAnsi"/>
        </w:rPr>
        <w:t>Opphør av stilling</w:t>
      </w:r>
      <w:bookmarkEnd w:id="24"/>
      <w:bookmarkEnd w:id="25"/>
      <w:bookmarkEnd w:id="26"/>
    </w:p>
    <w:p w:rsidR="008B5E9E" w:rsidRPr="00D564EC" w:rsidRDefault="008B5E9E" w:rsidP="002C079A">
      <w:pPr>
        <w:pStyle w:val="BodyText"/>
        <w:ind w:left="0"/>
      </w:pPr>
      <w:r w:rsidRPr="00D564EC">
        <w:t xml:space="preserve">Hvis arbeidstaker sier opp en av flere stillinger, skal denne rutinen benyttes. Oppsigelse må da registreres og besvares i ESA av </w:t>
      </w:r>
      <w:r w:rsidR="007A2422" w:rsidRPr="007A2422">
        <w:rPr>
          <w:b/>
        </w:rPr>
        <w:t>personalavdelingen</w:t>
      </w:r>
      <w:r w:rsidRPr="00D564EC">
        <w:t xml:space="preserve"> i forkant av denne rutinen.</w:t>
      </w:r>
    </w:p>
    <w:p w:rsidR="00331738" w:rsidRPr="00D564EC" w:rsidRDefault="00331738" w:rsidP="002C079A">
      <w:pPr>
        <w:pStyle w:val="BodyText"/>
        <w:ind w:left="0"/>
      </w:pPr>
      <w:r w:rsidRPr="00D564EC">
        <w:t>Ved utløp av tidsbegrensede avtaler, må rutinen for opphør av stilling gjennomføres av virksomhetsleder for å få sluttmeldt stillingen.</w:t>
      </w:r>
    </w:p>
    <w:p w:rsidR="006003FF" w:rsidRPr="00D564EC" w:rsidRDefault="006003FF" w:rsidP="002C079A">
      <w:r w:rsidRPr="00D564EC">
        <w:t xml:space="preserve">For </w:t>
      </w:r>
      <w:proofErr w:type="gramStart"/>
      <w:r w:rsidRPr="00D564EC">
        <w:t>å</w:t>
      </w:r>
      <w:proofErr w:type="gramEnd"/>
      <w:r w:rsidRPr="00D564EC">
        <w:t xml:space="preserve"> </w:t>
      </w:r>
      <w:r w:rsidR="00D529E4" w:rsidRPr="00D564EC">
        <w:t>slutt melde</w:t>
      </w:r>
      <w:r w:rsidRPr="00D564EC">
        <w:t xml:space="preserve"> en stilling går du frem som beskrevet under:</w:t>
      </w:r>
    </w:p>
    <w:p w:rsidR="006003FF" w:rsidRDefault="00C5505F" w:rsidP="006B68A3">
      <w:pPr>
        <w:pStyle w:val="Listetall"/>
        <w:numPr>
          <w:ilvl w:val="0"/>
          <w:numId w:val="12"/>
        </w:numPr>
      </w:pPr>
      <w:r>
        <w:t>Hente opp ansatt under Personalmelding/ Registrere Personal</w:t>
      </w:r>
    </w:p>
    <w:p w:rsidR="0069330C" w:rsidRPr="00D564EC" w:rsidRDefault="0069330C" w:rsidP="006B68A3">
      <w:pPr>
        <w:pStyle w:val="Listetall"/>
        <w:numPr>
          <w:ilvl w:val="0"/>
          <w:numId w:val="12"/>
        </w:numPr>
      </w:pPr>
      <w:r>
        <w:t>Finn stillingen du skal avslutte.</w:t>
      </w:r>
    </w:p>
    <w:p w:rsidR="006003FF" w:rsidRPr="00D564EC" w:rsidRDefault="00C5505F" w:rsidP="00C535B8">
      <w:pPr>
        <w:pStyle w:val="Listetall"/>
        <w:rPr>
          <w:sz w:val="20"/>
        </w:rPr>
      </w:pPr>
      <w:r>
        <w:rPr>
          <w:noProof/>
          <w:lang w:eastAsia="nb-NO"/>
        </w:rPr>
        <mc:AlternateContent>
          <mc:Choice Requires="wps">
            <w:drawing>
              <wp:anchor distT="0" distB="0" distL="114300" distR="114300" simplePos="0" relativeHeight="251811328" behindDoc="0" locked="0" layoutInCell="1" allowOverlap="1" wp14:anchorId="41E40C80" wp14:editId="64C054C1">
                <wp:simplePos x="0" y="0"/>
                <wp:positionH relativeFrom="column">
                  <wp:posOffset>3852545</wp:posOffset>
                </wp:positionH>
                <wp:positionV relativeFrom="line">
                  <wp:posOffset>113665</wp:posOffset>
                </wp:positionV>
                <wp:extent cx="1857375" cy="476250"/>
                <wp:effectExtent l="0" t="0" r="66675" b="95250"/>
                <wp:wrapNone/>
                <wp:docPr id="76" name="Rett pil 76"/>
                <wp:cNvGraphicFramePr/>
                <a:graphic xmlns:a="http://schemas.openxmlformats.org/drawingml/2006/main">
                  <a:graphicData uri="http://schemas.microsoft.com/office/word/2010/wordprocessingShape">
                    <wps:wsp>
                      <wps:cNvCnPr/>
                      <wps:spPr>
                        <a:xfrm>
                          <a:off x="0" y="0"/>
                          <a:ext cx="1857375" cy="47625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tt pil 76" o:spid="_x0000_s1026" type="#_x0000_t32" style="position:absolute;margin-left:303.35pt;margin-top:8.95pt;width:146.25pt;height:3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" strokecolor="#c00000" strokeweight="1.5pt">
                <v:stroke endarrow="open"/>
                <w10:wrap anchory="line"/>
              </v:shape>
            </w:pict>
          </mc:Fallback>
        </mc:AlternateContent>
      </w:r>
      <w:r w:rsidR="006003FF" w:rsidRPr="00D564EC">
        <w:t xml:space="preserve">Klikk </w:t>
      </w:r>
      <w:r>
        <w:rPr>
          <w:noProof/>
          <w:lang w:eastAsia="nb-NO"/>
        </w:rPr>
        <w:drawing>
          <wp:inline distT="0" distB="0" distL="0" distR="0" wp14:anchorId="41804A2D" wp14:editId="71AA86EC">
            <wp:extent cx="171448" cy="171450"/>
            <wp:effectExtent l="0" t="0" r="635" b="0"/>
            <wp:docPr id="7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72857" t="13617" r="25114" b="83137"/>
                    <a:stretch/>
                  </pic:blipFill>
                  <pic:spPr bwMode="auto">
                    <a:xfrm>
                      <a:off x="0" y="0"/>
                      <a:ext cx="171493" cy="171495"/>
                    </a:xfrm>
                    <a:prstGeom prst="rect">
                      <a:avLst/>
                    </a:prstGeom>
                    <a:ln>
                      <a:noFill/>
                    </a:ln>
                    <a:extLst>
                      <a:ext uri="{53640926-AAD7-44D8-BBD7-CCE9431645EC}">
                        <a14:shadowObscured xmlns:a14="http://schemas.microsoft.com/office/drawing/2010/main"/>
                      </a:ext>
                    </a:extLst>
                  </pic:spPr>
                </pic:pic>
              </a:graphicData>
            </a:graphic>
          </wp:inline>
        </w:drawing>
      </w:r>
      <w:r w:rsidR="00696165">
        <w:rPr>
          <w:b/>
        </w:rPr>
        <w:t xml:space="preserve"> </w:t>
      </w:r>
      <w:r w:rsidR="006003FF" w:rsidRPr="00D564EC">
        <w:t xml:space="preserve"> </w:t>
      </w:r>
      <w:r w:rsidR="00696165">
        <w:t xml:space="preserve"> på den </w:t>
      </w:r>
      <w:r w:rsidR="006003FF" w:rsidRPr="00D564EC">
        <w:t xml:space="preserve">stillingen du ønsker å avslutte </w:t>
      </w:r>
    </w:p>
    <w:p w:rsidR="00696165" w:rsidRDefault="00C5505F" w:rsidP="002C079A">
      <w:pPr>
        <w:rPr>
          <w:sz w:val="20"/>
        </w:rPr>
      </w:pPr>
      <w:r>
        <w:rPr>
          <w:noProof/>
          <w:lang w:eastAsia="nb-NO"/>
        </w:rPr>
        <w:br/>
      </w:r>
      <w:r w:rsidR="0069330C">
        <w:rPr>
          <w:noProof/>
          <w:lang w:eastAsia="nb-NO"/>
        </w:rPr>
        <w:drawing>
          <wp:inline distT="0" distB="0" distL="0" distR="0" wp14:anchorId="3606FF20" wp14:editId="45763DF9">
            <wp:extent cx="5943600" cy="1310293"/>
            <wp:effectExtent l="0" t="0" r="0" b="4445"/>
            <wp:docPr id="78"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5582" t="18883" r="24242" b="56366"/>
                    <a:stretch/>
                  </pic:blipFill>
                  <pic:spPr bwMode="auto">
                    <a:xfrm>
                      <a:off x="0" y="0"/>
                      <a:ext cx="5965402" cy="131509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b-NO"/>
        </w:rPr>
        <w:br/>
      </w:r>
      <w:r>
        <w:rPr>
          <w:noProof/>
          <w:lang w:eastAsia="nb-NO"/>
        </w:rPr>
        <w:br/>
      </w:r>
      <w:r w:rsidR="0069330C">
        <w:rPr>
          <w:sz w:val="20"/>
        </w:rPr>
        <w:br/>
      </w:r>
      <w:r w:rsidR="0069330C">
        <w:rPr>
          <w:sz w:val="20"/>
        </w:rPr>
        <w:br/>
      </w:r>
    </w:p>
    <w:p w:rsidR="00D529E4" w:rsidRPr="00D564EC" w:rsidRDefault="00D529E4" w:rsidP="00C535B8">
      <w:pPr>
        <w:pStyle w:val="Listetall"/>
        <w:rPr>
          <w:sz w:val="20"/>
        </w:rPr>
      </w:pPr>
      <w:r w:rsidRPr="00D564EC">
        <w:t>Angi</w:t>
      </w:r>
      <w:r w:rsidRPr="0069330C">
        <w:t xml:space="preserve"> Ansatt </w:t>
      </w:r>
      <w:r w:rsidRPr="0069330C">
        <w:rPr>
          <w:b/>
          <w:i/>
        </w:rPr>
        <w:t>til</w:t>
      </w:r>
      <w:r w:rsidRPr="0069330C">
        <w:rPr>
          <w:i/>
        </w:rPr>
        <w:t xml:space="preserve"> </w:t>
      </w:r>
      <w:r w:rsidRPr="0069330C">
        <w:rPr>
          <w:b/>
          <w:i/>
        </w:rPr>
        <w:t>og med</w:t>
      </w:r>
      <w:r w:rsidR="0069330C">
        <w:rPr>
          <w:b/>
        </w:rPr>
        <w:t xml:space="preserve"> </w:t>
      </w:r>
      <w:r w:rsidR="0069330C" w:rsidRPr="0069330C">
        <w:t>dato.</w:t>
      </w:r>
    </w:p>
    <w:p w:rsidR="006003FF" w:rsidRPr="00D564EC" w:rsidRDefault="0069330C" w:rsidP="00C535B8">
      <w:pPr>
        <w:pStyle w:val="Listetall"/>
        <w:rPr>
          <w:sz w:val="20"/>
        </w:rPr>
      </w:pPr>
      <w:r>
        <w:t>Legg inn</w:t>
      </w:r>
      <w:r w:rsidR="00D529E4" w:rsidRPr="00D564EC">
        <w:t xml:space="preserve"> notat og trykk</w:t>
      </w:r>
      <w:r w:rsidR="00D529E4" w:rsidRPr="00D564EC">
        <w:rPr>
          <w:b/>
        </w:rPr>
        <w:t xml:space="preserve"> Send</w:t>
      </w:r>
    </w:p>
    <w:p w:rsidR="006003FF" w:rsidRPr="00D564EC" w:rsidRDefault="0069330C" w:rsidP="002C079A">
      <w:pPr>
        <w:rPr>
          <w:sz w:val="20"/>
        </w:rPr>
      </w:pPr>
      <w:r>
        <w:rPr>
          <w:sz w:val="20"/>
        </w:rPr>
        <w:br/>
      </w:r>
      <w:r>
        <w:rPr>
          <w:noProof/>
          <w:lang w:eastAsia="nb-NO"/>
        </w:rPr>
        <w:drawing>
          <wp:inline distT="0" distB="0" distL="0" distR="0" wp14:anchorId="64346102" wp14:editId="487A649D">
            <wp:extent cx="5886450" cy="2546386"/>
            <wp:effectExtent l="0" t="0" r="0" b="6350"/>
            <wp:docPr id="79"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8979" t="55372" r="24242" b="5331"/>
                    <a:stretch/>
                  </pic:blipFill>
                  <pic:spPr bwMode="auto">
                    <a:xfrm>
                      <a:off x="0" y="0"/>
                      <a:ext cx="5887076" cy="2546657"/>
                    </a:xfrm>
                    <a:prstGeom prst="rect">
                      <a:avLst/>
                    </a:prstGeom>
                    <a:ln>
                      <a:noFill/>
                    </a:ln>
                    <a:extLst>
                      <a:ext uri="{53640926-AAD7-44D8-BBD7-CCE9431645EC}">
                        <a14:shadowObscured xmlns:a14="http://schemas.microsoft.com/office/drawing/2010/main"/>
                      </a:ext>
                    </a:extLst>
                  </pic:spPr>
                </pic:pic>
              </a:graphicData>
            </a:graphic>
          </wp:inline>
        </w:drawing>
      </w:r>
      <w:r>
        <w:rPr>
          <w:sz w:val="20"/>
        </w:rPr>
        <w:br/>
      </w:r>
      <w:r>
        <w:rPr>
          <w:sz w:val="20"/>
        </w:rPr>
        <w:br/>
      </w:r>
      <w:r>
        <w:rPr>
          <w:sz w:val="20"/>
        </w:rPr>
        <w:br/>
      </w:r>
      <w:r>
        <w:rPr>
          <w:sz w:val="20"/>
        </w:rPr>
        <w:br/>
      </w:r>
    </w:p>
    <w:p w:rsidR="00871857" w:rsidRPr="00D564EC" w:rsidRDefault="00871857" w:rsidP="002C079A">
      <w:pPr>
        <w:rPr>
          <w:sz w:val="20"/>
        </w:rPr>
      </w:pPr>
    </w:p>
    <w:p w:rsidR="006003FF" w:rsidRPr="00D564EC" w:rsidRDefault="0004588A" w:rsidP="002C079A">
      <w:pPr>
        <w:pStyle w:val="Overskrift1"/>
        <w:rPr>
          <w:rFonts w:asciiTheme="minorHAnsi" w:hAnsiTheme="minorHAnsi"/>
        </w:rPr>
      </w:pPr>
      <w:bookmarkStart w:id="27" w:name="_Toc399262322"/>
      <w:bookmarkStart w:id="28" w:name="_Toc427049102"/>
      <w:r w:rsidRPr="00D564EC">
        <w:rPr>
          <w:rFonts w:asciiTheme="minorHAnsi" w:hAnsiTheme="minorHAnsi"/>
        </w:rPr>
        <w:t>O</w:t>
      </w:r>
      <w:r w:rsidR="006003FF" w:rsidRPr="00D564EC">
        <w:rPr>
          <w:rFonts w:asciiTheme="minorHAnsi" w:hAnsiTheme="minorHAnsi"/>
        </w:rPr>
        <w:t>pphør av ansattforhold</w:t>
      </w:r>
      <w:bookmarkEnd w:id="27"/>
      <w:bookmarkEnd w:id="28"/>
    </w:p>
    <w:p w:rsidR="00871857" w:rsidRPr="00E94B08" w:rsidRDefault="00871857" w:rsidP="002C079A">
      <w:pPr>
        <w:pStyle w:val="BodyText"/>
        <w:ind w:left="0"/>
        <w:rPr>
          <w:i/>
        </w:rPr>
      </w:pPr>
      <w:r w:rsidRPr="00E94B08">
        <w:rPr>
          <w:i/>
        </w:rPr>
        <w:t xml:space="preserve">Oppsigelse må registreres og besvares i ESA av </w:t>
      </w:r>
      <w:r w:rsidR="007A2422" w:rsidRPr="00E94B08">
        <w:rPr>
          <w:i/>
        </w:rPr>
        <w:t>personalavdelingen</w:t>
      </w:r>
      <w:r w:rsidRPr="00E94B08">
        <w:rPr>
          <w:i/>
        </w:rPr>
        <w:t xml:space="preserve"> i forkant av denne rutinen. </w:t>
      </w:r>
      <w:r w:rsidR="00E94B08">
        <w:rPr>
          <w:i/>
        </w:rPr>
        <w:br/>
      </w:r>
      <w:r w:rsidRPr="00E94B08">
        <w:rPr>
          <w:i/>
        </w:rPr>
        <w:t>Har den ansatte flere stillinger (gjelder også støttekontakter) og kun sier opp den ene, skal rutine om opphør av stilling benyttes.</w:t>
      </w:r>
    </w:p>
    <w:p w:rsidR="0069330C" w:rsidRPr="00D564EC" w:rsidRDefault="006003FF" w:rsidP="0069330C">
      <w:r w:rsidRPr="00D564EC">
        <w:t xml:space="preserve">Under Mine ansatte </w:t>
      </w:r>
      <w:r w:rsidR="00871857" w:rsidRPr="00D564EC">
        <w:t>melder du opphør av ansattforhold</w:t>
      </w:r>
      <w:r w:rsidRPr="00D564EC">
        <w:t xml:space="preserve"> fra fanen Personalia. Under Saksbehandling gjør du det fra Registrere personal.</w:t>
      </w:r>
      <w:r w:rsidR="00E94B08">
        <w:br/>
      </w:r>
    </w:p>
    <w:p w:rsidR="0069330C" w:rsidRDefault="0069330C" w:rsidP="0069330C">
      <w:pPr>
        <w:pStyle w:val="Listetall"/>
        <w:numPr>
          <w:ilvl w:val="0"/>
          <w:numId w:val="20"/>
        </w:numPr>
      </w:pPr>
      <w:r>
        <w:t>Hente opp ansatt under Personalmelding/ Registrere Personal</w:t>
      </w:r>
    </w:p>
    <w:p w:rsidR="0069330C" w:rsidRPr="00D564EC" w:rsidRDefault="0069330C" w:rsidP="0069330C">
      <w:pPr>
        <w:pStyle w:val="Listetall"/>
        <w:numPr>
          <w:ilvl w:val="0"/>
          <w:numId w:val="20"/>
        </w:numPr>
      </w:pPr>
      <w:r>
        <w:t>Velg Opphør ans. forhold</w:t>
      </w:r>
    </w:p>
    <w:p w:rsidR="006003FF" w:rsidRPr="00D564EC" w:rsidRDefault="0069330C" w:rsidP="002C079A">
      <w:pPr>
        <w:rPr>
          <w:sz w:val="20"/>
        </w:rPr>
      </w:pPr>
      <w:r>
        <w:rPr>
          <w:noProof/>
          <w:lang w:eastAsia="nb-NO"/>
        </w:rPr>
        <mc:AlternateContent>
          <mc:Choice Requires="wps">
            <w:drawing>
              <wp:anchor distT="0" distB="0" distL="114300" distR="114300" simplePos="0" relativeHeight="251812352" behindDoc="0" locked="0" layoutInCell="1" allowOverlap="1" wp14:anchorId="1A72C18A" wp14:editId="3F779131">
                <wp:simplePos x="0" y="0"/>
                <wp:positionH relativeFrom="column">
                  <wp:posOffset>1780540</wp:posOffset>
                </wp:positionH>
                <wp:positionV relativeFrom="line">
                  <wp:posOffset>-4445</wp:posOffset>
                </wp:positionV>
                <wp:extent cx="904875" cy="200025"/>
                <wp:effectExtent l="0" t="0" r="28575" b="28575"/>
                <wp:wrapNone/>
                <wp:docPr id="80" name="Avrundet rektangel 80"/>
                <wp:cNvGraphicFramePr/>
                <a:graphic xmlns:a="http://schemas.openxmlformats.org/drawingml/2006/main">
                  <a:graphicData uri="http://schemas.microsoft.com/office/word/2010/wordprocessingShape">
                    <wps:wsp>
                      <wps:cNvSpPr/>
                      <wps:spPr>
                        <a:xfrm>
                          <a:off x="0" y="0"/>
                          <a:ext cx="904875" cy="2000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vrundet rektangel 80" o:spid="_x0000_s1026" style="position:absolute;margin-left:140.2pt;margin-top:-.35pt;width:71.25pt;height:15.75pt;z-index:251812352;visibility:visible;mso-wrap-style:square;mso-wrap-distance-left:9pt;mso-wrap-distance-top:0;mso-wrap-distance-right:9pt;mso-wrap-distance-bottom:0;mso-position-horizontal:absolute;mso-position-horizontal-relative:text;mso-position-vertical:absolute;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" filled="f" strokecolor="#c00000" strokeweight="2pt">
                <w10:wrap anchory="line"/>
              </v:roundrect>
            </w:pict>
          </mc:Fallback>
        </mc:AlternateContent>
      </w:r>
      <w:r>
        <w:rPr>
          <w:noProof/>
          <w:lang w:eastAsia="nb-NO"/>
        </w:rPr>
        <w:drawing>
          <wp:inline distT="0" distB="0" distL="0" distR="0" wp14:anchorId="6909D845" wp14:editId="39BAB63E">
            <wp:extent cx="5809348" cy="1390650"/>
            <wp:effectExtent l="0" t="0" r="1270" b="0"/>
            <wp:docPr id="75"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6698" t="7847" r="24561" b="65826"/>
                    <a:stretch/>
                  </pic:blipFill>
                  <pic:spPr bwMode="auto">
                    <a:xfrm>
                      <a:off x="0" y="0"/>
                      <a:ext cx="5810867" cy="1391014"/>
                    </a:xfrm>
                    <a:prstGeom prst="rect">
                      <a:avLst/>
                    </a:prstGeom>
                    <a:ln>
                      <a:noFill/>
                    </a:ln>
                    <a:extLst>
                      <a:ext uri="{53640926-AAD7-44D8-BBD7-CCE9431645EC}">
                        <a14:shadowObscured xmlns:a14="http://schemas.microsoft.com/office/drawing/2010/main"/>
                      </a:ext>
                    </a:extLst>
                  </pic:spPr>
                </pic:pic>
              </a:graphicData>
            </a:graphic>
          </wp:inline>
        </w:drawing>
      </w:r>
      <w:r w:rsidR="00E94B08">
        <w:rPr>
          <w:sz w:val="20"/>
        </w:rPr>
        <w:br/>
      </w:r>
    </w:p>
    <w:p w:rsidR="000A6FA3" w:rsidRDefault="00E94B08" w:rsidP="000A6FA3">
      <w:pPr>
        <w:pStyle w:val="Overskrift3"/>
        <w:ind w:left="-284" w:right="-709"/>
        <w:jc w:val="right"/>
        <w:rPr>
          <w:rFonts w:asciiTheme="minorHAnsi" w:hAnsiTheme="minorHAnsi"/>
        </w:rPr>
      </w:pPr>
      <w:bookmarkStart w:id="29" w:name="_Toc399262324"/>
      <w:bookmarkStart w:id="30" w:name="_Toc427049104"/>
      <w:r>
        <w:rPr>
          <w:noProof/>
          <w:lang w:eastAsia="nb-NO"/>
        </w:rPr>
        <mc:AlternateContent>
          <mc:Choice Requires="wps">
            <w:drawing>
              <wp:anchor distT="0" distB="0" distL="114300" distR="114300" simplePos="0" relativeHeight="251813376" behindDoc="0" locked="0" layoutInCell="1" allowOverlap="1" wp14:anchorId="4AEE46EF" wp14:editId="32241392">
                <wp:simplePos x="0" y="0"/>
                <wp:positionH relativeFrom="column">
                  <wp:posOffset>-229235</wp:posOffset>
                </wp:positionH>
                <wp:positionV relativeFrom="line">
                  <wp:posOffset>385445</wp:posOffset>
                </wp:positionV>
                <wp:extent cx="1885950" cy="2990850"/>
                <wp:effectExtent l="0" t="0" r="0" b="0"/>
                <wp:wrapNone/>
                <wp:docPr id="83" name="Tekstboks 83"/>
                <wp:cNvGraphicFramePr/>
                <a:graphic xmlns:a="http://schemas.openxmlformats.org/drawingml/2006/main">
                  <a:graphicData uri="http://schemas.microsoft.com/office/word/2010/wordprocessingShape">
                    <wps:wsp>
                      <wps:cNvSpPr txBox="1"/>
                      <wps:spPr>
                        <a:xfrm>
                          <a:off x="0" y="0"/>
                          <a:ext cx="1885950" cy="299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4B08" w:rsidRPr="00E94B08" w:rsidRDefault="00E94B08" w:rsidP="00E94B08">
                            <w:r>
                              <w:t xml:space="preserve">Angi Ansatt </w:t>
                            </w:r>
                            <w:r>
                              <w:rPr>
                                <w:b/>
                                <w:i/>
                              </w:rPr>
                              <w:t>til- og med</w:t>
                            </w:r>
                            <w:r>
                              <w:t xml:space="preserve"> dato</w:t>
                            </w:r>
                            <w:r>
                              <w:br/>
                            </w:r>
                            <w:r>
                              <w:br/>
                              <w:t xml:space="preserve">Velg Sluttårsak </w:t>
                            </w:r>
                            <w:r>
                              <w:br/>
                            </w:r>
                            <w:r>
                              <w:br/>
                              <w:t>Hvis ansatt har Ferie til gode står det her.</w:t>
                            </w:r>
                            <w:r>
                              <w:br/>
                              <w:t>Sjekk at dette er riktig, og skriv i logg dersom ansatt skal ha dager til gode utbetalt.</w:t>
                            </w:r>
                            <w:r>
                              <w:br/>
                            </w:r>
                            <w:r>
                              <w:br/>
                              <w:t>se at sluttoppgjør står Ja</w:t>
                            </w:r>
                            <w:r>
                              <w:br/>
                            </w:r>
                            <w:r>
                              <w:br/>
                              <w:t>Skriv Notat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83" o:spid="_x0000_s1040" type="#_x0000_t202" style="position:absolute;left:0;text-align:left;margin-left:-18.05pt;margin-top:30.35pt;width:148.5pt;height:235.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" fillcolor="white [3201]" stroked="f" strokeweight=".5pt">
                <v:textbox>
                  <w:txbxContent>
                    <w:p w:rsidR="00E94B08" w:rsidRPr="00E94B08" w:rsidRDefault="00E94B08" w:rsidP="00E94B08">
                      <w:r>
                        <w:t xml:space="preserve">Angi Ansatt </w:t>
                      </w:r>
                      <w:r>
                        <w:rPr>
                          <w:b/>
                          <w:i/>
                        </w:rPr>
                        <w:t>til- og med</w:t>
                      </w:r>
                      <w:r>
                        <w:t xml:space="preserve"> dato</w:t>
                      </w:r>
                      <w:r>
                        <w:br/>
                      </w:r>
                      <w:r>
                        <w:br/>
                        <w:t xml:space="preserve">Velg Sluttårsak </w:t>
                      </w:r>
                      <w:r>
                        <w:br/>
                      </w:r>
                      <w:r>
                        <w:br/>
                        <w:t>Hvis ansatt har Ferie til gode står det her.</w:t>
                      </w:r>
                      <w:r>
                        <w:br/>
                        <w:t>Sjekk at dette er riktig, og skriv i logg dersom ansatt skal ha dager til gode utbetalt.</w:t>
                      </w:r>
                      <w:r>
                        <w:br/>
                      </w:r>
                      <w:r>
                        <w:br/>
                        <w:t>se at sluttoppgjør står Ja</w:t>
                      </w:r>
                      <w:r>
                        <w:br/>
                      </w:r>
                      <w:r>
                        <w:br/>
                        <w:t>Skriv Notat</w:t>
                      </w:r>
                    </w:p>
                  </w:txbxContent>
                </v:textbox>
                <w10:wrap anchory="line"/>
              </v:shape>
            </w:pict>
          </mc:Fallback>
        </mc:AlternateContent>
      </w:r>
      <w:r>
        <w:rPr>
          <w:noProof/>
          <w:lang w:eastAsia="nb-NO"/>
        </w:rPr>
        <w:drawing>
          <wp:inline distT="0" distB="0" distL="0" distR="0" wp14:anchorId="2D0F8C3A" wp14:editId="48834BC9">
            <wp:extent cx="4758431" cy="3657600"/>
            <wp:effectExtent l="0" t="0" r="4445" b="0"/>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0096" t="27303" r="37160" b="20131"/>
                    <a:stretch/>
                  </pic:blipFill>
                  <pic:spPr bwMode="auto">
                    <a:xfrm>
                      <a:off x="0" y="0"/>
                      <a:ext cx="4764099" cy="3661956"/>
                    </a:xfrm>
                    <a:prstGeom prst="rect">
                      <a:avLst/>
                    </a:prstGeom>
                    <a:ln>
                      <a:noFill/>
                    </a:ln>
                    <a:extLst>
                      <a:ext uri="{53640926-AAD7-44D8-BBD7-CCE9431645EC}">
                        <a14:shadowObscured xmlns:a14="http://schemas.microsoft.com/office/drawing/2010/main"/>
                      </a:ext>
                    </a:extLst>
                  </pic:spPr>
                </pic:pic>
              </a:graphicData>
            </a:graphic>
          </wp:inline>
        </w:drawing>
      </w:r>
    </w:p>
    <w:p w:rsidR="006003FF" w:rsidRPr="00D564EC" w:rsidRDefault="00E94B08" w:rsidP="000A6FA3">
      <w:pPr>
        <w:pStyle w:val="Overskrift3"/>
        <w:ind w:left="-284" w:right="-709"/>
        <w:rPr>
          <w:rFonts w:asciiTheme="minorHAnsi" w:hAnsiTheme="minorHAnsi"/>
        </w:rPr>
      </w:pPr>
      <w:r w:rsidRPr="000A6FA3">
        <w:rPr>
          <w:rFonts w:asciiTheme="minorHAnsi" w:hAnsiTheme="minorHAnsi"/>
          <w:sz w:val="2"/>
          <w:szCs w:val="2"/>
        </w:rPr>
        <w:br/>
      </w:r>
      <w:r w:rsidR="006003FF" w:rsidRPr="00D564EC">
        <w:rPr>
          <w:rFonts w:asciiTheme="minorHAnsi" w:hAnsiTheme="minorHAnsi"/>
        </w:rPr>
        <w:t>Sluttoppgjør</w:t>
      </w:r>
      <w:bookmarkEnd w:id="29"/>
      <w:bookmarkEnd w:id="30"/>
    </w:p>
    <w:p w:rsidR="004B0CD9" w:rsidRPr="00D564EC" w:rsidRDefault="004B0CD9" w:rsidP="002C079A">
      <w:bookmarkStart w:id="31" w:name="_Toc343581575"/>
      <w:bookmarkStart w:id="32" w:name="_Toc399262325"/>
      <w:r>
        <w:t>Det er tariffestet at man skal betale ut sluttoppgjør snarest mulig etter siste arbeidsdag, jf. Hovedtariffavtalen § 7.3 4. ledd</w:t>
      </w:r>
    </w:p>
    <w:p w:rsidR="00EC0F7C" w:rsidRDefault="00EC0F7C" w:rsidP="002C079A">
      <w:pPr>
        <w:spacing w:after="0" w:line="240" w:lineRule="auto"/>
        <w:rPr>
          <w:rFonts w:cs="Arial"/>
          <w:b/>
          <w:bCs/>
          <w:caps/>
          <w:kern w:val="32"/>
          <w:sz w:val="40"/>
          <w:szCs w:val="40"/>
        </w:rPr>
      </w:pPr>
      <w:bookmarkStart w:id="33" w:name="_Toc427049105"/>
      <w:r>
        <w:br w:type="page"/>
      </w:r>
    </w:p>
    <w:bookmarkEnd w:id="31"/>
    <w:bookmarkEnd w:id="32"/>
    <w:bookmarkEnd w:id="33"/>
    <w:p w:rsidR="006003FF" w:rsidRPr="00D564EC" w:rsidRDefault="00077BAE" w:rsidP="002C079A">
      <w:pPr>
        <w:pStyle w:val="Overskrift1"/>
        <w:rPr>
          <w:rFonts w:asciiTheme="minorHAnsi" w:hAnsiTheme="minorHAnsi"/>
        </w:rPr>
      </w:pPr>
      <w:r>
        <w:rPr>
          <w:rFonts w:asciiTheme="minorHAnsi" w:hAnsiTheme="minorHAnsi"/>
        </w:rPr>
        <w:lastRenderedPageBreak/>
        <w:t>SAKSBEHANDLing</w:t>
      </w:r>
      <w:r w:rsidR="00913E21" w:rsidRPr="00D564EC">
        <w:rPr>
          <w:rFonts w:asciiTheme="minorHAnsi" w:hAnsiTheme="minorHAnsi"/>
        </w:rPr>
        <w:t xml:space="preserve"> PERSONALMELDINGER</w:t>
      </w:r>
    </w:p>
    <w:p w:rsidR="000A6FA3" w:rsidRPr="00D564EC" w:rsidRDefault="006003FF" w:rsidP="002C079A">
      <w:r w:rsidRPr="00D564EC">
        <w:t xml:space="preserve">Når en personalmelding er send på flyt vil disse bli sendt til </w:t>
      </w:r>
      <w:r w:rsidR="000A6FA3">
        <w:t xml:space="preserve">oppgaven </w:t>
      </w:r>
      <w:r w:rsidRPr="00D564EC">
        <w:t>attestering og anvisning.</w:t>
      </w:r>
      <w:r w:rsidR="000A6FA3">
        <w:br/>
        <w:t xml:space="preserve">De personer som har tilgang til å attestere eller anvise </w:t>
      </w:r>
      <w:r w:rsidR="00863C15">
        <w:t xml:space="preserve">på virksomheten </w:t>
      </w:r>
      <w:r w:rsidR="000A6FA3">
        <w:t>får opp personalmeldingen.</w:t>
      </w:r>
    </w:p>
    <w:p w:rsidR="006003FF" w:rsidRPr="00D564EC" w:rsidRDefault="006003FF" w:rsidP="002C079A">
      <w:r w:rsidRPr="00D564EC">
        <w:t>For å finne dine oppgaver går du frem som beskrevet under:</w:t>
      </w:r>
    </w:p>
    <w:p w:rsidR="006003FF" w:rsidRPr="00D564EC" w:rsidRDefault="006003FF" w:rsidP="006B68A3">
      <w:pPr>
        <w:pStyle w:val="Listetall"/>
        <w:numPr>
          <w:ilvl w:val="0"/>
          <w:numId w:val="13"/>
        </w:numPr>
      </w:pPr>
      <w:r w:rsidRPr="00D564EC">
        <w:t xml:space="preserve">Logg på </w:t>
      </w:r>
      <w:r w:rsidR="00760EDF" w:rsidRPr="00760EDF">
        <w:rPr>
          <w:i/>
        </w:rPr>
        <w:t>Visma</w:t>
      </w:r>
      <w:r w:rsidRPr="00760EDF">
        <w:rPr>
          <w:i/>
        </w:rPr>
        <w:t xml:space="preserve"> web</w:t>
      </w:r>
    </w:p>
    <w:p w:rsidR="006003FF" w:rsidRPr="00D564EC" w:rsidRDefault="006003FF" w:rsidP="00C535B8">
      <w:pPr>
        <w:pStyle w:val="Listetall"/>
      </w:pPr>
      <w:r w:rsidRPr="00D564EC">
        <w:t>Klikk</w:t>
      </w:r>
      <w:r w:rsidR="00760EDF">
        <w:t xml:space="preserve"> på fanen </w:t>
      </w:r>
      <w:r w:rsidRPr="00D564EC">
        <w:t>Medarbeidere</w:t>
      </w:r>
    </w:p>
    <w:p w:rsidR="006003FF" w:rsidRPr="00D564EC" w:rsidRDefault="00760EDF" w:rsidP="00C535B8">
      <w:pPr>
        <w:pStyle w:val="Listetall"/>
      </w:pPr>
      <w:r>
        <w:t>Alle oppgaver til behandling ligger da synlig under Oppgaver.</w:t>
      </w:r>
    </w:p>
    <w:p w:rsidR="006003FF" w:rsidRDefault="00760EDF" w:rsidP="000A6FA3">
      <w:pPr>
        <w:pStyle w:val="Brdtekst30"/>
        <w:ind w:left="0"/>
        <w:rPr>
          <w:i/>
        </w:rPr>
      </w:pPr>
      <w:r>
        <w:br/>
      </w:r>
      <w:r w:rsidR="006003FF" w:rsidRPr="00D564EC">
        <w:t xml:space="preserve">Du kan også klikke på linken </w:t>
      </w:r>
      <w:r w:rsidR="006003FF" w:rsidRPr="00D564EC">
        <w:rPr>
          <w:b/>
        </w:rPr>
        <w:t>Personalmeldinger til behandling</w:t>
      </w:r>
      <w:r w:rsidR="000A6FA3">
        <w:t xml:space="preserve"> på startsiden under fanen </w:t>
      </w:r>
      <w:r w:rsidR="000A6FA3" w:rsidRPr="000A6FA3">
        <w:rPr>
          <w:i/>
        </w:rPr>
        <w:t>Hjem</w:t>
      </w:r>
      <w:r w:rsidR="000A6FA3">
        <w:rPr>
          <w:i/>
        </w:rPr>
        <w:t>.</w:t>
      </w:r>
    </w:p>
    <w:p w:rsidR="000A6FA3" w:rsidRPr="00D564EC" w:rsidRDefault="000A6FA3" w:rsidP="000A6FA3">
      <w:r>
        <w:rPr>
          <w:noProof/>
          <w:lang w:eastAsia="nb-NO"/>
        </w:rPr>
        <mc:AlternateContent>
          <mc:Choice Requires="wps">
            <w:drawing>
              <wp:anchor distT="0" distB="0" distL="114300" distR="114300" simplePos="0" relativeHeight="251814400" behindDoc="0" locked="0" layoutInCell="1" allowOverlap="1" wp14:anchorId="6FFF3921" wp14:editId="2D3FA266">
                <wp:simplePos x="0" y="0"/>
                <wp:positionH relativeFrom="column">
                  <wp:posOffset>2395220</wp:posOffset>
                </wp:positionH>
                <wp:positionV relativeFrom="line">
                  <wp:posOffset>377190</wp:posOffset>
                </wp:positionV>
                <wp:extent cx="2790825" cy="561975"/>
                <wp:effectExtent l="0" t="0" r="28575" b="28575"/>
                <wp:wrapNone/>
                <wp:docPr id="85" name="Avrundet rektangel 85"/>
                <wp:cNvGraphicFramePr/>
                <a:graphic xmlns:a="http://schemas.openxmlformats.org/drawingml/2006/main">
                  <a:graphicData uri="http://schemas.microsoft.com/office/word/2010/wordprocessingShape">
                    <wps:wsp>
                      <wps:cNvSpPr/>
                      <wps:spPr>
                        <a:xfrm>
                          <a:off x="0" y="0"/>
                          <a:ext cx="2790825" cy="56197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vrundet rektangel 85" o:spid="_x0000_s1026" style="position:absolute;margin-left:188.6pt;margin-top:29.7pt;width:219.75pt;height:44.25pt;z-index:251814400;visibility:visible;mso-wrap-style:square;mso-wrap-distance-left:9pt;mso-wrap-distance-top:0;mso-wrap-distance-right:9pt;mso-wrap-distance-bottom:0;mso-position-horizontal:absolute;mso-position-horizontal-relative:text;mso-position-vertical:absolute;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" fillcolor="white [3212]" strokecolor="white [3212]" strokeweight="2pt">
                <w10:wrap anchory="line"/>
              </v:roundrect>
            </w:pict>
          </mc:Fallback>
        </mc:AlternateContent>
      </w:r>
      <w:r>
        <w:rPr>
          <w:noProof/>
          <w:lang w:eastAsia="nb-NO"/>
        </w:rPr>
        <w:drawing>
          <wp:inline distT="0" distB="0" distL="0" distR="0" wp14:anchorId="7D45DCD2" wp14:editId="7C356636">
            <wp:extent cx="5010150" cy="882291"/>
            <wp:effectExtent l="0" t="0" r="0" b="0"/>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5742" t="7910" r="45614" b="70655"/>
                    <a:stretch/>
                  </pic:blipFill>
                  <pic:spPr bwMode="auto">
                    <a:xfrm>
                      <a:off x="0" y="0"/>
                      <a:ext cx="5010683" cy="882385"/>
                    </a:xfrm>
                    <a:prstGeom prst="rect">
                      <a:avLst/>
                    </a:prstGeom>
                    <a:ln>
                      <a:noFill/>
                    </a:ln>
                    <a:extLst>
                      <a:ext uri="{53640926-AAD7-44D8-BBD7-CCE9431645EC}">
                        <a14:shadowObscured xmlns:a14="http://schemas.microsoft.com/office/drawing/2010/main"/>
                      </a:ext>
                    </a:extLst>
                  </pic:spPr>
                </pic:pic>
              </a:graphicData>
            </a:graphic>
          </wp:inline>
        </w:drawing>
      </w:r>
      <w:r>
        <w:br/>
      </w:r>
      <w:r>
        <w:br/>
      </w:r>
      <w:r w:rsidRPr="00D564EC">
        <w:t>Her finner du:</w:t>
      </w:r>
    </w:p>
    <w:p w:rsidR="000A6FA3" w:rsidRPr="00D564EC" w:rsidRDefault="000A6FA3" w:rsidP="000A6FA3">
      <w:pPr>
        <w:pStyle w:val="Listepunkt"/>
      </w:pPr>
      <w:r w:rsidRPr="00D564EC">
        <w:t>Personalmeldinger som skal attesteres eller anvises</w:t>
      </w:r>
    </w:p>
    <w:p w:rsidR="000A6FA3" w:rsidRPr="00D564EC" w:rsidRDefault="000A6FA3" w:rsidP="000A6FA3">
      <w:pPr>
        <w:pStyle w:val="Listepunkt"/>
      </w:pPr>
      <w:r w:rsidRPr="00D564EC">
        <w:t xml:space="preserve">Påbegynte registeringer </w:t>
      </w:r>
      <w:r w:rsidR="00760EDF">
        <w:t xml:space="preserve">av deg </w:t>
      </w:r>
      <w:r w:rsidRPr="00D564EC">
        <w:t>som ikke er sendt i saksgang</w:t>
      </w:r>
    </w:p>
    <w:p w:rsidR="000A6FA3" w:rsidRPr="00760EDF" w:rsidRDefault="000A6FA3" w:rsidP="000A6FA3">
      <w:pPr>
        <w:pStyle w:val="Listepunkt"/>
        <w:rPr>
          <w:sz w:val="20"/>
        </w:rPr>
      </w:pPr>
      <w:r w:rsidRPr="00D564EC">
        <w:t>Avviste</w:t>
      </w:r>
      <w:r w:rsidR="00760EDF">
        <w:t>/returnerte</w:t>
      </w:r>
      <w:r w:rsidRPr="00D564EC">
        <w:t xml:space="preserve"> personalmeldinger</w:t>
      </w:r>
    </w:p>
    <w:p w:rsidR="00760EDF" w:rsidRPr="00760EDF" w:rsidRDefault="00760EDF" w:rsidP="000A6FA3">
      <w:pPr>
        <w:pStyle w:val="Listepunkt"/>
        <w:rPr>
          <w:sz w:val="20"/>
        </w:rPr>
      </w:pPr>
      <w:r>
        <w:t>Varslinger</w:t>
      </w:r>
      <w:r>
        <w:br/>
      </w:r>
    </w:p>
    <w:p w:rsidR="00760EDF" w:rsidRDefault="00760EDF" w:rsidP="00863C15">
      <w:r>
        <w:t>Du kan velge å sortere ut slik at du kun ser Personalmeldinger eller Varsler.</w:t>
      </w:r>
    </w:p>
    <w:p w:rsidR="00760EDF" w:rsidRPr="00D564EC" w:rsidRDefault="00760EDF" w:rsidP="00760EDF">
      <w:pPr>
        <w:pStyle w:val="Listepunkt"/>
        <w:numPr>
          <w:ilvl w:val="0"/>
          <w:numId w:val="0"/>
        </w:numPr>
        <w:rPr>
          <w:sz w:val="20"/>
        </w:rPr>
      </w:pPr>
      <w:r>
        <w:rPr>
          <w:noProof/>
          <w:lang w:eastAsia="nb-NO"/>
        </w:rPr>
        <w:drawing>
          <wp:inline distT="0" distB="0" distL="0" distR="0" wp14:anchorId="279F2479" wp14:editId="1F46FD5E">
            <wp:extent cx="6038850" cy="2490678"/>
            <wp:effectExtent l="0" t="0" r="0" b="5080"/>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6220" t="9186" r="24561" b="45138"/>
                    <a:stretch/>
                  </pic:blipFill>
                  <pic:spPr bwMode="auto">
                    <a:xfrm>
                      <a:off x="0" y="0"/>
                      <a:ext cx="6039493" cy="2490943"/>
                    </a:xfrm>
                    <a:prstGeom prst="rect">
                      <a:avLst/>
                    </a:prstGeom>
                    <a:ln>
                      <a:noFill/>
                    </a:ln>
                    <a:extLst>
                      <a:ext uri="{53640926-AAD7-44D8-BBD7-CCE9431645EC}">
                        <a14:shadowObscured xmlns:a14="http://schemas.microsoft.com/office/drawing/2010/main"/>
                      </a:ext>
                    </a:extLst>
                  </pic:spPr>
                </pic:pic>
              </a:graphicData>
            </a:graphic>
          </wp:inline>
        </w:drawing>
      </w:r>
    </w:p>
    <w:p w:rsidR="000A6FA3" w:rsidRPr="00D564EC" w:rsidRDefault="000A6FA3" w:rsidP="000A6FA3">
      <w:pPr>
        <w:rPr>
          <w:sz w:val="20"/>
        </w:rPr>
      </w:pPr>
    </w:p>
    <w:p w:rsidR="000A6FA3" w:rsidRPr="00D564EC" w:rsidRDefault="000A6FA3" w:rsidP="000A6FA3">
      <w:pPr>
        <w:pStyle w:val="Brdtekst30"/>
        <w:ind w:left="0"/>
      </w:pPr>
    </w:p>
    <w:p w:rsidR="00760EDF" w:rsidRDefault="00760EDF">
      <w:pPr>
        <w:spacing w:after="0" w:line="240" w:lineRule="auto"/>
        <w:rPr>
          <w:rFonts w:ascii="Arial" w:eastAsia="Arial" w:hAnsi="Arial" w:cs="Arial"/>
          <w:i/>
          <w:iCs/>
          <w:color w:val="000000"/>
        </w:rPr>
      </w:pPr>
      <w:bookmarkStart w:id="34" w:name="_Toc399262326"/>
      <w:bookmarkStart w:id="35" w:name="_Toc427049106"/>
      <w:r>
        <w:br w:type="page"/>
      </w:r>
    </w:p>
    <w:p w:rsidR="003A72D0" w:rsidRDefault="00760EDF" w:rsidP="00863C15">
      <w:pPr>
        <w:pStyle w:val="Brdtekst30"/>
        <w:ind w:left="0"/>
      </w:pPr>
      <w:r w:rsidRPr="00863C15">
        <w:rPr>
          <w:b/>
          <w:sz w:val="28"/>
        </w:rPr>
        <w:lastRenderedPageBreak/>
        <w:t>Attestere / Anvise en Personalmelding</w:t>
      </w:r>
      <w:r w:rsidRPr="00863C15">
        <w:rPr>
          <w:b/>
          <w:sz w:val="28"/>
        </w:rPr>
        <w:br/>
      </w:r>
      <w:bookmarkStart w:id="36" w:name="_Toc399262327"/>
      <w:bookmarkStart w:id="37" w:name="_Toc427049107"/>
      <w:bookmarkEnd w:id="34"/>
      <w:bookmarkEnd w:id="35"/>
      <w:r w:rsidRPr="00863C15">
        <w:br/>
        <w:t>For å attestere eller anvise en personalmelding må du åpne personalmeldingen ved å klikke på den</w:t>
      </w:r>
      <w:r w:rsidR="003A72D0" w:rsidRPr="00863C15">
        <w:t xml:space="preserve"> enkelte personalmeldingen</w:t>
      </w:r>
      <w:r w:rsidRPr="00863C15">
        <w:t xml:space="preserve"> under oppgaver.</w:t>
      </w:r>
      <w:r w:rsidRPr="00863C15">
        <w:br/>
      </w:r>
      <w:r w:rsidR="00FA1474" w:rsidRPr="00863C15">
        <w:br/>
      </w:r>
      <w:r w:rsidRPr="00863C15">
        <w:br/>
      </w:r>
      <w:r w:rsidR="003A72D0" w:rsidRPr="00863C15">
        <w:rPr>
          <w:b/>
          <w:i/>
          <w:color w:val="C00000"/>
          <w:sz w:val="24"/>
          <w:u w:val="single"/>
        </w:rPr>
        <w:t>SJEKK LOGG</w:t>
      </w:r>
      <w:r w:rsidR="003A72D0" w:rsidRPr="00863C15">
        <w:rPr>
          <w:color w:val="C00000"/>
          <w:sz w:val="24"/>
        </w:rPr>
        <w:t xml:space="preserve"> </w:t>
      </w:r>
      <w:r w:rsidR="00863C15" w:rsidRPr="00863C15">
        <w:rPr>
          <w:color w:val="000000" w:themeColor="text1"/>
          <w:sz w:val="24"/>
        </w:rPr>
        <w:t>H</w:t>
      </w:r>
      <w:r w:rsidR="003A72D0" w:rsidRPr="00863C15">
        <w:t xml:space="preserve">vis personalmeldingen er sendt i retur fra Lønn står det hva som er feil, eller mangler. </w:t>
      </w:r>
      <w:r w:rsidR="00863C15">
        <w:br/>
      </w:r>
      <w:r w:rsidR="003A72D0" w:rsidRPr="00863C15">
        <w:rPr>
          <w:i/>
        </w:rPr>
        <w:t xml:space="preserve">Dette skal rettes opp før dere sender </w:t>
      </w:r>
      <w:r w:rsidR="00221975" w:rsidRPr="00863C15">
        <w:rPr>
          <w:i/>
        </w:rPr>
        <w:t>videre.</w:t>
      </w:r>
      <w:r w:rsidR="00221975" w:rsidRPr="00863C15">
        <w:rPr>
          <w:i/>
        </w:rPr>
        <w:br/>
      </w:r>
      <w:r w:rsidR="003A72D0" w:rsidRPr="00863C15">
        <w:br/>
      </w:r>
      <w:r w:rsidR="00863C15">
        <w:rPr>
          <w:noProof/>
          <w:lang w:eastAsia="nb-NO"/>
        </w:rPr>
        <mc:AlternateContent>
          <mc:Choice Requires="wps">
            <w:drawing>
              <wp:anchor distT="0" distB="0" distL="114300" distR="114300" simplePos="0" relativeHeight="251818496" behindDoc="0" locked="0" layoutInCell="1" allowOverlap="1" wp14:anchorId="0172B699" wp14:editId="28D3CEF2">
                <wp:simplePos x="0" y="0"/>
                <wp:positionH relativeFrom="column">
                  <wp:posOffset>675640</wp:posOffset>
                </wp:positionH>
                <wp:positionV relativeFrom="line">
                  <wp:posOffset>1441450</wp:posOffset>
                </wp:positionV>
                <wp:extent cx="2486025" cy="133350"/>
                <wp:effectExtent l="0" t="0" r="9525" b="0"/>
                <wp:wrapNone/>
                <wp:docPr id="91" name="Rektangel 91"/>
                <wp:cNvGraphicFramePr/>
                <a:graphic xmlns:a="http://schemas.openxmlformats.org/drawingml/2006/main">
                  <a:graphicData uri="http://schemas.microsoft.com/office/word/2010/wordprocessingShape">
                    <wps:wsp>
                      <wps:cNvSpPr/>
                      <wps:spPr>
                        <a:xfrm>
                          <a:off x="0" y="0"/>
                          <a:ext cx="2486025" cy="133350"/>
                        </a:xfrm>
                        <a:prstGeom prst="rect">
                          <a:avLst/>
                        </a:prstGeom>
                        <a:solidFill>
                          <a:schemeClr val="bg1">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91" o:spid="_x0000_s1026" style="position:absolute;margin-left:53.2pt;margin-top:113.5pt;width:195.75pt;height:10.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" fillcolor="#bfbfbf [2412]" stroked="f" strokeweight="2pt">
                <w10:wrap anchory="line"/>
              </v:rect>
            </w:pict>
          </mc:Fallback>
        </mc:AlternateContent>
      </w:r>
      <w:r w:rsidR="00863C15">
        <w:rPr>
          <w:noProof/>
          <w:lang w:eastAsia="nb-NO"/>
        </w:rPr>
        <mc:AlternateContent>
          <mc:Choice Requires="wps">
            <w:drawing>
              <wp:anchor distT="0" distB="0" distL="114300" distR="114300" simplePos="0" relativeHeight="251816448" behindDoc="0" locked="0" layoutInCell="1" allowOverlap="1" wp14:anchorId="60B6D8B4" wp14:editId="61A45EF9">
                <wp:simplePos x="0" y="0"/>
                <wp:positionH relativeFrom="column">
                  <wp:posOffset>675640</wp:posOffset>
                </wp:positionH>
                <wp:positionV relativeFrom="line">
                  <wp:posOffset>765175</wp:posOffset>
                </wp:positionV>
                <wp:extent cx="2486025" cy="161925"/>
                <wp:effectExtent l="0" t="0" r="9525" b="9525"/>
                <wp:wrapNone/>
                <wp:docPr id="90" name="Rektangel 90"/>
                <wp:cNvGraphicFramePr/>
                <a:graphic xmlns:a="http://schemas.openxmlformats.org/drawingml/2006/main">
                  <a:graphicData uri="http://schemas.microsoft.com/office/word/2010/wordprocessingShape">
                    <wps:wsp>
                      <wps:cNvSpPr/>
                      <wps:spPr>
                        <a:xfrm>
                          <a:off x="0" y="0"/>
                          <a:ext cx="2486025" cy="161925"/>
                        </a:xfrm>
                        <a:prstGeom prst="rect">
                          <a:avLst/>
                        </a:prstGeom>
                        <a:solidFill>
                          <a:schemeClr val="bg1">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90" o:spid="_x0000_s1026" style="position:absolute;margin-left:53.2pt;margin-top:60.25pt;width:195.75pt;height:12.7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" fillcolor="#bfbfbf [2412]" stroked="f" strokeweight="2pt">
                <w10:wrap anchory="line"/>
              </v:rect>
            </w:pict>
          </mc:Fallback>
        </mc:AlternateContent>
      </w:r>
      <w:r w:rsidR="00FA1474">
        <w:rPr>
          <w:noProof/>
          <w:lang w:eastAsia="nb-NO"/>
        </w:rPr>
        <mc:AlternateContent>
          <mc:Choice Requires="wps">
            <w:drawing>
              <wp:anchor distT="0" distB="0" distL="114300" distR="114300" simplePos="0" relativeHeight="251723264" behindDoc="0" locked="0" layoutInCell="1" allowOverlap="1" wp14:anchorId="79DC5610" wp14:editId="14DE9B53">
                <wp:simplePos x="0" y="0"/>
                <wp:positionH relativeFrom="column">
                  <wp:posOffset>675639</wp:posOffset>
                </wp:positionH>
                <wp:positionV relativeFrom="line">
                  <wp:posOffset>260350</wp:posOffset>
                </wp:positionV>
                <wp:extent cx="5210175" cy="285750"/>
                <wp:effectExtent l="0" t="0" r="9525" b="0"/>
                <wp:wrapNone/>
                <wp:docPr id="13" name="Rektangel 13"/>
                <wp:cNvGraphicFramePr/>
                <a:graphic xmlns:a="http://schemas.openxmlformats.org/drawingml/2006/main">
                  <a:graphicData uri="http://schemas.microsoft.com/office/word/2010/wordprocessingShape">
                    <wps:wsp>
                      <wps:cNvSpPr/>
                      <wps:spPr>
                        <a:xfrm>
                          <a:off x="0" y="0"/>
                          <a:ext cx="5210175" cy="285750"/>
                        </a:xfrm>
                        <a:prstGeom prst="rect">
                          <a:avLst/>
                        </a:prstGeom>
                        <a:solidFill>
                          <a:schemeClr val="bg1">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3" o:spid="_x0000_s1026" style="position:absolute;margin-left:53.2pt;margin-top:20.5pt;width:410.25pt;height:2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" fillcolor="#bfbfbf [2412]" stroked="f" strokeweight="2pt">
                <w10:wrap anchory="line"/>
              </v:rect>
            </w:pict>
          </mc:Fallback>
        </mc:AlternateContent>
      </w:r>
      <w:r w:rsidR="003A72D0">
        <w:rPr>
          <w:noProof/>
          <w:lang w:eastAsia="nb-NO"/>
        </w:rPr>
        <w:drawing>
          <wp:inline distT="0" distB="0" distL="0" distR="0" wp14:anchorId="3AF98E34" wp14:editId="12D12C92">
            <wp:extent cx="5886450" cy="2083429"/>
            <wp:effectExtent l="0" t="0" r="0" b="0"/>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0257" t="29185" r="25839" b="40290"/>
                    <a:stretch/>
                  </pic:blipFill>
                  <pic:spPr bwMode="auto">
                    <a:xfrm>
                      <a:off x="0" y="0"/>
                      <a:ext cx="5887078" cy="2083651"/>
                    </a:xfrm>
                    <a:prstGeom prst="rect">
                      <a:avLst/>
                    </a:prstGeom>
                    <a:ln>
                      <a:noFill/>
                    </a:ln>
                    <a:extLst>
                      <a:ext uri="{53640926-AAD7-44D8-BBD7-CCE9431645EC}">
                        <a14:shadowObscured xmlns:a14="http://schemas.microsoft.com/office/drawing/2010/main"/>
                      </a:ext>
                    </a:extLst>
                  </pic:spPr>
                </pic:pic>
              </a:graphicData>
            </a:graphic>
          </wp:inline>
        </w:drawing>
      </w:r>
    </w:p>
    <w:p w:rsidR="003A72D0" w:rsidRPr="004B6544" w:rsidRDefault="003A72D0" w:rsidP="004B6544">
      <w:pPr>
        <w:pStyle w:val="Brdtekst30"/>
        <w:ind w:left="0"/>
        <w:rPr>
          <w:rFonts w:cs="Arial"/>
        </w:rPr>
      </w:pPr>
      <w:r>
        <w:rPr>
          <w:noProof/>
          <w:lang w:eastAsia="nb-NO"/>
        </w:rPr>
        <w:drawing>
          <wp:inline distT="0" distB="0" distL="0" distR="0" wp14:anchorId="7DA7A20B" wp14:editId="23008B5D">
            <wp:extent cx="6010275" cy="298587"/>
            <wp:effectExtent l="0" t="0" r="0" b="6350"/>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1053" t="50092" r="25359" b="45648"/>
                    <a:stretch/>
                  </pic:blipFill>
                  <pic:spPr bwMode="auto">
                    <a:xfrm>
                      <a:off x="0" y="0"/>
                      <a:ext cx="6010913" cy="298619"/>
                    </a:xfrm>
                    <a:prstGeom prst="rect">
                      <a:avLst/>
                    </a:prstGeom>
                    <a:ln>
                      <a:noFill/>
                    </a:ln>
                    <a:extLst>
                      <a:ext uri="{53640926-AAD7-44D8-BBD7-CCE9431645EC}">
                        <a14:shadowObscured xmlns:a14="http://schemas.microsoft.com/office/drawing/2010/main"/>
                      </a:ext>
                    </a:extLst>
                  </pic:spPr>
                </pic:pic>
              </a:graphicData>
            </a:graphic>
          </wp:inline>
        </w:drawing>
      </w:r>
      <w:r w:rsidR="00760EDF" w:rsidRPr="00760EDF">
        <w:br/>
      </w:r>
      <w:r w:rsidR="00221975">
        <w:br/>
      </w:r>
      <w:r w:rsidR="00221975">
        <w:br/>
      </w:r>
      <w:r w:rsidRPr="004B6544">
        <w:rPr>
          <w:rFonts w:cs="Arial"/>
        </w:rPr>
        <w:t xml:space="preserve">Ved </w:t>
      </w:r>
      <w:proofErr w:type="gramStart"/>
      <w:r w:rsidRPr="004B6544">
        <w:rPr>
          <w:rFonts w:cs="Arial"/>
        </w:rPr>
        <w:t>å</w:t>
      </w:r>
      <w:proofErr w:type="gramEnd"/>
      <w:r w:rsidRPr="004B6544">
        <w:rPr>
          <w:rFonts w:cs="Arial"/>
        </w:rPr>
        <w:t xml:space="preserve"> velde Rediger kommer det opp flere alternativer.</w:t>
      </w:r>
    </w:p>
    <w:p w:rsidR="003A72D0" w:rsidRDefault="003A72D0" w:rsidP="004B6544">
      <w:pPr>
        <w:pStyle w:val="Brdtekst30"/>
        <w:ind w:left="0"/>
        <w:rPr>
          <w:i/>
        </w:rPr>
      </w:pPr>
      <w:r>
        <w:rPr>
          <w:noProof/>
          <w:lang w:eastAsia="nb-NO"/>
        </w:rPr>
        <w:drawing>
          <wp:inline distT="0" distB="0" distL="0" distR="0" wp14:anchorId="66EF42ED" wp14:editId="03E77DA1">
            <wp:extent cx="6286500" cy="304800"/>
            <wp:effectExtent l="0" t="0" r="0" b="0"/>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1850" t="47973" r="25519" b="47944"/>
                    <a:stretch/>
                  </pic:blipFill>
                  <pic:spPr bwMode="auto">
                    <a:xfrm>
                      <a:off x="0" y="0"/>
                      <a:ext cx="6287168" cy="304832"/>
                    </a:xfrm>
                    <a:prstGeom prst="rect">
                      <a:avLst/>
                    </a:prstGeom>
                    <a:ln>
                      <a:noFill/>
                    </a:ln>
                    <a:extLst>
                      <a:ext uri="{53640926-AAD7-44D8-BBD7-CCE9431645EC}">
                        <a14:shadowObscured xmlns:a14="http://schemas.microsoft.com/office/drawing/2010/main"/>
                      </a:ext>
                    </a:extLst>
                  </pic:spPr>
                </pic:pic>
              </a:graphicData>
            </a:graphic>
          </wp:inline>
        </w:drawing>
      </w:r>
      <w:r>
        <w:rPr>
          <w:i/>
        </w:rPr>
        <w:br/>
      </w:r>
      <w:r w:rsidR="00221975" w:rsidRPr="004B6544">
        <w:br/>
      </w:r>
      <w:r w:rsidRPr="004B6544">
        <w:rPr>
          <w:rFonts w:cs="Arial"/>
          <w:b/>
        </w:rPr>
        <w:t>Slett</w:t>
      </w:r>
      <w:r w:rsidRPr="004B6544">
        <w:rPr>
          <w:rFonts w:cs="Arial"/>
        </w:rPr>
        <w:tab/>
        <w:t>Her sletter du personalmelding, hvis det for eksempel er brukt feil skjema.</w:t>
      </w:r>
      <w:r w:rsidRPr="004B6544">
        <w:rPr>
          <w:rFonts w:cs="Arial"/>
        </w:rPr>
        <w:br/>
      </w:r>
      <w:r w:rsidRPr="004B6544">
        <w:rPr>
          <w:rFonts w:cs="Arial"/>
        </w:rPr>
        <w:br/>
      </w:r>
      <w:r w:rsidRPr="004B6544">
        <w:rPr>
          <w:rFonts w:cs="Arial"/>
          <w:b/>
        </w:rPr>
        <w:t>Lagre</w:t>
      </w:r>
      <w:r w:rsidRPr="004B6544">
        <w:rPr>
          <w:rFonts w:cs="Arial"/>
        </w:rPr>
        <w:tab/>
        <w:t>Her kan du lagre endringer du har gjort hvis du vil sende den videre i saksgang senere.</w:t>
      </w:r>
      <w:r w:rsidRPr="004B6544">
        <w:rPr>
          <w:rFonts w:cs="Arial"/>
        </w:rPr>
        <w:br/>
      </w:r>
      <w:r w:rsidRPr="004B6544">
        <w:rPr>
          <w:rFonts w:cs="Arial"/>
        </w:rPr>
        <w:br/>
      </w:r>
      <w:r w:rsidRPr="004B6544">
        <w:rPr>
          <w:rFonts w:cs="Arial"/>
          <w:b/>
        </w:rPr>
        <w:t>Avvis</w:t>
      </w:r>
      <w:r w:rsidRPr="004B6544">
        <w:rPr>
          <w:rFonts w:cs="Arial"/>
        </w:rPr>
        <w:tab/>
        <w:t xml:space="preserve">Her kan Anviser velge å sende i retur til attestant eller den som har registrert for å rette </w:t>
      </w:r>
      <w:r w:rsidRPr="004B6544">
        <w:rPr>
          <w:rFonts w:cs="Arial"/>
        </w:rPr>
        <w:br/>
        <w:t xml:space="preserve"> </w:t>
      </w:r>
      <w:r w:rsidRPr="004B6544">
        <w:rPr>
          <w:rFonts w:cs="Arial"/>
        </w:rPr>
        <w:tab/>
        <w:t>opp feil og mangler.</w:t>
      </w:r>
      <w:r w:rsidRPr="004B6544">
        <w:rPr>
          <w:rFonts w:cs="Arial"/>
        </w:rPr>
        <w:br/>
      </w:r>
      <w:r w:rsidRPr="004B6544">
        <w:rPr>
          <w:rFonts w:cs="Arial"/>
        </w:rPr>
        <w:br/>
      </w:r>
      <w:r w:rsidRPr="004B6544">
        <w:rPr>
          <w:rFonts w:cs="Arial"/>
          <w:b/>
        </w:rPr>
        <w:t>Send</w:t>
      </w:r>
      <w:r w:rsidRPr="004B6544">
        <w:rPr>
          <w:rFonts w:cs="Arial"/>
        </w:rPr>
        <w:tab/>
        <w:t>Ved å klikke på Send så attesterer eller anviser du personalmeldingen.</w:t>
      </w:r>
      <w:r w:rsidR="00CC4005" w:rsidRPr="004B6544">
        <w:rPr>
          <w:rFonts w:cs="Arial"/>
        </w:rPr>
        <w:br/>
      </w:r>
      <w:r w:rsidR="00CC4005" w:rsidRPr="004B6544">
        <w:rPr>
          <w:rFonts w:cs="Arial"/>
        </w:rPr>
        <w:br/>
        <w:t>Når du trykker på knappen Avvis, vil følgende melding fremkomme:</w:t>
      </w:r>
      <w:r w:rsidR="00CC4005">
        <w:rPr>
          <w:noProof/>
          <w:lang w:eastAsia="nb-NO"/>
        </w:rPr>
        <w:drawing>
          <wp:inline distT="0" distB="0" distL="0" distR="0" wp14:anchorId="62CB42CE" wp14:editId="2ACED751">
            <wp:extent cx="2638425" cy="1815354"/>
            <wp:effectExtent l="0" t="0" r="0" b="0"/>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3078" t="37993" r="55628" b="23731"/>
                    <a:stretch/>
                  </pic:blipFill>
                  <pic:spPr bwMode="auto">
                    <a:xfrm>
                      <a:off x="0" y="0"/>
                      <a:ext cx="2638706" cy="1815547"/>
                    </a:xfrm>
                    <a:prstGeom prst="rect">
                      <a:avLst/>
                    </a:prstGeom>
                    <a:ln>
                      <a:noFill/>
                    </a:ln>
                    <a:extLst>
                      <a:ext uri="{53640926-AAD7-44D8-BBD7-CCE9431645EC}">
                        <a14:shadowObscured xmlns:a14="http://schemas.microsoft.com/office/drawing/2010/main"/>
                      </a:ext>
                    </a:extLst>
                  </pic:spPr>
                </pic:pic>
              </a:graphicData>
            </a:graphic>
          </wp:inline>
        </w:drawing>
      </w:r>
    </w:p>
    <w:bookmarkEnd w:id="36"/>
    <w:bookmarkEnd w:id="37"/>
    <w:p w:rsidR="006003FF" w:rsidRPr="004B6544" w:rsidRDefault="00843835" w:rsidP="004B6544">
      <w:pPr>
        <w:pStyle w:val="Brdtekst30"/>
        <w:tabs>
          <w:tab w:val="left" w:pos="1560"/>
        </w:tabs>
        <w:ind w:left="0"/>
        <w:rPr>
          <w:b/>
          <w:sz w:val="28"/>
        </w:rPr>
      </w:pPr>
      <w:r w:rsidRPr="004B6544">
        <w:rPr>
          <w:rFonts w:cs="Arial"/>
          <w:b/>
          <w:sz w:val="28"/>
        </w:rPr>
        <w:lastRenderedPageBreak/>
        <w:t>Status på sendt Personalmelding</w:t>
      </w:r>
      <w:r w:rsidR="00A549BB" w:rsidRPr="004B6544">
        <w:rPr>
          <w:rFonts w:cs="Arial"/>
          <w:b/>
          <w:sz w:val="28"/>
        </w:rPr>
        <w:br/>
      </w:r>
      <w:r w:rsidR="00A549BB" w:rsidRPr="004B6544">
        <w:rPr>
          <w:rFonts w:cs="Arial"/>
        </w:rPr>
        <w:br/>
      </w:r>
      <w:r w:rsidR="006003FF" w:rsidRPr="004B6544">
        <w:rPr>
          <w:rFonts w:cs="Arial"/>
        </w:rPr>
        <w:t xml:space="preserve">Filteret Saksgang </w:t>
      </w:r>
      <w:r w:rsidRPr="004B6544">
        <w:rPr>
          <w:rFonts w:cs="Arial"/>
        </w:rPr>
        <w:t xml:space="preserve">under oppgaver </w:t>
      </w:r>
      <w:r w:rsidR="006003FF" w:rsidRPr="004B6544">
        <w:rPr>
          <w:rFonts w:cs="Arial"/>
        </w:rPr>
        <w:t>viser personalme</w:t>
      </w:r>
      <w:r w:rsidRPr="004B6544">
        <w:rPr>
          <w:rFonts w:cs="Arial"/>
        </w:rPr>
        <w:t>ldinger du har registrert, attestert</w:t>
      </w:r>
      <w:r w:rsidR="00A549BB" w:rsidRPr="004B6544">
        <w:rPr>
          <w:rFonts w:cs="Arial"/>
        </w:rPr>
        <w:t xml:space="preserve">, </w:t>
      </w:r>
      <w:proofErr w:type="gramStart"/>
      <w:r w:rsidR="00A549BB" w:rsidRPr="004B6544">
        <w:rPr>
          <w:rFonts w:cs="Arial"/>
        </w:rPr>
        <w:t xml:space="preserve">avvist </w:t>
      </w:r>
      <w:r w:rsidRPr="004B6544">
        <w:rPr>
          <w:rFonts w:cs="Arial"/>
        </w:rPr>
        <w:t xml:space="preserve"> eller</w:t>
      </w:r>
      <w:proofErr w:type="gramEnd"/>
      <w:r w:rsidRPr="004B6544">
        <w:rPr>
          <w:rFonts w:cs="Arial"/>
        </w:rPr>
        <w:t xml:space="preserve"> anvist</w:t>
      </w:r>
      <w:r w:rsidR="006003FF" w:rsidRPr="004B6544">
        <w:rPr>
          <w:rFonts w:cs="Arial"/>
        </w:rPr>
        <w:t>. Feltene er låst for redigering, men du kan fortsatt ta utskrift.</w:t>
      </w:r>
      <w:r w:rsidRPr="004B6544">
        <w:rPr>
          <w:rFonts w:cs="Arial"/>
        </w:rPr>
        <w:br/>
      </w:r>
      <w:r w:rsidRPr="004B6544">
        <w:rPr>
          <w:rFonts w:cs="Arial"/>
        </w:rPr>
        <w:br/>
      </w:r>
      <w:r w:rsidRPr="004B6544">
        <w:rPr>
          <w:rFonts w:cs="Arial"/>
          <w:b/>
        </w:rPr>
        <w:t>Personalmeldingen kan ha følgende statuser:</w:t>
      </w:r>
      <w:r w:rsidRPr="004B6544">
        <w:rPr>
          <w:rFonts w:cs="Arial"/>
        </w:rPr>
        <w:t xml:space="preserve"> </w:t>
      </w:r>
      <w:r w:rsidR="00A549BB" w:rsidRPr="004B6544">
        <w:rPr>
          <w:rFonts w:cs="Arial"/>
        </w:rPr>
        <w:br/>
      </w:r>
      <w:r w:rsidRPr="004B6544">
        <w:rPr>
          <w:rFonts w:cs="Arial"/>
        </w:rPr>
        <w:t>Attestering, Anvisning, Avvist, Til overføring eller Overført.</w:t>
      </w:r>
      <w:r w:rsidR="00A549BB" w:rsidRPr="004B6544">
        <w:rPr>
          <w:rFonts w:cs="Arial"/>
        </w:rPr>
        <w:br/>
      </w:r>
      <w:r w:rsidR="00A549BB" w:rsidRPr="004B6544">
        <w:rPr>
          <w:rFonts w:cs="Arial"/>
        </w:rPr>
        <w:br/>
      </w:r>
      <w:r w:rsidRPr="004B6544">
        <w:rPr>
          <w:rFonts w:cs="Arial"/>
          <w:b/>
        </w:rPr>
        <w:t>Til overføring:</w:t>
      </w:r>
      <w:r w:rsidRPr="004B6544">
        <w:rPr>
          <w:rFonts w:cs="Arial"/>
        </w:rPr>
        <w:t xml:space="preserve"> Den ligger klar for lønningsavdelingen til å sjekke og ta in i hrm.</w:t>
      </w:r>
      <w:r w:rsidRPr="004B6544">
        <w:rPr>
          <w:rFonts w:cs="Arial"/>
        </w:rPr>
        <w:br/>
      </w:r>
      <w:r w:rsidRPr="004B6544">
        <w:rPr>
          <w:rFonts w:cs="Arial"/>
          <w:b/>
        </w:rPr>
        <w:t>Overført:</w:t>
      </w:r>
      <w:r w:rsidRPr="004B6544">
        <w:rPr>
          <w:rFonts w:cs="Arial"/>
        </w:rPr>
        <w:t xml:space="preserve"> </w:t>
      </w:r>
      <w:r w:rsidRPr="004B6544">
        <w:rPr>
          <w:rFonts w:cs="Arial"/>
        </w:rPr>
        <w:tab/>
        <w:t xml:space="preserve">Da har lønningsavdelingen godkjent personalmelding inn i hrm. </w:t>
      </w:r>
      <w:r w:rsidR="004B6544" w:rsidRPr="004B6544">
        <w:rPr>
          <w:rFonts w:cs="Arial"/>
        </w:rPr>
        <w:br/>
        <w:t xml:space="preserve"> </w:t>
      </w:r>
      <w:r w:rsidR="004B6544" w:rsidRPr="004B6544">
        <w:rPr>
          <w:rFonts w:cs="Arial"/>
        </w:rPr>
        <w:tab/>
      </w:r>
      <w:r w:rsidRPr="004B6544">
        <w:rPr>
          <w:rFonts w:cs="Arial"/>
        </w:rPr>
        <w:t>Det er først nå du kan se</w:t>
      </w:r>
      <w:r w:rsidR="00A549BB" w:rsidRPr="004B6544">
        <w:rPr>
          <w:rFonts w:cs="Arial"/>
        </w:rPr>
        <w:t xml:space="preserve"> </w:t>
      </w:r>
      <w:r w:rsidRPr="004B6544">
        <w:rPr>
          <w:rFonts w:cs="Arial"/>
        </w:rPr>
        <w:t xml:space="preserve">endringene under Mine ansatte eller under oversikten på </w:t>
      </w:r>
      <w:r w:rsidR="004B6544" w:rsidRPr="004B6544">
        <w:rPr>
          <w:rFonts w:cs="Arial"/>
        </w:rPr>
        <w:br/>
        <w:t xml:space="preserve"> </w:t>
      </w:r>
      <w:r w:rsidR="004B6544" w:rsidRPr="004B6544">
        <w:rPr>
          <w:rFonts w:cs="Arial"/>
        </w:rPr>
        <w:tab/>
      </w:r>
      <w:r w:rsidRPr="004B6544">
        <w:rPr>
          <w:rFonts w:cs="Arial"/>
        </w:rPr>
        <w:t>stillingen hvis du skal lage ny personalmelding.</w:t>
      </w:r>
      <w:r w:rsidRPr="004B6544">
        <w:rPr>
          <w:noProof/>
          <w:lang w:eastAsia="nb-NO"/>
        </w:rPr>
        <w:br/>
      </w:r>
      <w:r w:rsidRPr="004B6544">
        <w:rPr>
          <w:noProof/>
          <w:lang w:eastAsia="nb-NO"/>
        </w:rPr>
        <w:br/>
      </w:r>
      <w:r w:rsidRPr="004B6544">
        <w:rPr>
          <w:noProof/>
          <w:lang w:eastAsia="nb-NO"/>
        </w:rPr>
        <mc:AlternateContent>
          <mc:Choice Requires="wps">
            <w:drawing>
              <wp:anchor distT="0" distB="0" distL="114300" distR="114300" simplePos="0" relativeHeight="251821568" behindDoc="0" locked="0" layoutInCell="1" allowOverlap="1" wp14:anchorId="5C270947" wp14:editId="609BD43D">
                <wp:simplePos x="0" y="0"/>
                <wp:positionH relativeFrom="column">
                  <wp:posOffset>1237614</wp:posOffset>
                </wp:positionH>
                <wp:positionV relativeFrom="line">
                  <wp:posOffset>1725295</wp:posOffset>
                </wp:positionV>
                <wp:extent cx="1781175" cy="952500"/>
                <wp:effectExtent l="0" t="0" r="9525" b="0"/>
                <wp:wrapNone/>
                <wp:docPr id="258" name="Rektangel 258"/>
                <wp:cNvGraphicFramePr/>
                <a:graphic xmlns:a="http://schemas.openxmlformats.org/drawingml/2006/main">
                  <a:graphicData uri="http://schemas.microsoft.com/office/word/2010/wordprocessingShape">
                    <wps:wsp>
                      <wps:cNvSpPr/>
                      <wps:spPr>
                        <a:xfrm>
                          <a:off x="0" y="0"/>
                          <a:ext cx="1781175" cy="952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58" o:spid="_x0000_s1026" style="position:absolute;margin-left:97.45pt;margin-top:135.85pt;width:140.25pt;height: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" fillcolor="#bfbfbf [2412]" stroked="f" strokeweight="2pt">
                <w10:wrap anchory="line"/>
              </v:rect>
            </w:pict>
          </mc:Fallback>
        </mc:AlternateContent>
      </w:r>
      <w:r w:rsidRPr="004B6544">
        <w:rPr>
          <w:noProof/>
          <w:lang w:eastAsia="nb-NO"/>
        </w:rPr>
        <w:drawing>
          <wp:inline distT="0" distB="0" distL="0" distR="0" wp14:anchorId="552A1421" wp14:editId="4A532C60">
            <wp:extent cx="5924550" cy="2637477"/>
            <wp:effectExtent l="0" t="0" r="0" b="0"/>
            <wp:docPr id="257" name="Bil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6775" t="8420" r="18502" b="38357"/>
                    <a:stretch/>
                  </pic:blipFill>
                  <pic:spPr bwMode="auto">
                    <a:xfrm>
                      <a:off x="0" y="0"/>
                      <a:ext cx="5934799" cy="2642040"/>
                    </a:xfrm>
                    <a:prstGeom prst="rect">
                      <a:avLst/>
                    </a:prstGeom>
                    <a:ln>
                      <a:noFill/>
                    </a:ln>
                    <a:extLst>
                      <a:ext uri="{53640926-AAD7-44D8-BBD7-CCE9431645EC}">
                        <a14:shadowObscured xmlns:a14="http://schemas.microsoft.com/office/drawing/2010/main"/>
                      </a:ext>
                    </a:extLst>
                  </pic:spPr>
                </pic:pic>
              </a:graphicData>
            </a:graphic>
          </wp:inline>
        </w:drawing>
      </w:r>
    </w:p>
    <w:p w:rsidR="006003FF" w:rsidRPr="00D564EC" w:rsidRDefault="00A549BB" w:rsidP="004B6544">
      <w:pPr>
        <w:pStyle w:val="Brdtekst30"/>
        <w:ind w:left="0"/>
        <w:rPr>
          <w:sz w:val="20"/>
        </w:rPr>
      </w:pPr>
      <w:r w:rsidRPr="004B6544">
        <w:rPr>
          <w:rFonts w:cs="Arial"/>
          <w:b/>
          <w:sz w:val="28"/>
        </w:rPr>
        <w:t>Søk på Personalmelding</w:t>
      </w:r>
      <w:r w:rsidRPr="004B6544">
        <w:rPr>
          <w:rFonts w:cs="Arial"/>
          <w:b/>
          <w:sz w:val="28"/>
        </w:rPr>
        <w:br/>
      </w:r>
      <w:r w:rsidRPr="004B6544">
        <w:rPr>
          <w:rFonts w:cs="Arial"/>
        </w:rPr>
        <w:br/>
        <w:t>Under søkemenyen kan du søke på personalmeldinger på enheter du har tilgang til.</w:t>
      </w:r>
      <w:r w:rsidRPr="004B6544">
        <w:rPr>
          <w:rFonts w:cs="Arial"/>
        </w:rPr>
        <w:br/>
        <w:t>Her blir alle personalmeldinger synlige fra datoen du har registrert tilgang.</w:t>
      </w:r>
      <w:r w:rsidRPr="004B6544">
        <w:rPr>
          <w:i/>
          <w:sz w:val="10"/>
          <w:szCs w:val="10"/>
        </w:rPr>
        <w:br/>
      </w:r>
      <w:r w:rsidRPr="00A549BB">
        <w:rPr>
          <w:i/>
          <w:sz w:val="10"/>
          <w:szCs w:val="10"/>
        </w:rPr>
        <w:br/>
      </w:r>
      <w:r w:rsidR="00683891">
        <w:rPr>
          <w:noProof/>
          <w:lang w:eastAsia="nb-NO"/>
        </w:rPr>
        <mc:AlternateContent>
          <mc:Choice Requires="wps">
            <w:drawing>
              <wp:anchor distT="0" distB="0" distL="114300" distR="114300" simplePos="0" relativeHeight="251819520" behindDoc="0" locked="0" layoutInCell="1" allowOverlap="1" wp14:anchorId="73DA3869" wp14:editId="15B316AC">
                <wp:simplePos x="0" y="0"/>
                <wp:positionH relativeFrom="column">
                  <wp:posOffset>1236345</wp:posOffset>
                </wp:positionH>
                <wp:positionV relativeFrom="line">
                  <wp:posOffset>2085340</wp:posOffset>
                </wp:positionV>
                <wp:extent cx="1619250" cy="1257300"/>
                <wp:effectExtent l="0" t="0" r="0" b="0"/>
                <wp:wrapNone/>
                <wp:docPr id="256" name="Rektangel 256"/>
                <wp:cNvGraphicFramePr/>
                <a:graphic xmlns:a="http://schemas.openxmlformats.org/drawingml/2006/main">
                  <a:graphicData uri="http://schemas.microsoft.com/office/word/2010/wordprocessingShape">
                    <wps:wsp>
                      <wps:cNvSpPr/>
                      <wps:spPr>
                        <a:xfrm>
                          <a:off x="0" y="0"/>
                          <a:ext cx="1619250" cy="12573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ktangel 256" o:spid="_x0000_s1026" style="position:absolute;margin-left:97.35pt;margin-top:164.2pt;width:127.5pt;height:99pt;z-index:251819520;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" fillcolor="#bfbfbf [2412]" stroked="f" strokeweight="2pt">
                <w10:wrap anchory="line"/>
              </v:rect>
            </w:pict>
          </mc:Fallback>
        </mc:AlternateContent>
      </w:r>
      <w:r w:rsidR="00683891">
        <w:rPr>
          <w:noProof/>
          <w:lang w:eastAsia="nb-NO"/>
        </w:rPr>
        <w:drawing>
          <wp:inline distT="0" distB="0" distL="0" distR="0" wp14:anchorId="127987FF" wp14:editId="5B630E5D">
            <wp:extent cx="6000750" cy="3394979"/>
            <wp:effectExtent l="0" t="0" r="0" b="0"/>
            <wp:docPr id="94"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6380" t="8929" r="17544" b="22208"/>
                    <a:stretch/>
                  </pic:blipFill>
                  <pic:spPr bwMode="auto">
                    <a:xfrm>
                      <a:off x="0" y="0"/>
                      <a:ext cx="6020169" cy="3405965"/>
                    </a:xfrm>
                    <a:prstGeom prst="rect">
                      <a:avLst/>
                    </a:prstGeom>
                    <a:ln>
                      <a:noFill/>
                    </a:ln>
                    <a:extLst>
                      <a:ext uri="{53640926-AAD7-44D8-BBD7-CCE9431645EC}">
                        <a14:shadowObscured xmlns:a14="http://schemas.microsoft.com/office/drawing/2010/main"/>
                      </a:ext>
                    </a:extLst>
                  </pic:spPr>
                </pic:pic>
              </a:graphicData>
            </a:graphic>
          </wp:inline>
        </w:drawing>
      </w:r>
    </w:p>
    <w:p w:rsidR="00347E3E" w:rsidRPr="00683891" w:rsidRDefault="00221975" w:rsidP="002C079A">
      <w:pPr>
        <w:rPr>
          <w:b/>
          <w:sz w:val="32"/>
          <w:szCs w:val="28"/>
        </w:rPr>
      </w:pPr>
      <w:bookmarkStart w:id="38" w:name="_Toc343581576"/>
      <w:bookmarkStart w:id="39" w:name="_Toc399262330"/>
      <w:r>
        <w:rPr>
          <w:b/>
          <w:sz w:val="28"/>
          <w:szCs w:val="28"/>
        </w:rPr>
        <w:lastRenderedPageBreak/>
        <w:br/>
      </w:r>
      <w:r>
        <w:rPr>
          <w:b/>
          <w:sz w:val="28"/>
          <w:szCs w:val="28"/>
        </w:rPr>
        <w:br/>
      </w:r>
      <w:r w:rsidR="00683891">
        <w:rPr>
          <w:b/>
          <w:sz w:val="32"/>
          <w:szCs w:val="28"/>
        </w:rPr>
        <w:br/>
      </w:r>
      <w:r w:rsidR="00683891">
        <w:rPr>
          <w:b/>
          <w:sz w:val="32"/>
          <w:szCs w:val="28"/>
        </w:rPr>
        <w:br/>
      </w:r>
      <w:r w:rsidR="00190679" w:rsidRPr="00683891">
        <w:rPr>
          <w:b/>
          <w:sz w:val="32"/>
          <w:szCs w:val="28"/>
        </w:rPr>
        <w:t>Kontak</w:t>
      </w:r>
      <w:r w:rsidR="00683891">
        <w:rPr>
          <w:b/>
          <w:sz w:val="32"/>
          <w:szCs w:val="28"/>
        </w:rPr>
        <w:t>tpersoner vedr. personalmelding:</w:t>
      </w:r>
    </w:p>
    <w:p w:rsidR="00190679" w:rsidRPr="00683891" w:rsidRDefault="00190679" w:rsidP="006B68A3">
      <w:pPr>
        <w:pStyle w:val="Listeavsnitt"/>
        <w:numPr>
          <w:ilvl w:val="0"/>
          <w:numId w:val="17"/>
        </w:numPr>
        <w:rPr>
          <w:sz w:val="28"/>
        </w:rPr>
      </w:pPr>
      <w:r w:rsidRPr="00683891">
        <w:rPr>
          <w:sz w:val="28"/>
        </w:rPr>
        <w:t>Anita Larsen</w:t>
      </w:r>
      <w:r w:rsidR="00913E21" w:rsidRPr="00683891">
        <w:rPr>
          <w:sz w:val="28"/>
        </w:rPr>
        <w:t xml:space="preserve"> </w:t>
      </w:r>
    </w:p>
    <w:p w:rsidR="00190679" w:rsidRPr="00683891" w:rsidRDefault="00190679" w:rsidP="006B68A3">
      <w:pPr>
        <w:pStyle w:val="Listeavsnitt"/>
        <w:numPr>
          <w:ilvl w:val="0"/>
          <w:numId w:val="17"/>
        </w:numPr>
        <w:rPr>
          <w:sz w:val="28"/>
        </w:rPr>
      </w:pPr>
      <w:r w:rsidRPr="00683891">
        <w:rPr>
          <w:sz w:val="28"/>
        </w:rPr>
        <w:t>Alexandra Åstrøm</w:t>
      </w:r>
      <w:r w:rsidR="00913E21" w:rsidRPr="00683891">
        <w:rPr>
          <w:sz w:val="28"/>
        </w:rPr>
        <w:t xml:space="preserve"> </w:t>
      </w:r>
    </w:p>
    <w:p w:rsidR="00347E3E" w:rsidRPr="00683891" w:rsidRDefault="00683891" w:rsidP="00E543D2">
      <w:pPr>
        <w:rPr>
          <w:sz w:val="28"/>
        </w:rPr>
      </w:pPr>
      <w:r w:rsidRPr="00683891">
        <w:rPr>
          <w:sz w:val="28"/>
        </w:rPr>
        <w:t>Mailadress</w:t>
      </w:r>
      <w:r>
        <w:rPr>
          <w:sz w:val="28"/>
        </w:rPr>
        <w:t>e</w:t>
      </w:r>
      <w:r w:rsidR="00190679" w:rsidRPr="00683891">
        <w:rPr>
          <w:sz w:val="28"/>
        </w:rPr>
        <w:t xml:space="preserve">: </w:t>
      </w:r>
      <w:hyperlink r:id="rId50" w:history="1">
        <w:r w:rsidR="00190679" w:rsidRPr="00683891">
          <w:rPr>
            <w:rStyle w:val="Hyperkobling"/>
            <w:sz w:val="28"/>
          </w:rPr>
          <w:t>lonn@modum.kommune.no</w:t>
        </w:r>
      </w:hyperlink>
      <w:r w:rsidR="00190679" w:rsidRPr="00683891">
        <w:rPr>
          <w:sz w:val="28"/>
        </w:rPr>
        <w:t xml:space="preserve"> </w:t>
      </w:r>
      <w:bookmarkEnd w:id="3"/>
      <w:bookmarkEnd w:id="4"/>
      <w:bookmarkEnd w:id="5"/>
      <w:bookmarkEnd w:id="38"/>
      <w:bookmarkEnd w:id="39"/>
      <w:r w:rsidRPr="00683891">
        <w:rPr>
          <w:sz w:val="28"/>
        </w:rPr>
        <w:br/>
      </w:r>
      <w:r w:rsidRPr="00683891">
        <w:rPr>
          <w:sz w:val="28"/>
        </w:rPr>
        <w:br/>
        <w:t>Vakttelefon har åpent mellom 10.00 – 14.00</w:t>
      </w:r>
    </w:p>
    <w:p w:rsidR="00683891" w:rsidRDefault="00683891" w:rsidP="00683891">
      <w:pPr>
        <w:rPr>
          <w:b/>
          <w:sz w:val="32"/>
          <w:szCs w:val="28"/>
        </w:rPr>
      </w:pPr>
      <w:r w:rsidRPr="00683891">
        <w:rPr>
          <w:sz w:val="28"/>
        </w:rPr>
        <w:t>Telefonnummer: 911 43</w:t>
      </w:r>
      <w:r>
        <w:rPr>
          <w:sz w:val="28"/>
        </w:rPr>
        <w:t> </w:t>
      </w:r>
      <w:r w:rsidRPr="00683891">
        <w:rPr>
          <w:sz w:val="28"/>
        </w:rPr>
        <w:t>132</w:t>
      </w:r>
      <w:r>
        <w:rPr>
          <w:sz w:val="28"/>
        </w:rPr>
        <w:br/>
      </w:r>
      <w:r>
        <w:rPr>
          <w:sz w:val="28"/>
        </w:rPr>
        <w:br/>
      </w:r>
      <w:r>
        <w:rPr>
          <w:sz w:val="28"/>
        </w:rPr>
        <w:br/>
      </w:r>
      <w:r>
        <w:rPr>
          <w:sz w:val="28"/>
        </w:rPr>
        <w:br/>
      </w:r>
      <w:r w:rsidRPr="00683891">
        <w:rPr>
          <w:b/>
          <w:sz w:val="32"/>
          <w:szCs w:val="28"/>
        </w:rPr>
        <w:t xml:space="preserve">Kontaktpersoner vedr. </w:t>
      </w:r>
      <w:r>
        <w:rPr>
          <w:b/>
          <w:sz w:val="32"/>
          <w:szCs w:val="28"/>
        </w:rPr>
        <w:t>fastsetting av lønn og andre spørsmål i forbindelse med arbeidsavtaler</w:t>
      </w:r>
      <w:r w:rsidRPr="00683891">
        <w:rPr>
          <w:b/>
          <w:sz w:val="32"/>
          <w:szCs w:val="28"/>
        </w:rPr>
        <w:t>:</w:t>
      </w:r>
    </w:p>
    <w:p w:rsidR="00683891" w:rsidRPr="00683891" w:rsidRDefault="00683891" w:rsidP="00683891">
      <w:pPr>
        <w:pStyle w:val="Listeavsnitt"/>
        <w:numPr>
          <w:ilvl w:val="0"/>
          <w:numId w:val="17"/>
        </w:numPr>
        <w:rPr>
          <w:sz w:val="28"/>
        </w:rPr>
      </w:pPr>
      <w:r>
        <w:rPr>
          <w:sz w:val="28"/>
        </w:rPr>
        <w:t>Linn Thon</w:t>
      </w:r>
    </w:p>
    <w:p w:rsidR="00683891" w:rsidRDefault="00683891" w:rsidP="00683891">
      <w:pPr>
        <w:pStyle w:val="Listeavsnitt"/>
        <w:numPr>
          <w:ilvl w:val="0"/>
          <w:numId w:val="17"/>
        </w:numPr>
        <w:rPr>
          <w:sz w:val="28"/>
        </w:rPr>
      </w:pPr>
      <w:r>
        <w:rPr>
          <w:sz w:val="28"/>
        </w:rPr>
        <w:t>Marte Buxrud</w:t>
      </w:r>
    </w:p>
    <w:p w:rsidR="00683891" w:rsidRPr="00683891" w:rsidRDefault="00683891" w:rsidP="00683891">
      <w:pPr>
        <w:pStyle w:val="Listeavsnitt"/>
        <w:numPr>
          <w:ilvl w:val="0"/>
          <w:numId w:val="17"/>
        </w:numPr>
        <w:rPr>
          <w:sz w:val="28"/>
        </w:rPr>
      </w:pPr>
      <w:r>
        <w:rPr>
          <w:sz w:val="28"/>
        </w:rPr>
        <w:t>Anne Presterud</w:t>
      </w:r>
    </w:p>
    <w:p w:rsidR="00683891" w:rsidRPr="00683891" w:rsidRDefault="00683891" w:rsidP="00683891">
      <w:pPr>
        <w:rPr>
          <w:b/>
          <w:sz w:val="32"/>
          <w:szCs w:val="28"/>
        </w:rPr>
      </w:pPr>
      <w:r w:rsidRPr="00683891">
        <w:rPr>
          <w:sz w:val="28"/>
        </w:rPr>
        <w:t>Mailadress</w:t>
      </w:r>
      <w:r>
        <w:rPr>
          <w:sz w:val="28"/>
        </w:rPr>
        <w:t>e</w:t>
      </w:r>
      <w:r w:rsidRPr="00683891">
        <w:rPr>
          <w:sz w:val="28"/>
        </w:rPr>
        <w:t xml:space="preserve">: </w:t>
      </w:r>
      <w:hyperlink r:id="rId51" w:history="1">
        <w:r w:rsidRPr="00EB55F8">
          <w:rPr>
            <w:rStyle w:val="Hyperkobling"/>
            <w:sz w:val="28"/>
          </w:rPr>
          <w:t>personal@modum.kommune.no</w:t>
        </w:r>
      </w:hyperlink>
      <w:r w:rsidRPr="00683891">
        <w:rPr>
          <w:sz w:val="28"/>
        </w:rPr>
        <w:t xml:space="preserve"> </w:t>
      </w:r>
      <w:r w:rsidRPr="00683891">
        <w:rPr>
          <w:sz w:val="28"/>
        </w:rPr>
        <w:br/>
      </w:r>
    </w:p>
    <w:p w:rsidR="00683891" w:rsidRPr="00683891" w:rsidRDefault="00683891" w:rsidP="00E543D2">
      <w:pPr>
        <w:rPr>
          <w:sz w:val="28"/>
        </w:rPr>
      </w:pPr>
    </w:p>
    <w:sectPr w:rsidR="00683891" w:rsidRPr="00683891" w:rsidSect="00A549BB">
      <w:footerReference w:type="default" r:id="rId52"/>
      <w:footerReference w:type="first" r:id="rId53"/>
      <w:type w:val="oddPage"/>
      <w:pgSz w:w="11906" w:h="16838" w:code="9"/>
      <w:pgMar w:top="568" w:right="991" w:bottom="426" w:left="993" w:header="567" w:footer="0"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59A" w:rsidRDefault="0067659A" w:rsidP="00715BAD">
      <w:r>
        <w:separator/>
      </w:r>
    </w:p>
    <w:p w:rsidR="0067659A" w:rsidRDefault="0067659A" w:rsidP="00715BAD"/>
  </w:endnote>
  <w:endnote w:type="continuationSeparator" w:id="0">
    <w:p w:rsidR="0067659A" w:rsidRDefault="0067659A" w:rsidP="00715BAD">
      <w:r>
        <w:continuationSeparator/>
      </w:r>
    </w:p>
    <w:p w:rsidR="0067659A" w:rsidRDefault="0067659A" w:rsidP="00715B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PCL6)">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Univers 45 Light">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802085"/>
      <w:docPartObj>
        <w:docPartGallery w:val="Page Numbers (Bottom of Page)"/>
        <w:docPartUnique/>
      </w:docPartObj>
    </w:sdtPr>
    <w:sdtEndPr/>
    <w:sdtContent>
      <w:p w:rsidR="0067659A" w:rsidRDefault="0067659A">
        <w:pPr>
          <w:pStyle w:val="Bunntekst"/>
        </w:pPr>
        <w:r w:rsidRPr="00D564EC">
          <w:t xml:space="preserve">Modum kommune – Personalmeldinger – Visma </w:t>
        </w:r>
        <w:proofErr w:type="gramStart"/>
        <w:r w:rsidRPr="00D564EC">
          <w:t>HRM</w:t>
        </w:r>
        <w:r>
          <w:t xml:space="preserve">                       </w:t>
        </w:r>
        <w:proofErr w:type="gramEnd"/>
        <w:r>
          <w:fldChar w:fldCharType="begin"/>
        </w:r>
        <w:r>
          <w:instrText>PAGE   \* MERGEFORMAT</w:instrText>
        </w:r>
        <w:r>
          <w:fldChar w:fldCharType="separate"/>
        </w:r>
        <w:r w:rsidR="004263F0">
          <w:rPr>
            <w:noProof/>
          </w:rPr>
          <w:t>II</w:t>
        </w:r>
        <w:r>
          <w:fldChar w:fldCharType="end"/>
        </w:r>
      </w:p>
    </w:sdtContent>
  </w:sdt>
  <w:p w:rsidR="0067659A" w:rsidRPr="00A32E7A" w:rsidRDefault="0067659A" w:rsidP="00D564EC">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59A" w:rsidRDefault="0067659A" w:rsidP="00D564EC">
    <w:pPr>
      <w:pStyle w:val="Bunntekst"/>
      <w:rPr>
        <w:rStyle w:val="Sidetall"/>
      </w:rPr>
    </w:pPr>
    <w:r>
      <w:rPr>
        <w:rStyle w:val="Sidetall"/>
      </w:rPr>
      <w:fldChar w:fldCharType="begin"/>
    </w:r>
    <w:r>
      <w:rPr>
        <w:rStyle w:val="Sidetall"/>
      </w:rPr>
      <w:instrText xml:space="preserve">PAGE  </w:instrText>
    </w:r>
    <w:r>
      <w:rPr>
        <w:rStyle w:val="Sidetall"/>
      </w:rPr>
      <w:fldChar w:fldCharType="separate"/>
    </w:r>
    <w:r w:rsidR="00E851A8">
      <w:rPr>
        <w:rStyle w:val="Sidetall"/>
        <w:noProof/>
      </w:rPr>
      <w:t>III</w:t>
    </w:r>
    <w:r>
      <w:rPr>
        <w:rStyle w:val="Sidetall"/>
      </w:rPr>
      <w:fldChar w:fldCharType="end"/>
    </w:r>
  </w:p>
  <w:p w:rsidR="0067659A" w:rsidRDefault="0067659A" w:rsidP="00913222">
    <w:pPr>
      <w:pStyle w:val="Topptekst"/>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59A" w:rsidRPr="009036E9" w:rsidRDefault="0067659A" w:rsidP="007B6083">
    <w:pP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80" w:type="dxa"/>
      <w:tblLayout w:type="fixed"/>
      <w:tblLook w:val="0000" w:firstRow="0" w:lastRow="0" w:firstColumn="0" w:lastColumn="0" w:noHBand="0" w:noVBand="0"/>
    </w:tblPr>
    <w:tblGrid>
      <w:gridCol w:w="5070"/>
      <w:gridCol w:w="4110"/>
    </w:tblGrid>
    <w:tr w:rsidR="0067659A" w:rsidTr="00A567D3">
      <w:trPr>
        <w:trHeight w:val="112"/>
      </w:trPr>
      <w:tc>
        <w:tcPr>
          <w:tcW w:w="5070" w:type="dxa"/>
        </w:tcPr>
        <w:p w:rsidR="0067659A" w:rsidRPr="00D564EC" w:rsidRDefault="0067659A" w:rsidP="00D564EC">
          <w:pPr>
            <w:pStyle w:val="Bunntekst"/>
          </w:pPr>
          <w:r>
            <w:rPr>
              <w:noProof/>
              <w:lang w:eastAsia="nb-NO"/>
            </w:rPr>
            <w:drawing>
              <wp:anchor distT="0" distB="0" distL="114300" distR="114300" simplePos="0" relativeHeight="251659264" behindDoc="1" locked="1" layoutInCell="1" allowOverlap="1" wp14:anchorId="148F7319" wp14:editId="5E3F3F1A">
                <wp:simplePos x="0" y="0"/>
                <wp:positionH relativeFrom="column">
                  <wp:posOffset>5249545</wp:posOffset>
                </wp:positionH>
                <wp:positionV relativeFrom="page">
                  <wp:posOffset>8846820</wp:posOffset>
                </wp:positionV>
                <wp:extent cx="1389380" cy="1835785"/>
                <wp:effectExtent l="0" t="0" r="1270" b="0"/>
                <wp:wrapNone/>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g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9380" cy="1835785"/>
                        </a:xfrm>
                        <a:prstGeom prst="rect">
                          <a:avLst/>
                        </a:prstGeom>
                      </pic:spPr>
                    </pic:pic>
                  </a:graphicData>
                </a:graphic>
                <wp14:sizeRelH relativeFrom="page">
                  <wp14:pctWidth>0</wp14:pctWidth>
                </wp14:sizeRelH>
                <wp14:sizeRelV relativeFrom="page">
                  <wp14:pctHeight>0</wp14:pctHeight>
                </wp14:sizeRelV>
              </wp:anchor>
            </w:drawing>
          </w:r>
          <w:r w:rsidRPr="00D564EC">
            <w:t>Modum kommune – Personalmeldinger – Visma HRM</w:t>
          </w:r>
        </w:p>
      </w:tc>
      <w:tc>
        <w:tcPr>
          <w:tcW w:w="4110" w:type="dxa"/>
        </w:tcPr>
        <w:p w:rsidR="0067659A" w:rsidRPr="008B720A" w:rsidRDefault="0067659A" w:rsidP="00D564EC">
          <w:pPr>
            <w:pStyle w:val="Bunntekst"/>
            <w:rPr>
              <w:sz w:val="20"/>
            </w:rPr>
          </w:pPr>
          <w:r w:rsidRPr="009F24EC">
            <w:t xml:space="preserve">Side: </w:t>
          </w:r>
          <w:r w:rsidRPr="009F24EC">
            <w:fldChar w:fldCharType="begin"/>
          </w:r>
          <w:r w:rsidRPr="009F24EC">
            <w:instrText xml:space="preserve"> PAGE  \* LOWER </w:instrText>
          </w:r>
          <w:r w:rsidRPr="009F24EC">
            <w:fldChar w:fldCharType="separate"/>
          </w:r>
          <w:r w:rsidR="004263F0">
            <w:rPr>
              <w:noProof/>
            </w:rPr>
            <w:t>1</w:t>
          </w:r>
          <w:r w:rsidRPr="009F24EC">
            <w:fldChar w:fldCharType="end"/>
          </w:r>
        </w:p>
      </w:tc>
    </w:tr>
  </w:tbl>
  <w:p w:rsidR="0067659A" w:rsidRDefault="0067659A" w:rsidP="00D564EC">
    <w:pPr>
      <w:pStyle w:val="Bunnteks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12" w:space="0" w:color="000080"/>
      </w:tblBorders>
      <w:tblLayout w:type="fixed"/>
      <w:tblLook w:val="0000" w:firstRow="0" w:lastRow="0" w:firstColumn="0" w:lastColumn="0" w:noHBand="0" w:noVBand="0"/>
    </w:tblPr>
    <w:tblGrid>
      <w:gridCol w:w="5070"/>
      <w:gridCol w:w="4110"/>
    </w:tblGrid>
    <w:tr w:rsidR="0067659A" w:rsidTr="006003FF">
      <w:tc>
        <w:tcPr>
          <w:tcW w:w="5070" w:type="dxa"/>
        </w:tcPr>
        <w:p w:rsidR="0067659A" w:rsidRDefault="0067659A" w:rsidP="00D564EC">
          <w:pPr>
            <w:pStyle w:val="Bunntekst"/>
          </w:pPr>
          <w:r>
            <w:t xml:space="preserve">Visma </w:t>
          </w:r>
          <w:proofErr w:type="spellStart"/>
          <w:r>
            <w:t>Enterpirse</w:t>
          </w:r>
          <w:proofErr w:type="spellEnd"/>
          <w:r>
            <w:t xml:space="preserve"> Økonomistyring</w:t>
          </w:r>
        </w:p>
      </w:tc>
      <w:tc>
        <w:tcPr>
          <w:tcW w:w="4110" w:type="dxa"/>
        </w:tcPr>
        <w:p w:rsidR="0067659A" w:rsidRDefault="0067659A" w:rsidP="00D564EC">
          <w:pPr>
            <w:pStyle w:val="Bunntekst"/>
          </w:pPr>
          <w:r>
            <w:t xml:space="preserve">Side: </w:t>
          </w:r>
          <w:r>
            <w:fldChar w:fldCharType="begin"/>
          </w:r>
          <w:r>
            <w:instrText xml:space="preserve"> PAGE  \* LOWER </w:instrText>
          </w:r>
          <w:r>
            <w:fldChar w:fldCharType="separate"/>
          </w:r>
          <w:r>
            <w:rPr>
              <w:noProof/>
            </w:rPr>
            <w:t>1</w:t>
          </w:r>
          <w:r>
            <w:fldChar w:fldCharType="end"/>
          </w:r>
        </w:p>
      </w:tc>
    </w:tr>
  </w:tbl>
  <w:p w:rsidR="0067659A" w:rsidRDefault="0067659A" w:rsidP="00D564EC">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59A" w:rsidRDefault="0067659A" w:rsidP="00715BAD">
      <w:r>
        <w:separator/>
      </w:r>
    </w:p>
    <w:p w:rsidR="0067659A" w:rsidRDefault="0067659A" w:rsidP="00715BAD"/>
  </w:footnote>
  <w:footnote w:type="continuationSeparator" w:id="0">
    <w:p w:rsidR="0067659A" w:rsidRDefault="0067659A" w:rsidP="00715BAD">
      <w:r>
        <w:continuationSeparator/>
      </w:r>
    </w:p>
    <w:p w:rsidR="0067659A" w:rsidRDefault="0067659A" w:rsidP="00715BA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424B7"/>
    <w:multiLevelType w:val="hybridMultilevel"/>
    <w:tmpl w:val="77FA2AFC"/>
    <w:lvl w:ilvl="0" w:tplc="576092B0">
      <w:start w:val="1"/>
      <w:numFmt w:val="decimal"/>
      <w:pStyle w:val="Listeavsnitt"/>
      <w:lvlText w:val="%1."/>
      <w:lvlJc w:val="left"/>
      <w:pPr>
        <w:ind w:left="1776" w:hanging="360"/>
      </w:pPr>
      <w:rPr>
        <w:rFonts w:hint="default"/>
      </w:rPr>
    </w:lvl>
    <w:lvl w:ilvl="1" w:tplc="04140003">
      <w:start w:val="1"/>
      <w:numFmt w:val="bullet"/>
      <w:lvlText w:val="o"/>
      <w:lvlJc w:val="left"/>
      <w:pPr>
        <w:ind w:left="2496" w:hanging="360"/>
      </w:pPr>
      <w:rPr>
        <w:rFonts w:ascii="Courier New" w:hAnsi="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1">
    <w:nsid w:val="1BCF1922"/>
    <w:multiLevelType w:val="hybridMultilevel"/>
    <w:tmpl w:val="DC10FE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24A62171"/>
    <w:multiLevelType w:val="hybridMultilevel"/>
    <w:tmpl w:val="E0629C6C"/>
    <w:lvl w:ilvl="0" w:tplc="C52CCFDC">
      <w:start w:val="1"/>
      <w:numFmt w:val="bullet"/>
      <w:pStyle w:val="Punktnummerering"/>
      <w:lvlText w:val=""/>
      <w:lvlJc w:val="left"/>
      <w:pPr>
        <w:tabs>
          <w:tab w:val="num" w:pos="1106"/>
        </w:tabs>
        <w:ind w:left="1106" w:hanging="397"/>
      </w:pPr>
      <w:rPr>
        <w:rFonts w:ascii="Symbol" w:hAnsi="Symbol" w:hint="default"/>
        <w:color w:val="000000"/>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3">
    <w:nsid w:val="322B4D6F"/>
    <w:multiLevelType w:val="hybridMultilevel"/>
    <w:tmpl w:val="6B180158"/>
    <w:lvl w:ilvl="0" w:tplc="084466FE">
      <w:start w:val="1"/>
      <w:numFmt w:val="decimal"/>
      <w:pStyle w:val="Listetall"/>
      <w:lvlText w:val="%1."/>
      <w:lvlJc w:val="left"/>
      <w:pPr>
        <w:ind w:left="1776" w:hanging="360"/>
      </w:pPr>
      <w:rPr>
        <w:rFonts w:hint="default"/>
        <w:b w:val="0"/>
        <w:caps w:val="0"/>
        <w:strike w:val="0"/>
        <w:dstrike w:val="0"/>
        <w:vanish w:val="0"/>
        <w:color w:val="auto"/>
        <w:spacing w:val="0"/>
        <w:w w:val="100"/>
        <w:vertAlign w:val="baseline"/>
      </w:rPr>
    </w:lvl>
    <w:lvl w:ilvl="1" w:tplc="04140019">
      <w:start w:val="1"/>
      <w:numFmt w:val="lowerLetter"/>
      <w:lvlText w:val="%2."/>
      <w:lvlJc w:val="left"/>
      <w:pPr>
        <w:ind w:left="2496" w:hanging="360"/>
      </w:pPr>
    </w:lvl>
    <w:lvl w:ilvl="2" w:tplc="0414001B" w:tentative="1">
      <w:start w:val="1"/>
      <w:numFmt w:val="lowerRoman"/>
      <w:lvlText w:val="%3."/>
      <w:lvlJc w:val="right"/>
      <w:pPr>
        <w:ind w:left="3216" w:hanging="180"/>
      </w:p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4">
    <w:nsid w:val="4C510602"/>
    <w:multiLevelType w:val="singleLevel"/>
    <w:tmpl w:val="F1444738"/>
    <w:lvl w:ilvl="0">
      <w:start w:val="1"/>
      <w:numFmt w:val="bullet"/>
      <w:pStyle w:val="Punktmerketliste5"/>
      <w:lvlText w:val=""/>
      <w:lvlJc w:val="left"/>
      <w:pPr>
        <w:tabs>
          <w:tab w:val="num" w:pos="360"/>
        </w:tabs>
        <w:ind w:left="360" w:right="360" w:hanging="360"/>
      </w:pPr>
      <w:rPr>
        <w:rFonts w:ascii="Wingdings" w:hAnsi="Wingdings" w:hint="default"/>
      </w:rPr>
    </w:lvl>
  </w:abstractNum>
  <w:abstractNum w:abstractNumId="5">
    <w:nsid w:val="56CB050A"/>
    <w:multiLevelType w:val="hybridMultilevel"/>
    <w:tmpl w:val="102CABD6"/>
    <w:lvl w:ilvl="0" w:tplc="8F566870">
      <w:start w:val="1"/>
      <w:numFmt w:val="decimal"/>
      <w:pStyle w:val="Nummerering"/>
      <w:lvlText w:val="%1."/>
      <w:lvlJc w:val="left"/>
      <w:pPr>
        <w:tabs>
          <w:tab w:val="num" w:pos="1069"/>
        </w:tabs>
        <w:ind w:left="1069" w:hanging="36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6">
    <w:nsid w:val="5F436190"/>
    <w:multiLevelType w:val="singleLevel"/>
    <w:tmpl w:val="D7CE7166"/>
    <w:lvl w:ilvl="0">
      <w:start w:val="1"/>
      <w:numFmt w:val="bullet"/>
      <w:pStyle w:val="Punktmerketliste"/>
      <w:lvlText w:val=""/>
      <w:lvlJc w:val="left"/>
      <w:pPr>
        <w:tabs>
          <w:tab w:val="num" w:pos="360"/>
        </w:tabs>
        <w:ind w:left="360" w:right="360" w:hanging="360"/>
      </w:pPr>
      <w:rPr>
        <w:rFonts w:ascii="Wingdings" w:hAnsi="Wingdings" w:hint="default"/>
      </w:rPr>
    </w:lvl>
  </w:abstractNum>
  <w:abstractNum w:abstractNumId="7">
    <w:nsid w:val="61D2769E"/>
    <w:multiLevelType w:val="hybridMultilevel"/>
    <w:tmpl w:val="F7FC13FC"/>
    <w:lvl w:ilvl="0" w:tplc="0F8CDC84">
      <w:start w:val="1"/>
      <w:numFmt w:val="bullet"/>
      <w:pStyle w:val="Listepunkt"/>
      <w:lvlText w:val=""/>
      <w:lvlJc w:val="left"/>
      <w:pPr>
        <w:ind w:left="1776" w:hanging="360"/>
      </w:pPr>
      <w:rPr>
        <w:rFonts w:ascii="Symbol" w:hAnsi="Symbol" w:hint="default"/>
      </w:rPr>
    </w:lvl>
    <w:lvl w:ilvl="1" w:tplc="04140003" w:tentative="1">
      <w:start w:val="1"/>
      <w:numFmt w:val="bullet"/>
      <w:lvlText w:val="o"/>
      <w:lvlJc w:val="left"/>
      <w:pPr>
        <w:ind w:left="1445" w:hanging="360"/>
      </w:pPr>
      <w:rPr>
        <w:rFonts w:ascii="Courier New" w:hAnsi="Courier New" w:cs="Courier New" w:hint="default"/>
      </w:rPr>
    </w:lvl>
    <w:lvl w:ilvl="2" w:tplc="04140005" w:tentative="1">
      <w:start w:val="1"/>
      <w:numFmt w:val="bullet"/>
      <w:lvlText w:val=""/>
      <w:lvlJc w:val="left"/>
      <w:pPr>
        <w:ind w:left="2165" w:hanging="360"/>
      </w:pPr>
      <w:rPr>
        <w:rFonts w:ascii="Wingdings" w:hAnsi="Wingdings" w:hint="default"/>
      </w:rPr>
    </w:lvl>
    <w:lvl w:ilvl="3" w:tplc="04140001" w:tentative="1">
      <w:start w:val="1"/>
      <w:numFmt w:val="bullet"/>
      <w:lvlText w:val=""/>
      <w:lvlJc w:val="left"/>
      <w:pPr>
        <w:ind w:left="2885" w:hanging="360"/>
      </w:pPr>
      <w:rPr>
        <w:rFonts w:ascii="Symbol" w:hAnsi="Symbol" w:hint="default"/>
      </w:rPr>
    </w:lvl>
    <w:lvl w:ilvl="4" w:tplc="04140003" w:tentative="1">
      <w:start w:val="1"/>
      <w:numFmt w:val="bullet"/>
      <w:lvlText w:val="o"/>
      <w:lvlJc w:val="left"/>
      <w:pPr>
        <w:ind w:left="3605" w:hanging="360"/>
      </w:pPr>
      <w:rPr>
        <w:rFonts w:ascii="Courier New" w:hAnsi="Courier New" w:cs="Courier New" w:hint="default"/>
      </w:rPr>
    </w:lvl>
    <w:lvl w:ilvl="5" w:tplc="04140005" w:tentative="1">
      <w:start w:val="1"/>
      <w:numFmt w:val="bullet"/>
      <w:lvlText w:val=""/>
      <w:lvlJc w:val="left"/>
      <w:pPr>
        <w:ind w:left="4325" w:hanging="360"/>
      </w:pPr>
      <w:rPr>
        <w:rFonts w:ascii="Wingdings" w:hAnsi="Wingdings" w:hint="default"/>
      </w:rPr>
    </w:lvl>
    <w:lvl w:ilvl="6" w:tplc="04140001" w:tentative="1">
      <w:start w:val="1"/>
      <w:numFmt w:val="bullet"/>
      <w:lvlText w:val=""/>
      <w:lvlJc w:val="left"/>
      <w:pPr>
        <w:ind w:left="5045" w:hanging="360"/>
      </w:pPr>
      <w:rPr>
        <w:rFonts w:ascii="Symbol" w:hAnsi="Symbol" w:hint="default"/>
      </w:rPr>
    </w:lvl>
    <w:lvl w:ilvl="7" w:tplc="04140003" w:tentative="1">
      <w:start w:val="1"/>
      <w:numFmt w:val="bullet"/>
      <w:lvlText w:val="o"/>
      <w:lvlJc w:val="left"/>
      <w:pPr>
        <w:ind w:left="5765" w:hanging="360"/>
      </w:pPr>
      <w:rPr>
        <w:rFonts w:ascii="Courier New" w:hAnsi="Courier New" w:cs="Courier New" w:hint="default"/>
      </w:rPr>
    </w:lvl>
    <w:lvl w:ilvl="8" w:tplc="04140005" w:tentative="1">
      <w:start w:val="1"/>
      <w:numFmt w:val="bullet"/>
      <w:lvlText w:val=""/>
      <w:lvlJc w:val="left"/>
      <w:pPr>
        <w:ind w:left="6485" w:hanging="360"/>
      </w:pPr>
      <w:rPr>
        <w:rFonts w:ascii="Wingdings" w:hAnsi="Wingdings" w:hint="default"/>
      </w:rPr>
    </w:lvl>
  </w:abstractNum>
  <w:abstractNum w:abstractNumId="8">
    <w:nsid w:val="6389504A"/>
    <w:multiLevelType w:val="hybridMultilevel"/>
    <w:tmpl w:val="E9E455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65066B33"/>
    <w:multiLevelType w:val="hybridMultilevel"/>
    <w:tmpl w:val="A6D001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6A7961D9"/>
    <w:multiLevelType w:val="hybridMultilevel"/>
    <w:tmpl w:val="AD9495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6F914C4B"/>
    <w:multiLevelType w:val="hybridMultilevel"/>
    <w:tmpl w:val="5DAAD2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2"/>
  </w:num>
  <w:num w:numId="5">
    <w:abstractNumId w:val="5"/>
    <w:lvlOverride w:ilvl="0">
      <w:startOverride w:val="1"/>
    </w:lvlOverride>
  </w:num>
  <w:num w:numId="6">
    <w:abstractNumId w:val="7"/>
  </w:num>
  <w:num w:numId="7">
    <w:abstractNumId w:val="3"/>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3"/>
    <w:lvlOverride w:ilvl="0">
      <w:startOverride w:val="1"/>
    </w:lvlOverride>
  </w:num>
  <w:num w:numId="14">
    <w:abstractNumId w:val="8"/>
  </w:num>
  <w:num w:numId="15">
    <w:abstractNumId w:val="9"/>
  </w:num>
  <w:num w:numId="16">
    <w:abstractNumId w:val="10"/>
  </w:num>
  <w:num w:numId="17">
    <w:abstractNumId w:val="11"/>
  </w:num>
  <w:num w:numId="18">
    <w:abstractNumId w:val="1"/>
  </w:num>
  <w:num w:numId="19">
    <w:abstractNumId w:val="3"/>
    <w:lvlOverride w:ilvl="0">
      <w:startOverride w:val="1"/>
    </w:lvlOverride>
  </w:num>
  <w:num w:numId="20">
    <w:abstractNumId w:val="3"/>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activeWritingStyle w:appName="MSWord" w:lang="nb-NO" w:vendorID="64" w:dllVersion="131078" w:nlCheck="1" w:checkStyle="0"/>
  <w:proofState w:spelling="clean" w:grammar="clean"/>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evenAndOddHeaders/>
  <w:displayHorizontalDrawingGridEvery w:val="0"/>
  <w:displayVerticalDrawingGridEvery w:val="0"/>
  <w:doNotUseMarginsForDrawingGridOrigin/>
  <w:noPunctuationKerning/>
  <w:characterSpacingControl w:val="doNotCompress"/>
  <w:hdrShapeDefaults>
    <o:shapedefaults v:ext="edit" spidmax="40961" style="mso-position-horizontal:left;mso-position-vertical:top;mso-position-vertical-relative:line" fill="f" fillcolor="white" stroke="f">
      <v:fill color="white" on="f"/>
      <v:stroke on="f"/>
      <o:colormru v:ext="edit" colors="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B52"/>
    <w:rsid w:val="00000257"/>
    <w:rsid w:val="000012B3"/>
    <w:rsid w:val="000015FF"/>
    <w:rsid w:val="000016DE"/>
    <w:rsid w:val="00003E7E"/>
    <w:rsid w:val="0000408A"/>
    <w:rsid w:val="0000690C"/>
    <w:rsid w:val="0001157B"/>
    <w:rsid w:val="000126BA"/>
    <w:rsid w:val="00013D9E"/>
    <w:rsid w:val="000156C4"/>
    <w:rsid w:val="00016417"/>
    <w:rsid w:val="0001663D"/>
    <w:rsid w:val="00021CF0"/>
    <w:rsid w:val="0002220F"/>
    <w:rsid w:val="00023F85"/>
    <w:rsid w:val="000260A8"/>
    <w:rsid w:val="00030E5A"/>
    <w:rsid w:val="000328BF"/>
    <w:rsid w:val="000346A1"/>
    <w:rsid w:val="00034AD3"/>
    <w:rsid w:val="00036133"/>
    <w:rsid w:val="0003663B"/>
    <w:rsid w:val="0003672E"/>
    <w:rsid w:val="00036EC7"/>
    <w:rsid w:val="0003746A"/>
    <w:rsid w:val="00037693"/>
    <w:rsid w:val="00037AF8"/>
    <w:rsid w:val="000414C9"/>
    <w:rsid w:val="0004177C"/>
    <w:rsid w:val="00041E75"/>
    <w:rsid w:val="000432EE"/>
    <w:rsid w:val="0004497C"/>
    <w:rsid w:val="0004588A"/>
    <w:rsid w:val="000458EC"/>
    <w:rsid w:val="00045B30"/>
    <w:rsid w:val="00050B4F"/>
    <w:rsid w:val="000512CA"/>
    <w:rsid w:val="00055A55"/>
    <w:rsid w:val="00057199"/>
    <w:rsid w:val="000574B2"/>
    <w:rsid w:val="00057FD8"/>
    <w:rsid w:val="00060544"/>
    <w:rsid w:val="0006180F"/>
    <w:rsid w:val="0006238E"/>
    <w:rsid w:val="00062E59"/>
    <w:rsid w:val="000649F4"/>
    <w:rsid w:val="0006595C"/>
    <w:rsid w:val="00071887"/>
    <w:rsid w:val="000720EA"/>
    <w:rsid w:val="00075716"/>
    <w:rsid w:val="00075C54"/>
    <w:rsid w:val="00077BAE"/>
    <w:rsid w:val="000852BD"/>
    <w:rsid w:val="000873E0"/>
    <w:rsid w:val="0009096B"/>
    <w:rsid w:val="00090BC3"/>
    <w:rsid w:val="000914DF"/>
    <w:rsid w:val="00093234"/>
    <w:rsid w:val="00094BF1"/>
    <w:rsid w:val="000955DC"/>
    <w:rsid w:val="000979C9"/>
    <w:rsid w:val="00097B9E"/>
    <w:rsid w:val="000A059D"/>
    <w:rsid w:val="000A0AD0"/>
    <w:rsid w:val="000A2663"/>
    <w:rsid w:val="000A4B64"/>
    <w:rsid w:val="000A58BE"/>
    <w:rsid w:val="000A6FA3"/>
    <w:rsid w:val="000A708A"/>
    <w:rsid w:val="000A7F8F"/>
    <w:rsid w:val="000B1302"/>
    <w:rsid w:val="000B2C0A"/>
    <w:rsid w:val="000B55B4"/>
    <w:rsid w:val="000B5A4E"/>
    <w:rsid w:val="000C7049"/>
    <w:rsid w:val="000C70F7"/>
    <w:rsid w:val="000C7733"/>
    <w:rsid w:val="000D050B"/>
    <w:rsid w:val="000D3EDC"/>
    <w:rsid w:val="000D4F30"/>
    <w:rsid w:val="000D5033"/>
    <w:rsid w:val="000D6B46"/>
    <w:rsid w:val="000D7810"/>
    <w:rsid w:val="000E0A2F"/>
    <w:rsid w:val="000E0E7A"/>
    <w:rsid w:val="000E1D07"/>
    <w:rsid w:val="000E2040"/>
    <w:rsid w:val="000E4F52"/>
    <w:rsid w:val="000E5F7D"/>
    <w:rsid w:val="000F47F3"/>
    <w:rsid w:val="00102C8D"/>
    <w:rsid w:val="001048D4"/>
    <w:rsid w:val="001057DA"/>
    <w:rsid w:val="00110FD6"/>
    <w:rsid w:val="001125F4"/>
    <w:rsid w:val="001173D6"/>
    <w:rsid w:val="0011782D"/>
    <w:rsid w:val="00117CDD"/>
    <w:rsid w:val="00125E05"/>
    <w:rsid w:val="00125F88"/>
    <w:rsid w:val="00126C4A"/>
    <w:rsid w:val="001270B5"/>
    <w:rsid w:val="00131A78"/>
    <w:rsid w:val="00132F03"/>
    <w:rsid w:val="0013308C"/>
    <w:rsid w:val="001337EC"/>
    <w:rsid w:val="00134B47"/>
    <w:rsid w:val="00136046"/>
    <w:rsid w:val="00136A8C"/>
    <w:rsid w:val="00140667"/>
    <w:rsid w:val="00140696"/>
    <w:rsid w:val="00141618"/>
    <w:rsid w:val="00141DB5"/>
    <w:rsid w:val="001425F5"/>
    <w:rsid w:val="00142C0D"/>
    <w:rsid w:val="00144EC0"/>
    <w:rsid w:val="00144F82"/>
    <w:rsid w:val="001452BB"/>
    <w:rsid w:val="001504B9"/>
    <w:rsid w:val="00150565"/>
    <w:rsid w:val="001507A2"/>
    <w:rsid w:val="00154CF3"/>
    <w:rsid w:val="00157F2D"/>
    <w:rsid w:val="001607F6"/>
    <w:rsid w:val="001626CA"/>
    <w:rsid w:val="00162849"/>
    <w:rsid w:val="00167550"/>
    <w:rsid w:val="001712BC"/>
    <w:rsid w:val="0017194F"/>
    <w:rsid w:val="0017258E"/>
    <w:rsid w:val="00176F0A"/>
    <w:rsid w:val="0017758F"/>
    <w:rsid w:val="00177A14"/>
    <w:rsid w:val="00181C0F"/>
    <w:rsid w:val="00181E90"/>
    <w:rsid w:val="00183A26"/>
    <w:rsid w:val="00184DB7"/>
    <w:rsid w:val="00186643"/>
    <w:rsid w:val="001866C2"/>
    <w:rsid w:val="00186951"/>
    <w:rsid w:val="00187B59"/>
    <w:rsid w:val="00190679"/>
    <w:rsid w:val="0019141F"/>
    <w:rsid w:val="001951EA"/>
    <w:rsid w:val="00195F46"/>
    <w:rsid w:val="0019703E"/>
    <w:rsid w:val="001A0E34"/>
    <w:rsid w:val="001A11DF"/>
    <w:rsid w:val="001A1666"/>
    <w:rsid w:val="001A4566"/>
    <w:rsid w:val="001A4CFD"/>
    <w:rsid w:val="001A71B9"/>
    <w:rsid w:val="001A7DB1"/>
    <w:rsid w:val="001B4973"/>
    <w:rsid w:val="001B54EB"/>
    <w:rsid w:val="001C04A4"/>
    <w:rsid w:val="001C22B9"/>
    <w:rsid w:val="001C2E35"/>
    <w:rsid w:val="001C520E"/>
    <w:rsid w:val="001C52E8"/>
    <w:rsid w:val="001C5DD7"/>
    <w:rsid w:val="001C73E5"/>
    <w:rsid w:val="001D0297"/>
    <w:rsid w:val="001D07ED"/>
    <w:rsid w:val="001D1B54"/>
    <w:rsid w:val="001D2E09"/>
    <w:rsid w:val="001D57D0"/>
    <w:rsid w:val="001D586F"/>
    <w:rsid w:val="001D7830"/>
    <w:rsid w:val="001E2278"/>
    <w:rsid w:val="001E314A"/>
    <w:rsid w:val="001E52EC"/>
    <w:rsid w:val="001E5655"/>
    <w:rsid w:val="001E581A"/>
    <w:rsid w:val="001E5A7A"/>
    <w:rsid w:val="001F144A"/>
    <w:rsid w:val="001F253E"/>
    <w:rsid w:val="001F4710"/>
    <w:rsid w:val="001F589D"/>
    <w:rsid w:val="001F69FF"/>
    <w:rsid w:val="001F6D28"/>
    <w:rsid w:val="002007C3"/>
    <w:rsid w:val="00200887"/>
    <w:rsid w:val="00200FE4"/>
    <w:rsid w:val="002017EF"/>
    <w:rsid w:val="00205403"/>
    <w:rsid w:val="00206DA7"/>
    <w:rsid w:val="00207432"/>
    <w:rsid w:val="002107F1"/>
    <w:rsid w:val="00211889"/>
    <w:rsid w:val="00213E0D"/>
    <w:rsid w:val="002144A0"/>
    <w:rsid w:val="00216AA9"/>
    <w:rsid w:val="00216E3F"/>
    <w:rsid w:val="00217123"/>
    <w:rsid w:val="0022146F"/>
    <w:rsid w:val="00221975"/>
    <w:rsid w:val="002251AF"/>
    <w:rsid w:val="00225638"/>
    <w:rsid w:val="00226D23"/>
    <w:rsid w:val="00230159"/>
    <w:rsid w:val="00235A97"/>
    <w:rsid w:val="00235E94"/>
    <w:rsid w:val="0023657F"/>
    <w:rsid w:val="0024045B"/>
    <w:rsid w:val="00241035"/>
    <w:rsid w:val="00241618"/>
    <w:rsid w:val="00243641"/>
    <w:rsid w:val="00250816"/>
    <w:rsid w:val="0025182E"/>
    <w:rsid w:val="0025518E"/>
    <w:rsid w:val="00255628"/>
    <w:rsid w:val="00260B8B"/>
    <w:rsid w:val="00261A19"/>
    <w:rsid w:val="00263EFD"/>
    <w:rsid w:val="00264537"/>
    <w:rsid w:val="002649C5"/>
    <w:rsid w:val="00267DD5"/>
    <w:rsid w:val="00271839"/>
    <w:rsid w:val="00271D6E"/>
    <w:rsid w:val="00274E94"/>
    <w:rsid w:val="002752DE"/>
    <w:rsid w:val="00276856"/>
    <w:rsid w:val="00277444"/>
    <w:rsid w:val="00283425"/>
    <w:rsid w:val="002843E1"/>
    <w:rsid w:val="00287C16"/>
    <w:rsid w:val="00290EB4"/>
    <w:rsid w:val="00294672"/>
    <w:rsid w:val="00294CDB"/>
    <w:rsid w:val="00295713"/>
    <w:rsid w:val="002A1DF9"/>
    <w:rsid w:val="002A24F0"/>
    <w:rsid w:val="002A3B28"/>
    <w:rsid w:val="002A5378"/>
    <w:rsid w:val="002A5782"/>
    <w:rsid w:val="002B068B"/>
    <w:rsid w:val="002B2EDA"/>
    <w:rsid w:val="002B4D61"/>
    <w:rsid w:val="002B656F"/>
    <w:rsid w:val="002C079A"/>
    <w:rsid w:val="002C2163"/>
    <w:rsid w:val="002C6175"/>
    <w:rsid w:val="002D15EC"/>
    <w:rsid w:val="002D162F"/>
    <w:rsid w:val="002D20CB"/>
    <w:rsid w:val="002D2ABB"/>
    <w:rsid w:val="002D314D"/>
    <w:rsid w:val="002D31BE"/>
    <w:rsid w:val="002D3FBA"/>
    <w:rsid w:val="002D4736"/>
    <w:rsid w:val="002D4D5B"/>
    <w:rsid w:val="002D63E9"/>
    <w:rsid w:val="002E025B"/>
    <w:rsid w:val="002E1DD8"/>
    <w:rsid w:val="002E1F14"/>
    <w:rsid w:val="002E33B6"/>
    <w:rsid w:val="002E3C4F"/>
    <w:rsid w:val="002E4B84"/>
    <w:rsid w:val="002E5A7D"/>
    <w:rsid w:val="002E5D39"/>
    <w:rsid w:val="002E5E71"/>
    <w:rsid w:val="002E7D5F"/>
    <w:rsid w:val="002E7E11"/>
    <w:rsid w:val="002F09EC"/>
    <w:rsid w:val="002F23F4"/>
    <w:rsid w:val="002F44A6"/>
    <w:rsid w:val="002F5C31"/>
    <w:rsid w:val="00300506"/>
    <w:rsid w:val="00303F5B"/>
    <w:rsid w:val="00310147"/>
    <w:rsid w:val="00310359"/>
    <w:rsid w:val="00310F66"/>
    <w:rsid w:val="00311114"/>
    <w:rsid w:val="0031306F"/>
    <w:rsid w:val="003132D8"/>
    <w:rsid w:val="00316360"/>
    <w:rsid w:val="00322CBF"/>
    <w:rsid w:val="00323824"/>
    <w:rsid w:val="00323B7D"/>
    <w:rsid w:val="003240EC"/>
    <w:rsid w:val="00326BB8"/>
    <w:rsid w:val="00326E1D"/>
    <w:rsid w:val="0032781E"/>
    <w:rsid w:val="0032782C"/>
    <w:rsid w:val="00331738"/>
    <w:rsid w:val="00331834"/>
    <w:rsid w:val="00331DB9"/>
    <w:rsid w:val="003329CD"/>
    <w:rsid w:val="0033492D"/>
    <w:rsid w:val="00336677"/>
    <w:rsid w:val="00340688"/>
    <w:rsid w:val="00345B70"/>
    <w:rsid w:val="003471D0"/>
    <w:rsid w:val="00347E3E"/>
    <w:rsid w:val="00350B26"/>
    <w:rsid w:val="003511CE"/>
    <w:rsid w:val="00351A7B"/>
    <w:rsid w:val="00354E8E"/>
    <w:rsid w:val="00355715"/>
    <w:rsid w:val="00355F51"/>
    <w:rsid w:val="003561EB"/>
    <w:rsid w:val="0035651E"/>
    <w:rsid w:val="00356C33"/>
    <w:rsid w:val="00357C01"/>
    <w:rsid w:val="0036252A"/>
    <w:rsid w:val="00362F75"/>
    <w:rsid w:val="00366550"/>
    <w:rsid w:val="003666CE"/>
    <w:rsid w:val="003726C3"/>
    <w:rsid w:val="0037316E"/>
    <w:rsid w:val="003738DB"/>
    <w:rsid w:val="00374601"/>
    <w:rsid w:val="00374B76"/>
    <w:rsid w:val="00374EC6"/>
    <w:rsid w:val="003760A1"/>
    <w:rsid w:val="00376517"/>
    <w:rsid w:val="0037678D"/>
    <w:rsid w:val="003817E8"/>
    <w:rsid w:val="0038328D"/>
    <w:rsid w:val="003836F8"/>
    <w:rsid w:val="003847F0"/>
    <w:rsid w:val="00390D0B"/>
    <w:rsid w:val="00391458"/>
    <w:rsid w:val="003915D7"/>
    <w:rsid w:val="00394643"/>
    <w:rsid w:val="00397C15"/>
    <w:rsid w:val="003A2E4D"/>
    <w:rsid w:val="003A38FB"/>
    <w:rsid w:val="003A485E"/>
    <w:rsid w:val="003A4885"/>
    <w:rsid w:val="003A5189"/>
    <w:rsid w:val="003A6C4A"/>
    <w:rsid w:val="003A72D0"/>
    <w:rsid w:val="003B3B63"/>
    <w:rsid w:val="003B40E0"/>
    <w:rsid w:val="003B5885"/>
    <w:rsid w:val="003B603E"/>
    <w:rsid w:val="003C315F"/>
    <w:rsid w:val="003C3601"/>
    <w:rsid w:val="003C3CCE"/>
    <w:rsid w:val="003C4C90"/>
    <w:rsid w:val="003D033D"/>
    <w:rsid w:val="003D3C2C"/>
    <w:rsid w:val="003D3F72"/>
    <w:rsid w:val="003D4246"/>
    <w:rsid w:val="003D52BB"/>
    <w:rsid w:val="003D5C4E"/>
    <w:rsid w:val="003E1CE6"/>
    <w:rsid w:val="003E3A9E"/>
    <w:rsid w:val="003E490F"/>
    <w:rsid w:val="003E4FDE"/>
    <w:rsid w:val="003E546D"/>
    <w:rsid w:val="003E5595"/>
    <w:rsid w:val="003E5A1B"/>
    <w:rsid w:val="003E5F21"/>
    <w:rsid w:val="003E7650"/>
    <w:rsid w:val="003F049B"/>
    <w:rsid w:val="003F0BFE"/>
    <w:rsid w:val="003F3923"/>
    <w:rsid w:val="003F540E"/>
    <w:rsid w:val="003F5FCA"/>
    <w:rsid w:val="003F7793"/>
    <w:rsid w:val="00401046"/>
    <w:rsid w:val="00403995"/>
    <w:rsid w:val="00403E43"/>
    <w:rsid w:val="004054E8"/>
    <w:rsid w:val="00405EBC"/>
    <w:rsid w:val="004138CF"/>
    <w:rsid w:val="00415210"/>
    <w:rsid w:val="00415548"/>
    <w:rsid w:val="00416ABA"/>
    <w:rsid w:val="00417930"/>
    <w:rsid w:val="00425FDB"/>
    <w:rsid w:val="004263F0"/>
    <w:rsid w:val="004323EF"/>
    <w:rsid w:val="00433833"/>
    <w:rsid w:val="004355FD"/>
    <w:rsid w:val="00436CF8"/>
    <w:rsid w:val="004448E9"/>
    <w:rsid w:val="004450CD"/>
    <w:rsid w:val="00445B82"/>
    <w:rsid w:val="00445FF2"/>
    <w:rsid w:val="0044608A"/>
    <w:rsid w:val="004460E5"/>
    <w:rsid w:val="00446552"/>
    <w:rsid w:val="00446919"/>
    <w:rsid w:val="0044715E"/>
    <w:rsid w:val="00455D4C"/>
    <w:rsid w:val="00460460"/>
    <w:rsid w:val="00460B3B"/>
    <w:rsid w:val="00464BC2"/>
    <w:rsid w:val="00467941"/>
    <w:rsid w:val="00473FC9"/>
    <w:rsid w:val="00475331"/>
    <w:rsid w:val="00475FE4"/>
    <w:rsid w:val="00477E88"/>
    <w:rsid w:val="00481E17"/>
    <w:rsid w:val="00481EED"/>
    <w:rsid w:val="004832CD"/>
    <w:rsid w:val="00483EC5"/>
    <w:rsid w:val="00484179"/>
    <w:rsid w:val="0048435A"/>
    <w:rsid w:val="00484E98"/>
    <w:rsid w:val="00485CD7"/>
    <w:rsid w:val="00487311"/>
    <w:rsid w:val="004915C2"/>
    <w:rsid w:val="00493A17"/>
    <w:rsid w:val="00493E67"/>
    <w:rsid w:val="00496833"/>
    <w:rsid w:val="0049765F"/>
    <w:rsid w:val="004A032F"/>
    <w:rsid w:val="004A12AA"/>
    <w:rsid w:val="004A2A6A"/>
    <w:rsid w:val="004A4B14"/>
    <w:rsid w:val="004A53C7"/>
    <w:rsid w:val="004A6134"/>
    <w:rsid w:val="004A69CB"/>
    <w:rsid w:val="004A7658"/>
    <w:rsid w:val="004B07A5"/>
    <w:rsid w:val="004B0CD9"/>
    <w:rsid w:val="004B26ED"/>
    <w:rsid w:val="004B2E0A"/>
    <w:rsid w:val="004B6544"/>
    <w:rsid w:val="004B6D80"/>
    <w:rsid w:val="004C1785"/>
    <w:rsid w:val="004C2321"/>
    <w:rsid w:val="004C2A70"/>
    <w:rsid w:val="004C4A2B"/>
    <w:rsid w:val="004C5492"/>
    <w:rsid w:val="004C5E39"/>
    <w:rsid w:val="004C67A7"/>
    <w:rsid w:val="004C7F2C"/>
    <w:rsid w:val="004D32BE"/>
    <w:rsid w:val="004D380A"/>
    <w:rsid w:val="004D564D"/>
    <w:rsid w:val="004D73FE"/>
    <w:rsid w:val="004D75E7"/>
    <w:rsid w:val="004D77E7"/>
    <w:rsid w:val="004E03CC"/>
    <w:rsid w:val="004E1B42"/>
    <w:rsid w:val="004E4B52"/>
    <w:rsid w:val="004E4FE9"/>
    <w:rsid w:val="004E7364"/>
    <w:rsid w:val="004F0264"/>
    <w:rsid w:val="004F1959"/>
    <w:rsid w:val="004F7FF7"/>
    <w:rsid w:val="005010FC"/>
    <w:rsid w:val="0050174E"/>
    <w:rsid w:val="0050191A"/>
    <w:rsid w:val="00506391"/>
    <w:rsid w:val="00506690"/>
    <w:rsid w:val="00506B06"/>
    <w:rsid w:val="00507480"/>
    <w:rsid w:val="00507BF1"/>
    <w:rsid w:val="00510946"/>
    <w:rsid w:val="00511147"/>
    <w:rsid w:val="00512898"/>
    <w:rsid w:val="005138A7"/>
    <w:rsid w:val="00514C1C"/>
    <w:rsid w:val="00517414"/>
    <w:rsid w:val="00517763"/>
    <w:rsid w:val="0052080B"/>
    <w:rsid w:val="00523776"/>
    <w:rsid w:val="00525786"/>
    <w:rsid w:val="00525E76"/>
    <w:rsid w:val="0052753F"/>
    <w:rsid w:val="00530370"/>
    <w:rsid w:val="00532B0E"/>
    <w:rsid w:val="00540178"/>
    <w:rsid w:val="00542A81"/>
    <w:rsid w:val="00545E3E"/>
    <w:rsid w:val="00550038"/>
    <w:rsid w:val="00551886"/>
    <w:rsid w:val="005539E5"/>
    <w:rsid w:val="005549CC"/>
    <w:rsid w:val="00554A8D"/>
    <w:rsid w:val="005560B0"/>
    <w:rsid w:val="0056098B"/>
    <w:rsid w:val="00560E4F"/>
    <w:rsid w:val="005612FD"/>
    <w:rsid w:val="00563C22"/>
    <w:rsid w:val="00564B0F"/>
    <w:rsid w:val="0056543E"/>
    <w:rsid w:val="0057054F"/>
    <w:rsid w:val="00570946"/>
    <w:rsid w:val="0057220D"/>
    <w:rsid w:val="00572E2A"/>
    <w:rsid w:val="005731D2"/>
    <w:rsid w:val="00574B0D"/>
    <w:rsid w:val="00575082"/>
    <w:rsid w:val="005756D3"/>
    <w:rsid w:val="005766BB"/>
    <w:rsid w:val="0057779C"/>
    <w:rsid w:val="00580169"/>
    <w:rsid w:val="00580B03"/>
    <w:rsid w:val="00580F05"/>
    <w:rsid w:val="00585EAF"/>
    <w:rsid w:val="005870BE"/>
    <w:rsid w:val="005874BB"/>
    <w:rsid w:val="00587797"/>
    <w:rsid w:val="00587A49"/>
    <w:rsid w:val="00591F88"/>
    <w:rsid w:val="005935D9"/>
    <w:rsid w:val="00594B69"/>
    <w:rsid w:val="00595C57"/>
    <w:rsid w:val="00595C82"/>
    <w:rsid w:val="0059730D"/>
    <w:rsid w:val="005A04A4"/>
    <w:rsid w:val="005A07C2"/>
    <w:rsid w:val="005A309D"/>
    <w:rsid w:val="005A389F"/>
    <w:rsid w:val="005A4414"/>
    <w:rsid w:val="005A4C1C"/>
    <w:rsid w:val="005A5BDC"/>
    <w:rsid w:val="005B1415"/>
    <w:rsid w:val="005B1450"/>
    <w:rsid w:val="005B161C"/>
    <w:rsid w:val="005B1706"/>
    <w:rsid w:val="005B2175"/>
    <w:rsid w:val="005B21B2"/>
    <w:rsid w:val="005B5037"/>
    <w:rsid w:val="005B520A"/>
    <w:rsid w:val="005B7299"/>
    <w:rsid w:val="005C2252"/>
    <w:rsid w:val="005C2E1D"/>
    <w:rsid w:val="005C3136"/>
    <w:rsid w:val="005C3D50"/>
    <w:rsid w:val="005D2831"/>
    <w:rsid w:val="005D71AB"/>
    <w:rsid w:val="005D73BE"/>
    <w:rsid w:val="005E1962"/>
    <w:rsid w:val="005E498B"/>
    <w:rsid w:val="005F5589"/>
    <w:rsid w:val="005F6C44"/>
    <w:rsid w:val="005F7A7F"/>
    <w:rsid w:val="005F7E14"/>
    <w:rsid w:val="006003FF"/>
    <w:rsid w:val="00601148"/>
    <w:rsid w:val="0060175F"/>
    <w:rsid w:val="00603FDB"/>
    <w:rsid w:val="00604864"/>
    <w:rsid w:val="00604C89"/>
    <w:rsid w:val="00606FD0"/>
    <w:rsid w:val="00607F40"/>
    <w:rsid w:val="006124DD"/>
    <w:rsid w:val="006134EA"/>
    <w:rsid w:val="006140D5"/>
    <w:rsid w:val="00615539"/>
    <w:rsid w:val="00617F8B"/>
    <w:rsid w:val="00620B6B"/>
    <w:rsid w:val="00622747"/>
    <w:rsid w:val="0062530A"/>
    <w:rsid w:val="006315FC"/>
    <w:rsid w:val="006324BE"/>
    <w:rsid w:val="00633E49"/>
    <w:rsid w:val="00635D7E"/>
    <w:rsid w:val="00636539"/>
    <w:rsid w:val="006378E6"/>
    <w:rsid w:val="00641DA1"/>
    <w:rsid w:val="00651005"/>
    <w:rsid w:val="0065318B"/>
    <w:rsid w:val="0065570F"/>
    <w:rsid w:val="00656480"/>
    <w:rsid w:val="00656A4B"/>
    <w:rsid w:val="00657370"/>
    <w:rsid w:val="00657776"/>
    <w:rsid w:val="006622E3"/>
    <w:rsid w:val="0066233A"/>
    <w:rsid w:val="0066237D"/>
    <w:rsid w:val="00663E62"/>
    <w:rsid w:val="006650FA"/>
    <w:rsid w:val="006663AA"/>
    <w:rsid w:val="006700CE"/>
    <w:rsid w:val="00670A96"/>
    <w:rsid w:val="00671CE1"/>
    <w:rsid w:val="0067401C"/>
    <w:rsid w:val="006761C0"/>
    <w:rsid w:val="006763F9"/>
    <w:rsid w:val="00676558"/>
    <w:rsid w:val="0067659A"/>
    <w:rsid w:val="006815F5"/>
    <w:rsid w:val="00683891"/>
    <w:rsid w:val="00690FD3"/>
    <w:rsid w:val="00691284"/>
    <w:rsid w:val="0069330C"/>
    <w:rsid w:val="00693C15"/>
    <w:rsid w:val="00696165"/>
    <w:rsid w:val="0069749E"/>
    <w:rsid w:val="006A17DE"/>
    <w:rsid w:val="006A1E5B"/>
    <w:rsid w:val="006A3BAD"/>
    <w:rsid w:val="006A5D3D"/>
    <w:rsid w:val="006A6328"/>
    <w:rsid w:val="006A7409"/>
    <w:rsid w:val="006B0696"/>
    <w:rsid w:val="006B11E1"/>
    <w:rsid w:val="006B19E2"/>
    <w:rsid w:val="006B20B6"/>
    <w:rsid w:val="006B4CFC"/>
    <w:rsid w:val="006B5C91"/>
    <w:rsid w:val="006B68A3"/>
    <w:rsid w:val="006B6C54"/>
    <w:rsid w:val="006B6C74"/>
    <w:rsid w:val="006C0AE4"/>
    <w:rsid w:val="006C1405"/>
    <w:rsid w:val="006C3389"/>
    <w:rsid w:val="006C691B"/>
    <w:rsid w:val="006C7D6D"/>
    <w:rsid w:val="006D2AF0"/>
    <w:rsid w:val="006D39A8"/>
    <w:rsid w:val="006D3EEA"/>
    <w:rsid w:val="006D4D2D"/>
    <w:rsid w:val="006D55A2"/>
    <w:rsid w:val="006E42A5"/>
    <w:rsid w:val="006E4914"/>
    <w:rsid w:val="006F0AE1"/>
    <w:rsid w:val="006F0B72"/>
    <w:rsid w:val="006F292E"/>
    <w:rsid w:val="006F2FE0"/>
    <w:rsid w:val="006F6565"/>
    <w:rsid w:val="006F65CA"/>
    <w:rsid w:val="006F692F"/>
    <w:rsid w:val="00703786"/>
    <w:rsid w:val="00703E83"/>
    <w:rsid w:val="00704B54"/>
    <w:rsid w:val="0070693F"/>
    <w:rsid w:val="00707C93"/>
    <w:rsid w:val="007129A6"/>
    <w:rsid w:val="00713093"/>
    <w:rsid w:val="007147BD"/>
    <w:rsid w:val="0071543A"/>
    <w:rsid w:val="00715BAD"/>
    <w:rsid w:val="0071749B"/>
    <w:rsid w:val="00720524"/>
    <w:rsid w:val="007221AF"/>
    <w:rsid w:val="00722646"/>
    <w:rsid w:val="00724506"/>
    <w:rsid w:val="0072755E"/>
    <w:rsid w:val="0073096C"/>
    <w:rsid w:val="007310B1"/>
    <w:rsid w:val="0073219F"/>
    <w:rsid w:val="00733F20"/>
    <w:rsid w:val="00734338"/>
    <w:rsid w:val="00736825"/>
    <w:rsid w:val="007368E3"/>
    <w:rsid w:val="00736E02"/>
    <w:rsid w:val="007400FD"/>
    <w:rsid w:val="00741E62"/>
    <w:rsid w:val="00742336"/>
    <w:rsid w:val="00744BB2"/>
    <w:rsid w:val="00746346"/>
    <w:rsid w:val="00747AC9"/>
    <w:rsid w:val="00752047"/>
    <w:rsid w:val="00753268"/>
    <w:rsid w:val="00754FA2"/>
    <w:rsid w:val="00755281"/>
    <w:rsid w:val="00756347"/>
    <w:rsid w:val="007576BC"/>
    <w:rsid w:val="00760502"/>
    <w:rsid w:val="00760EDF"/>
    <w:rsid w:val="00763F76"/>
    <w:rsid w:val="00767F1C"/>
    <w:rsid w:val="0077110F"/>
    <w:rsid w:val="00773EE4"/>
    <w:rsid w:val="007747F6"/>
    <w:rsid w:val="00774E9E"/>
    <w:rsid w:val="0077584E"/>
    <w:rsid w:val="0077598E"/>
    <w:rsid w:val="007768BF"/>
    <w:rsid w:val="00776AF5"/>
    <w:rsid w:val="00776DEB"/>
    <w:rsid w:val="00777CCE"/>
    <w:rsid w:val="00780A41"/>
    <w:rsid w:val="007832D3"/>
    <w:rsid w:val="0078668E"/>
    <w:rsid w:val="00786F66"/>
    <w:rsid w:val="0079463D"/>
    <w:rsid w:val="00795733"/>
    <w:rsid w:val="00795C85"/>
    <w:rsid w:val="00795CF8"/>
    <w:rsid w:val="0079785F"/>
    <w:rsid w:val="007A02B4"/>
    <w:rsid w:val="007A2344"/>
    <w:rsid w:val="007A2422"/>
    <w:rsid w:val="007A6D90"/>
    <w:rsid w:val="007B0B7F"/>
    <w:rsid w:val="007B1269"/>
    <w:rsid w:val="007B1FC9"/>
    <w:rsid w:val="007B2C8B"/>
    <w:rsid w:val="007B5063"/>
    <w:rsid w:val="007B52F7"/>
    <w:rsid w:val="007B6083"/>
    <w:rsid w:val="007C02D4"/>
    <w:rsid w:val="007C6636"/>
    <w:rsid w:val="007C72CA"/>
    <w:rsid w:val="007D0218"/>
    <w:rsid w:val="007D23CD"/>
    <w:rsid w:val="007D5182"/>
    <w:rsid w:val="007D5570"/>
    <w:rsid w:val="007E0855"/>
    <w:rsid w:val="007E51B9"/>
    <w:rsid w:val="007E6B87"/>
    <w:rsid w:val="007E6CE3"/>
    <w:rsid w:val="007E7F1A"/>
    <w:rsid w:val="007F0262"/>
    <w:rsid w:val="007F2AC0"/>
    <w:rsid w:val="007F3B0C"/>
    <w:rsid w:val="007F3B2D"/>
    <w:rsid w:val="007F4D6D"/>
    <w:rsid w:val="007F52A6"/>
    <w:rsid w:val="007F55F4"/>
    <w:rsid w:val="007F59AE"/>
    <w:rsid w:val="007F5A8D"/>
    <w:rsid w:val="007F6C7C"/>
    <w:rsid w:val="007F72EF"/>
    <w:rsid w:val="008005B0"/>
    <w:rsid w:val="00800894"/>
    <w:rsid w:val="008016AC"/>
    <w:rsid w:val="0080304B"/>
    <w:rsid w:val="00804E79"/>
    <w:rsid w:val="00805E2B"/>
    <w:rsid w:val="008078B9"/>
    <w:rsid w:val="0081141A"/>
    <w:rsid w:val="00813E57"/>
    <w:rsid w:val="00814E31"/>
    <w:rsid w:val="00814F59"/>
    <w:rsid w:val="00815F5B"/>
    <w:rsid w:val="00816820"/>
    <w:rsid w:val="00820A52"/>
    <w:rsid w:val="00820E98"/>
    <w:rsid w:val="008217A3"/>
    <w:rsid w:val="00821AE0"/>
    <w:rsid w:val="00824996"/>
    <w:rsid w:val="0082553A"/>
    <w:rsid w:val="00825CFE"/>
    <w:rsid w:val="008279E3"/>
    <w:rsid w:val="00827EAE"/>
    <w:rsid w:val="0083068D"/>
    <w:rsid w:val="00832919"/>
    <w:rsid w:val="00834BBE"/>
    <w:rsid w:val="0083515E"/>
    <w:rsid w:val="00836881"/>
    <w:rsid w:val="00837431"/>
    <w:rsid w:val="00837721"/>
    <w:rsid w:val="00837729"/>
    <w:rsid w:val="00842A67"/>
    <w:rsid w:val="00843835"/>
    <w:rsid w:val="0084587C"/>
    <w:rsid w:val="00846193"/>
    <w:rsid w:val="00853112"/>
    <w:rsid w:val="00853C58"/>
    <w:rsid w:val="0085454F"/>
    <w:rsid w:val="0085514C"/>
    <w:rsid w:val="0085575F"/>
    <w:rsid w:val="00855DB5"/>
    <w:rsid w:val="008565DD"/>
    <w:rsid w:val="008566A7"/>
    <w:rsid w:val="00857099"/>
    <w:rsid w:val="00857C23"/>
    <w:rsid w:val="008600E8"/>
    <w:rsid w:val="0086181A"/>
    <w:rsid w:val="00862E61"/>
    <w:rsid w:val="00862E81"/>
    <w:rsid w:val="00863C15"/>
    <w:rsid w:val="00867817"/>
    <w:rsid w:val="00871181"/>
    <w:rsid w:val="00871260"/>
    <w:rsid w:val="008712A6"/>
    <w:rsid w:val="00871857"/>
    <w:rsid w:val="0087234B"/>
    <w:rsid w:val="008723F2"/>
    <w:rsid w:val="00872BBC"/>
    <w:rsid w:val="00873389"/>
    <w:rsid w:val="00876888"/>
    <w:rsid w:val="008816FA"/>
    <w:rsid w:val="0088326F"/>
    <w:rsid w:val="00883A34"/>
    <w:rsid w:val="0088435C"/>
    <w:rsid w:val="00887AB5"/>
    <w:rsid w:val="00887ECB"/>
    <w:rsid w:val="00890DA4"/>
    <w:rsid w:val="0089270E"/>
    <w:rsid w:val="00894F7C"/>
    <w:rsid w:val="00896848"/>
    <w:rsid w:val="00896C40"/>
    <w:rsid w:val="008A29B2"/>
    <w:rsid w:val="008A2BBE"/>
    <w:rsid w:val="008A4329"/>
    <w:rsid w:val="008A4E41"/>
    <w:rsid w:val="008A5747"/>
    <w:rsid w:val="008A62E8"/>
    <w:rsid w:val="008A7E7A"/>
    <w:rsid w:val="008B14C4"/>
    <w:rsid w:val="008B5E9E"/>
    <w:rsid w:val="008B604D"/>
    <w:rsid w:val="008B619E"/>
    <w:rsid w:val="008B6DB5"/>
    <w:rsid w:val="008B76B1"/>
    <w:rsid w:val="008C17D0"/>
    <w:rsid w:val="008C1FDD"/>
    <w:rsid w:val="008D0CFF"/>
    <w:rsid w:val="008D17ED"/>
    <w:rsid w:val="008D1F7D"/>
    <w:rsid w:val="008D2D95"/>
    <w:rsid w:val="008D3410"/>
    <w:rsid w:val="008D5681"/>
    <w:rsid w:val="008D7E63"/>
    <w:rsid w:val="008E0755"/>
    <w:rsid w:val="008E0E44"/>
    <w:rsid w:val="008E195A"/>
    <w:rsid w:val="008E4E51"/>
    <w:rsid w:val="008F1FEA"/>
    <w:rsid w:val="008F264F"/>
    <w:rsid w:val="008F4121"/>
    <w:rsid w:val="008F4D6D"/>
    <w:rsid w:val="00901F70"/>
    <w:rsid w:val="009029B3"/>
    <w:rsid w:val="009036E9"/>
    <w:rsid w:val="00903853"/>
    <w:rsid w:val="00903873"/>
    <w:rsid w:val="00905E5B"/>
    <w:rsid w:val="00913222"/>
    <w:rsid w:val="00913376"/>
    <w:rsid w:val="009139EB"/>
    <w:rsid w:val="00913E08"/>
    <w:rsid w:val="00913E21"/>
    <w:rsid w:val="009149B8"/>
    <w:rsid w:val="0091577D"/>
    <w:rsid w:val="009157CA"/>
    <w:rsid w:val="00916B34"/>
    <w:rsid w:val="00916F3C"/>
    <w:rsid w:val="00920469"/>
    <w:rsid w:val="00921929"/>
    <w:rsid w:val="009252BC"/>
    <w:rsid w:val="009266E3"/>
    <w:rsid w:val="00933CA3"/>
    <w:rsid w:val="009352B8"/>
    <w:rsid w:val="00937303"/>
    <w:rsid w:val="00941825"/>
    <w:rsid w:val="00941C8D"/>
    <w:rsid w:val="0094522A"/>
    <w:rsid w:val="00947B5D"/>
    <w:rsid w:val="00951F7B"/>
    <w:rsid w:val="00952923"/>
    <w:rsid w:val="00952A82"/>
    <w:rsid w:val="00952EB2"/>
    <w:rsid w:val="0095350C"/>
    <w:rsid w:val="00953D8D"/>
    <w:rsid w:val="0095433E"/>
    <w:rsid w:val="00955B91"/>
    <w:rsid w:val="00962027"/>
    <w:rsid w:val="00962608"/>
    <w:rsid w:val="009634BA"/>
    <w:rsid w:val="0096605F"/>
    <w:rsid w:val="00966A64"/>
    <w:rsid w:val="00967687"/>
    <w:rsid w:val="009676EB"/>
    <w:rsid w:val="00967A23"/>
    <w:rsid w:val="00970085"/>
    <w:rsid w:val="00970E15"/>
    <w:rsid w:val="00971064"/>
    <w:rsid w:val="00971521"/>
    <w:rsid w:val="00972353"/>
    <w:rsid w:val="009738D4"/>
    <w:rsid w:val="00977CB6"/>
    <w:rsid w:val="00977F7A"/>
    <w:rsid w:val="0098063A"/>
    <w:rsid w:val="00981C21"/>
    <w:rsid w:val="00982FCE"/>
    <w:rsid w:val="009839F6"/>
    <w:rsid w:val="00984919"/>
    <w:rsid w:val="00985125"/>
    <w:rsid w:val="00985E37"/>
    <w:rsid w:val="00986249"/>
    <w:rsid w:val="00986DD8"/>
    <w:rsid w:val="0098709B"/>
    <w:rsid w:val="009878D5"/>
    <w:rsid w:val="00991C7D"/>
    <w:rsid w:val="00992344"/>
    <w:rsid w:val="00992605"/>
    <w:rsid w:val="00992732"/>
    <w:rsid w:val="0099274F"/>
    <w:rsid w:val="00995378"/>
    <w:rsid w:val="009958A0"/>
    <w:rsid w:val="00995F33"/>
    <w:rsid w:val="00996A86"/>
    <w:rsid w:val="00997446"/>
    <w:rsid w:val="0099753C"/>
    <w:rsid w:val="009976E4"/>
    <w:rsid w:val="0099791E"/>
    <w:rsid w:val="009A18C8"/>
    <w:rsid w:val="009A2AB7"/>
    <w:rsid w:val="009A3017"/>
    <w:rsid w:val="009A7112"/>
    <w:rsid w:val="009B15A9"/>
    <w:rsid w:val="009B15FA"/>
    <w:rsid w:val="009B3446"/>
    <w:rsid w:val="009B3B1F"/>
    <w:rsid w:val="009B4B33"/>
    <w:rsid w:val="009B5A8D"/>
    <w:rsid w:val="009C15FA"/>
    <w:rsid w:val="009C3198"/>
    <w:rsid w:val="009C3781"/>
    <w:rsid w:val="009C4E88"/>
    <w:rsid w:val="009C70EC"/>
    <w:rsid w:val="009D286C"/>
    <w:rsid w:val="009D3155"/>
    <w:rsid w:val="009D45BE"/>
    <w:rsid w:val="009D6D06"/>
    <w:rsid w:val="009E4690"/>
    <w:rsid w:val="009E616F"/>
    <w:rsid w:val="009F13A5"/>
    <w:rsid w:val="009F1D78"/>
    <w:rsid w:val="009F44BF"/>
    <w:rsid w:val="009F5188"/>
    <w:rsid w:val="009F58C9"/>
    <w:rsid w:val="009F5FF7"/>
    <w:rsid w:val="009F783B"/>
    <w:rsid w:val="00A01EC1"/>
    <w:rsid w:val="00A07167"/>
    <w:rsid w:val="00A07F0F"/>
    <w:rsid w:val="00A10F52"/>
    <w:rsid w:val="00A111EE"/>
    <w:rsid w:val="00A116A1"/>
    <w:rsid w:val="00A1328D"/>
    <w:rsid w:val="00A14AE3"/>
    <w:rsid w:val="00A157E0"/>
    <w:rsid w:val="00A15AEB"/>
    <w:rsid w:val="00A1631F"/>
    <w:rsid w:val="00A21AB2"/>
    <w:rsid w:val="00A25B11"/>
    <w:rsid w:val="00A305FB"/>
    <w:rsid w:val="00A30725"/>
    <w:rsid w:val="00A32E7A"/>
    <w:rsid w:val="00A35740"/>
    <w:rsid w:val="00A40DED"/>
    <w:rsid w:val="00A425F4"/>
    <w:rsid w:val="00A427C9"/>
    <w:rsid w:val="00A42BAE"/>
    <w:rsid w:val="00A42CFE"/>
    <w:rsid w:val="00A450B2"/>
    <w:rsid w:val="00A4559D"/>
    <w:rsid w:val="00A46A73"/>
    <w:rsid w:val="00A50987"/>
    <w:rsid w:val="00A51482"/>
    <w:rsid w:val="00A52ECC"/>
    <w:rsid w:val="00A549BB"/>
    <w:rsid w:val="00A5561B"/>
    <w:rsid w:val="00A564CF"/>
    <w:rsid w:val="00A567D3"/>
    <w:rsid w:val="00A57DE3"/>
    <w:rsid w:val="00A57E29"/>
    <w:rsid w:val="00A602BD"/>
    <w:rsid w:val="00A61CC4"/>
    <w:rsid w:val="00A62A3A"/>
    <w:rsid w:val="00A63BD4"/>
    <w:rsid w:val="00A642C0"/>
    <w:rsid w:val="00A6629B"/>
    <w:rsid w:val="00A67BC3"/>
    <w:rsid w:val="00A71182"/>
    <w:rsid w:val="00A711AB"/>
    <w:rsid w:val="00A71F77"/>
    <w:rsid w:val="00A73527"/>
    <w:rsid w:val="00A73868"/>
    <w:rsid w:val="00A75991"/>
    <w:rsid w:val="00A765A3"/>
    <w:rsid w:val="00A765C7"/>
    <w:rsid w:val="00A7781E"/>
    <w:rsid w:val="00A84FE2"/>
    <w:rsid w:val="00A8739B"/>
    <w:rsid w:val="00A87B5D"/>
    <w:rsid w:val="00A91142"/>
    <w:rsid w:val="00A92D99"/>
    <w:rsid w:val="00A93235"/>
    <w:rsid w:val="00A93D5E"/>
    <w:rsid w:val="00A963B9"/>
    <w:rsid w:val="00AA04AC"/>
    <w:rsid w:val="00AA099F"/>
    <w:rsid w:val="00AA249F"/>
    <w:rsid w:val="00AB1968"/>
    <w:rsid w:val="00AB2E29"/>
    <w:rsid w:val="00AB2FC5"/>
    <w:rsid w:val="00AB3971"/>
    <w:rsid w:val="00AB5C9B"/>
    <w:rsid w:val="00AC06BA"/>
    <w:rsid w:val="00AC0E2F"/>
    <w:rsid w:val="00AC19A7"/>
    <w:rsid w:val="00AC19EC"/>
    <w:rsid w:val="00AC2E66"/>
    <w:rsid w:val="00AC5A7D"/>
    <w:rsid w:val="00AC645F"/>
    <w:rsid w:val="00AC6E04"/>
    <w:rsid w:val="00AD0075"/>
    <w:rsid w:val="00AD1AF5"/>
    <w:rsid w:val="00AD1EAB"/>
    <w:rsid w:val="00AD259D"/>
    <w:rsid w:val="00AD4E3E"/>
    <w:rsid w:val="00AD6AD4"/>
    <w:rsid w:val="00AE0495"/>
    <w:rsid w:val="00AE09F9"/>
    <w:rsid w:val="00AE1A35"/>
    <w:rsid w:val="00AE27BB"/>
    <w:rsid w:val="00AF0F2E"/>
    <w:rsid w:val="00AF25FC"/>
    <w:rsid w:val="00AF3AAD"/>
    <w:rsid w:val="00AF6922"/>
    <w:rsid w:val="00AF776F"/>
    <w:rsid w:val="00B0041D"/>
    <w:rsid w:val="00B01C86"/>
    <w:rsid w:val="00B04250"/>
    <w:rsid w:val="00B05CE1"/>
    <w:rsid w:val="00B05FB5"/>
    <w:rsid w:val="00B060E0"/>
    <w:rsid w:val="00B06D81"/>
    <w:rsid w:val="00B07477"/>
    <w:rsid w:val="00B07CEE"/>
    <w:rsid w:val="00B12D8C"/>
    <w:rsid w:val="00B145DD"/>
    <w:rsid w:val="00B17F20"/>
    <w:rsid w:val="00B22A66"/>
    <w:rsid w:val="00B24156"/>
    <w:rsid w:val="00B2462E"/>
    <w:rsid w:val="00B27C9A"/>
    <w:rsid w:val="00B27D4D"/>
    <w:rsid w:val="00B308A2"/>
    <w:rsid w:val="00B31EA0"/>
    <w:rsid w:val="00B42E00"/>
    <w:rsid w:val="00B5107D"/>
    <w:rsid w:val="00B54CEE"/>
    <w:rsid w:val="00B57E03"/>
    <w:rsid w:val="00B653E1"/>
    <w:rsid w:val="00B6633C"/>
    <w:rsid w:val="00B66395"/>
    <w:rsid w:val="00B73524"/>
    <w:rsid w:val="00B73900"/>
    <w:rsid w:val="00B804E4"/>
    <w:rsid w:val="00B80550"/>
    <w:rsid w:val="00B811CC"/>
    <w:rsid w:val="00B8209B"/>
    <w:rsid w:val="00B82410"/>
    <w:rsid w:val="00B82504"/>
    <w:rsid w:val="00B91005"/>
    <w:rsid w:val="00B918F7"/>
    <w:rsid w:val="00B93B72"/>
    <w:rsid w:val="00B97C53"/>
    <w:rsid w:val="00BA0396"/>
    <w:rsid w:val="00BA109E"/>
    <w:rsid w:val="00BA2A83"/>
    <w:rsid w:val="00BA3DC3"/>
    <w:rsid w:val="00BA6338"/>
    <w:rsid w:val="00BA72A1"/>
    <w:rsid w:val="00BA7AAE"/>
    <w:rsid w:val="00BB0E1B"/>
    <w:rsid w:val="00BB1D00"/>
    <w:rsid w:val="00BB4EB4"/>
    <w:rsid w:val="00BB5AA1"/>
    <w:rsid w:val="00BB6653"/>
    <w:rsid w:val="00BC02E0"/>
    <w:rsid w:val="00BC27A4"/>
    <w:rsid w:val="00BC42C8"/>
    <w:rsid w:val="00BC47BF"/>
    <w:rsid w:val="00BC6260"/>
    <w:rsid w:val="00BD002C"/>
    <w:rsid w:val="00BD0F48"/>
    <w:rsid w:val="00BD1AEE"/>
    <w:rsid w:val="00BD50EB"/>
    <w:rsid w:val="00BD6E60"/>
    <w:rsid w:val="00BD71CA"/>
    <w:rsid w:val="00BE235A"/>
    <w:rsid w:val="00BE449A"/>
    <w:rsid w:val="00BF002B"/>
    <w:rsid w:val="00BF19A6"/>
    <w:rsid w:val="00BF3A1A"/>
    <w:rsid w:val="00BF3DBD"/>
    <w:rsid w:val="00BF3F33"/>
    <w:rsid w:val="00C01D7E"/>
    <w:rsid w:val="00C02691"/>
    <w:rsid w:val="00C030FB"/>
    <w:rsid w:val="00C036BA"/>
    <w:rsid w:val="00C04743"/>
    <w:rsid w:val="00C132E5"/>
    <w:rsid w:val="00C13641"/>
    <w:rsid w:val="00C14419"/>
    <w:rsid w:val="00C1533D"/>
    <w:rsid w:val="00C20629"/>
    <w:rsid w:val="00C215BB"/>
    <w:rsid w:val="00C256B1"/>
    <w:rsid w:val="00C32C5D"/>
    <w:rsid w:val="00C32E8B"/>
    <w:rsid w:val="00C359C2"/>
    <w:rsid w:val="00C35E4D"/>
    <w:rsid w:val="00C35FB4"/>
    <w:rsid w:val="00C36070"/>
    <w:rsid w:val="00C405E8"/>
    <w:rsid w:val="00C424D1"/>
    <w:rsid w:val="00C44752"/>
    <w:rsid w:val="00C44C3E"/>
    <w:rsid w:val="00C44DD2"/>
    <w:rsid w:val="00C4515B"/>
    <w:rsid w:val="00C4605D"/>
    <w:rsid w:val="00C50300"/>
    <w:rsid w:val="00C535B8"/>
    <w:rsid w:val="00C5505F"/>
    <w:rsid w:val="00C55573"/>
    <w:rsid w:val="00C55CF4"/>
    <w:rsid w:val="00C60155"/>
    <w:rsid w:val="00C611EF"/>
    <w:rsid w:val="00C61D03"/>
    <w:rsid w:val="00C62E18"/>
    <w:rsid w:val="00C6380F"/>
    <w:rsid w:val="00C643EF"/>
    <w:rsid w:val="00C65590"/>
    <w:rsid w:val="00C65C85"/>
    <w:rsid w:val="00C6637C"/>
    <w:rsid w:val="00C67D76"/>
    <w:rsid w:val="00C700B0"/>
    <w:rsid w:val="00C70FCC"/>
    <w:rsid w:val="00C7190B"/>
    <w:rsid w:val="00C7274C"/>
    <w:rsid w:val="00C731F1"/>
    <w:rsid w:val="00C77101"/>
    <w:rsid w:val="00C77692"/>
    <w:rsid w:val="00C77847"/>
    <w:rsid w:val="00C83580"/>
    <w:rsid w:val="00C8474D"/>
    <w:rsid w:val="00C87C07"/>
    <w:rsid w:val="00C87D75"/>
    <w:rsid w:val="00C9267A"/>
    <w:rsid w:val="00C932A8"/>
    <w:rsid w:val="00C940DB"/>
    <w:rsid w:val="00C950B7"/>
    <w:rsid w:val="00C96332"/>
    <w:rsid w:val="00CA0DA9"/>
    <w:rsid w:val="00CA0E56"/>
    <w:rsid w:val="00CA4A2A"/>
    <w:rsid w:val="00CA4B3C"/>
    <w:rsid w:val="00CB27DF"/>
    <w:rsid w:val="00CB3FC7"/>
    <w:rsid w:val="00CB6FF3"/>
    <w:rsid w:val="00CB7F2C"/>
    <w:rsid w:val="00CC0753"/>
    <w:rsid w:val="00CC0CD3"/>
    <w:rsid w:val="00CC1655"/>
    <w:rsid w:val="00CC1DA6"/>
    <w:rsid w:val="00CC4005"/>
    <w:rsid w:val="00CC4AFC"/>
    <w:rsid w:val="00CC6ADA"/>
    <w:rsid w:val="00CD09C6"/>
    <w:rsid w:val="00CD291E"/>
    <w:rsid w:val="00CD32C0"/>
    <w:rsid w:val="00CD406D"/>
    <w:rsid w:val="00CD486C"/>
    <w:rsid w:val="00CD64F3"/>
    <w:rsid w:val="00CE140B"/>
    <w:rsid w:val="00CE1B44"/>
    <w:rsid w:val="00CE1D68"/>
    <w:rsid w:val="00CE332B"/>
    <w:rsid w:val="00CE3C64"/>
    <w:rsid w:val="00CE72A8"/>
    <w:rsid w:val="00CF24CF"/>
    <w:rsid w:val="00CF6678"/>
    <w:rsid w:val="00CF6EFA"/>
    <w:rsid w:val="00D00564"/>
    <w:rsid w:val="00D05DC7"/>
    <w:rsid w:val="00D06F04"/>
    <w:rsid w:val="00D114C7"/>
    <w:rsid w:val="00D13440"/>
    <w:rsid w:val="00D15EE3"/>
    <w:rsid w:val="00D2002A"/>
    <w:rsid w:val="00D20B59"/>
    <w:rsid w:val="00D26F39"/>
    <w:rsid w:val="00D27B83"/>
    <w:rsid w:val="00D3238C"/>
    <w:rsid w:val="00D35DA5"/>
    <w:rsid w:val="00D40BCD"/>
    <w:rsid w:val="00D41B9B"/>
    <w:rsid w:val="00D41E0B"/>
    <w:rsid w:val="00D43D25"/>
    <w:rsid w:val="00D44D31"/>
    <w:rsid w:val="00D44EC7"/>
    <w:rsid w:val="00D529E4"/>
    <w:rsid w:val="00D5302C"/>
    <w:rsid w:val="00D5429D"/>
    <w:rsid w:val="00D564EC"/>
    <w:rsid w:val="00D60804"/>
    <w:rsid w:val="00D628BC"/>
    <w:rsid w:val="00D636B7"/>
    <w:rsid w:val="00D63ADE"/>
    <w:rsid w:val="00D739FD"/>
    <w:rsid w:val="00D75704"/>
    <w:rsid w:val="00D75B66"/>
    <w:rsid w:val="00D75FA3"/>
    <w:rsid w:val="00D762B6"/>
    <w:rsid w:val="00D7671B"/>
    <w:rsid w:val="00D772A6"/>
    <w:rsid w:val="00D81860"/>
    <w:rsid w:val="00D86435"/>
    <w:rsid w:val="00D86E91"/>
    <w:rsid w:val="00D877D0"/>
    <w:rsid w:val="00D936D8"/>
    <w:rsid w:val="00D9407E"/>
    <w:rsid w:val="00D9683D"/>
    <w:rsid w:val="00D97F68"/>
    <w:rsid w:val="00DA0E38"/>
    <w:rsid w:val="00DA1362"/>
    <w:rsid w:val="00DA1858"/>
    <w:rsid w:val="00DA5F7D"/>
    <w:rsid w:val="00DB07AC"/>
    <w:rsid w:val="00DB1D11"/>
    <w:rsid w:val="00DB2071"/>
    <w:rsid w:val="00DB3E79"/>
    <w:rsid w:val="00DB5887"/>
    <w:rsid w:val="00DB60EB"/>
    <w:rsid w:val="00DB77C4"/>
    <w:rsid w:val="00DC19FF"/>
    <w:rsid w:val="00DC3062"/>
    <w:rsid w:val="00DC3113"/>
    <w:rsid w:val="00DC4400"/>
    <w:rsid w:val="00DC5682"/>
    <w:rsid w:val="00DC68CE"/>
    <w:rsid w:val="00DC68FB"/>
    <w:rsid w:val="00DD4AB6"/>
    <w:rsid w:val="00DD50B8"/>
    <w:rsid w:val="00DD67BB"/>
    <w:rsid w:val="00DD76FD"/>
    <w:rsid w:val="00DE0B0C"/>
    <w:rsid w:val="00DE190C"/>
    <w:rsid w:val="00DE5585"/>
    <w:rsid w:val="00DE7194"/>
    <w:rsid w:val="00DF0B7F"/>
    <w:rsid w:val="00DF0E0E"/>
    <w:rsid w:val="00DF1E47"/>
    <w:rsid w:val="00DF2BC3"/>
    <w:rsid w:val="00DF3B25"/>
    <w:rsid w:val="00E05277"/>
    <w:rsid w:val="00E06EDC"/>
    <w:rsid w:val="00E10D5D"/>
    <w:rsid w:val="00E111D5"/>
    <w:rsid w:val="00E14F9D"/>
    <w:rsid w:val="00E17F2D"/>
    <w:rsid w:val="00E20065"/>
    <w:rsid w:val="00E20B3A"/>
    <w:rsid w:val="00E21F77"/>
    <w:rsid w:val="00E24097"/>
    <w:rsid w:val="00E24533"/>
    <w:rsid w:val="00E2629A"/>
    <w:rsid w:val="00E266FC"/>
    <w:rsid w:val="00E305A1"/>
    <w:rsid w:val="00E324F2"/>
    <w:rsid w:val="00E3301A"/>
    <w:rsid w:val="00E33410"/>
    <w:rsid w:val="00E33E99"/>
    <w:rsid w:val="00E362A7"/>
    <w:rsid w:val="00E416B8"/>
    <w:rsid w:val="00E43220"/>
    <w:rsid w:val="00E43850"/>
    <w:rsid w:val="00E449D3"/>
    <w:rsid w:val="00E45BDE"/>
    <w:rsid w:val="00E46CB9"/>
    <w:rsid w:val="00E543D2"/>
    <w:rsid w:val="00E550F3"/>
    <w:rsid w:val="00E55EC6"/>
    <w:rsid w:val="00E618BB"/>
    <w:rsid w:val="00E63645"/>
    <w:rsid w:val="00E64ADB"/>
    <w:rsid w:val="00E6585F"/>
    <w:rsid w:val="00E6644C"/>
    <w:rsid w:val="00E6730A"/>
    <w:rsid w:val="00E67D1A"/>
    <w:rsid w:val="00E702C3"/>
    <w:rsid w:val="00E722D6"/>
    <w:rsid w:val="00E74085"/>
    <w:rsid w:val="00E741A4"/>
    <w:rsid w:val="00E74BEB"/>
    <w:rsid w:val="00E74F99"/>
    <w:rsid w:val="00E75570"/>
    <w:rsid w:val="00E831E2"/>
    <w:rsid w:val="00E84842"/>
    <w:rsid w:val="00E851A8"/>
    <w:rsid w:val="00E85213"/>
    <w:rsid w:val="00E86856"/>
    <w:rsid w:val="00E87DE8"/>
    <w:rsid w:val="00E90E78"/>
    <w:rsid w:val="00E92216"/>
    <w:rsid w:val="00E9363E"/>
    <w:rsid w:val="00E9437B"/>
    <w:rsid w:val="00E94B08"/>
    <w:rsid w:val="00E95389"/>
    <w:rsid w:val="00E96083"/>
    <w:rsid w:val="00E964BE"/>
    <w:rsid w:val="00EA0B88"/>
    <w:rsid w:val="00EA0FFC"/>
    <w:rsid w:val="00EA30D1"/>
    <w:rsid w:val="00EA40EC"/>
    <w:rsid w:val="00EA5AA2"/>
    <w:rsid w:val="00EA64E6"/>
    <w:rsid w:val="00EA6D2C"/>
    <w:rsid w:val="00EA7160"/>
    <w:rsid w:val="00EA71C3"/>
    <w:rsid w:val="00EB08B6"/>
    <w:rsid w:val="00EB1083"/>
    <w:rsid w:val="00EB2506"/>
    <w:rsid w:val="00EB389E"/>
    <w:rsid w:val="00EB5EBC"/>
    <w:rsid w:val="00EB67F6"/>
    <w:rsid w:val="00EC0F7C"/>
    <w:rsid w:val="00EC66F7"/>
    <w:rsid w:val="00EC6DAA"/>
    <w:rsid w:val="00EC7FD0"/>
    <w:rsid w:val="00ED0A06"/>
    <w:rsid w:val="00ED1AD9"/>
    <w:rsid w:val="00ED1FE4"/>
    <w:rsid w:val="00ED497B"/>
    <w:rsid w:val="00ED4D9E"/>
    <w:rsid w:val="00ED5FD7"/>
    <w:rsid w:val="00ED6712"/>
    <w:rsid w:val="00ED6C95"/>
    <w:rsid w:val="00EE7087"/>
    <w:rsid w:val="00EE7823"/>
    <w:rsid w:val="00EE789A"/>
    <w:rsid w:val="00EF00BF"/>
    <w:rsid w:val="00EF093E"/>
    <w:rsid w:val="00EF31BC"/>
    <w:rsid w:val="00EF4F81"/>
    <w:rsid w:val="00EF67AA"/>
    <w:rsid w:val="00EF6AD9"/>
    <w:rsid w:val="00EF75AE"/>
    <w:rsid w:val="00F00AB7"/>
    <w:rsid w:val="00F03611"/>
    <w:rsid w:val="00F04528"/>
    <w:rsid w:val="00F10222"/>
    <w:rsid w:val="00F127C4"/>
    <w:rsid w:val="00F15B5A"/>
    <w:rsid w:val="00F16B62"/>
    <w:rsid w:val="00F211E8"/>
    <w:rsid w:val="00F22008"/>
    <w:rsid w:val="00F242F8"/>
    <w:rsid w:val="00F2746B"/>
    <w:rsid w:val="00F304DF"/>
    <w:rsid w:val="00F335FF"/>
    <w:rsid w:val="00F40C63"/>
    <w:rsid w:val="00F41F4C"/>
    <w:rsid w:val="00F446D7"/>
    <w:rsid w:val="00F450B0"/>
    <w:rsid w:val="00F464C4"/>
    <w:rsid w:val="00F50D64"/>
    <w:rsid w:val="00F528D1"/>
    <w:rsid w:val="00F52CA1"/>
    <w:rsid w:val="00F57775"/>
    <w:rsid w:val="00F60F0A"/>
    <w:rsid w:val="00F638A7"/>
    <w:rsid w:val="00F64578"/>
    <w:rsid w:val="00F64A64"/>
    <w:rsid w:val="00F7019E"/>
    <w:rsid w:val="00F70BBD"/>
    <w:rsid w:val="00F72058"/>
    <w:rsid w:val="00F74057"/>
    <w:rsid w:val="00F75641"/>
    <w:rsid w:val="00F75EDF"/>
    <w:rsid w:val="00F800FE"/>
    <w:rsid w:val="00F81120"/>
    <w:rsid w:val="00F83B73"/>
    <w:rsid w:val="00F86520"/>
    <w:rsid w:val="00F904C1"/>
    <w:rsid w:val="00F91DCA"/>
    <w:rsid w:val="00F91FDC"/>
    <w:rsid w:val="00F948B9"/>
    <w:rsid w:val="00F966A5"/>
    <w:rsid w:val="00F97237"/>
    <w:rsid w:val="00FA1474"/>
    <w:rsid w:val="00FA1DA0"/>
    <w:rsid w:val="00FA223E"/>
    <w:rsid w:val="00FA33B9"/>
    <w:rsid w:val="00FA3CB4"/>
    <w:rsid w:val="00FA482F"/>
    <w:rsid w:val="00FA65A4"/>
    <w:rsid w:val="00FA6677"/>
    <w:rsid w:val="00FB0562"/>
    <w:rsid w:val="00FB1CB1"/>
    <w:rsid w:val="00FB3277"/>
    <w:rsid w:val="00FB39EA"/>
    <w:rsid w:val="00FB402F"/>
    <w:rsid w:val="00FB45C5"/>
    <w:rsid w:val="00FB60D8"/>
    <w:rsid w:val="00FB7DD1"/>
    <w:rsid w:val="00FC13CA"/>
    <w:rsid w:val="00FC47D7"/>
    <w:rsid w:val="00FC687E"/>
    <w:rsid w:val="00FD103B"/>
    <w:rsid w:val="00FD2A26"/>
    <w:rsid w:val="00FD2EFB"/>
    <w:rsid w:val="00FD366C"/>
    <w:rsid w:val="00FD4ABE"/>
    <w:rsid w:val="00FD6090"/>
    <w:rsid w:val="00FD616C"/>
    <w:rsid w:val="00FE0815"/>
    <w:rsid w:val="00FE2F20"/>
    <w:rsid w:val="00FE3359"/>
    <w:rsid w:val="00FE4A8F"/>
    <w:rsid w:val="00FE4AD7"/>
    <w:rsid w:val="00FE4FE3"/>
    <w:rsid w:val="00FE6F95"/>
    <w:rsid w:val="00FE7C9E"/>
    <w:rsid w:val="00FE7F95"/>
    <w:rsid w:val="00FF09F0"/>
    <w:rsid w:val="00FF2C9E"/>
    <w:rsid w:val="00FF2EE4"/>
    <w:rsid w:val="00FF43B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style="mso-position-horizontal:left;mso-position-vertical:top;mso-position-vertical-relative:line" fill="f" fillcolor="white" stroke="f">
      <v:fill color="white" on="f"/>
      <v:stroke on="f"/>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2F8"/>
    <w:pPr>
      <w:spacing w:after="200" w:line="276" w:lineRule="auto"/>
    </w:pPr>
    <w:rPr>
      <w:rFonts w:asciiTheme="minorHAnsi" w:eastAsiaTheme="minorHAnsi" w:hAnsiTheme="minorHAnsi" w:cstheme="minorBidi"/>
      <w:sz w:val="22"/>
      <w:szCs w:val="22"/>
      <w:lang w:eastAsia="en-US"/>
    </w:rPr>
  </w:style>
  <w:style w:type="paragraph" w:styleId="Overskrift1">
    <w:name w:val="heading 1"/>
    <w:basedOn w:val="Normal"/>
    <w:next w:val="BodyText"/>
    <w:link w:val="Overskrift1Tegn"/>
    <w:qFormat/>
    <w:rsid w:val="006B11E1"/>
    <w:pPr>
      <w:keepNext/>
      <w:keepLines/>
      <w:spacing w:after="120"/>
      <w:outlineLvl w:val="0"/>
    </w:pPr>
    <w:rPr>
      <w:rFonts w:ascii="Arial" w:hAnsi="Arial" w:cs="Arial"/>
      <w:b/>
      <w:bCs/>
      <w:caps/>
      <w:kern w:val="32"/>
      <w:sz w:val="40"/>
      <w:szCs w:val="40"/>
    </w:rPr>
  </w:style>
  <w:style w:type="paragraph" w:styleId="Overskrift2">
    <w:name w:val="heading 2"/>
    <w:basedOn w:val="Normal"/>
    <w:next w:val="BodyText"/>
    <w:link w:val="Overskrift2Tegn"/>
    <w:qFormat/>
    <w:rsid w:val="006B11E1"/>
    <w:pPr>
      <w:keepNext/>
      <w:keepLines/>
      <w:spacing w:before="360" w:after="120"/>
      <w:outlineLvl w:val="1"/>
    </w:pPr>
    <w:rPr>
      <w:rFonts w:ascii="Arial" w:hAnsi="Arial" w:cs="Arial"/>
      <w:b/>
      <w:bCs/>
      <w:iCs/>
      <w:sz w:val="36"/>
      <w:szCs w:val="36"/>
    </w:rPr>
  </w:style>
  <w:style w:type="paragraph" w:styleId="Overskrift3">
    <w:name w:val="heading 3"/>
    <w:basedOn w:val="Normal"/>
    <w:next w:val="BodyText"/>
    <w:link w:val="Overskrift3Tegn"/>
    <w:qFormat/>
    <w:rsid w:val="006B11E1"/>
    <w:pPr>
      <w:keepNext/>
      <w:keepLines/>
      <w:spacing w:before="360" w:after="120"/>
      <w:outlineLvl w:val="2"/>
    </w:pPr>
    <w:rPr>
      <w:rFonts w:ascii="Arial" w:hAnsi="Arial" w:cs="Arial"/>
      <w:b/>
      <w:bCs/>
      <w:sz w:val="28"/>
      <w:szCs w:val="26"/>
    </w:rPr>
  </w:style>
  <w:style w:type="paragraph" w:styleId="Overskrift4">
    <w:name w:val="heading 4"/>
    <w:basedOn w:val="Normal"/>
    <w:next w:val="BodyText"/>
    <w:qFormat/>
    <w:rsid w:val="006B11E1"/>
    <w:pPr>
      <w:keepNext/>
      <w:keepLines/>
      <w:spacing w:before="360" w:after="120"/>
      <w:ind w:left="709"/>
      <w:outlineLvl w:val="3"/>
    </w:pPr>
    <w:rPr>
      <w:rFonts w:ascii="Arial" w:hAnsi="Arial" w:cs="Arial"/>
      <w:b/>
      <w:bCs/>
    </w:rPr>
  </w:style>
  <w:style w:type="paragraph" w:styleId="Overskrift5">
    <w:name w:val="heading 5"/>
    <w:basedOn w:val="Normal"/>
    <w:next w:val="BodyText"/>
    <w:qFormat/>
    <w:rsid w:val="006B11E1"/>
    <w:pPr>
      <w:keepNext/>
      <w:keepLines/>
      <w:spacing w:before="360"/>
      <w:ind w:left="709"/>
      <w:outlineLvl w:val="4"/>
    </w:pPr>
    <w:rPr>
      <w:rFonts w:cs="Arial"/>
      <w:b/>
      <w:bCs/>
    </w:rPr>
  </w:style>
  <w:style w:type="paragraph" w:styleId="Overskrift6">
    <w:name w:val="heading 6"/>
    <w:basedOn w:val="Normal"/>
    <w:qFormat/>
    <w:rsid w:val="002107F1"/>
    <w:pPr>
      <w:keepNext/>
      <w:shd w:val="clear" w:color="auto" w:fill="FCE08D"/>
      <w:ind w:left="1418" w:hanging="284"/>
      <w:outlineLvl w:val="5"/>
    </w:pPr>
    <w:rPr>
      <w:b/>
      <w:bCs/>
    </w:rPr>
  </w:style>
  <w:style w:type="paragraph" w:styleId="Overskrift7">
    <w:name w:val="heading 7"/>
    <w:basedOn w:val="Normal"/>
    <w:qFormat/>
    <w:rsid w:val="002107F1"/>
    <w:pPr>
      <w:keepNext/>
      <w:ind w:left="1418" w:right="1168" w:hanging="284"/>
      <w:jc w:val="center"/>
      <w:outlineLvl w:val="6"/>
    </w:pPr>
    <w:rPr>
      <w:rFonts w:ascii="Helvetica (PCL6)" w:eastAsia="Arial" w:hAnsi="Helvetica (PCL6)" w:cs="Arial"/>
      <w:b/>
      <w:bCs/>
      <w:sz w:val="52"/>
      <w:szCs w:val="52"/>
    </w:rPr>
  </w:style>
  <w:style w:type="paragraph" w:styleId="Overskrift8">
    <w:name w:val="heading 8"/>
    <w:basedOn w:val="Normal"/>
    <w:qFormat/>
    <w:rsid w:val="002107F1"/>
    <w:pPr>
      <w:keepNext/>
      <w:ind w:right="1168"/>
      <w:jc w:val="center"/>
      <w:outlineLvl w:val="7"/>
    </w:pPr>
    <w:rPr>
      <w:rFonts w:ascii="Helvetica (PCL6)" w:eastAsia="Arial" w:hAnsi="Helvetica (PCL6)" w:cs="Arial"/>
      <w:b/>
      <w:bCs/>
      <w:sz w:val="32"/>
      <w:szCs w:val="32"/>
    </w:rPr>
  </w:style>
  <w:style w:type="paragraph" w:styleId="Overskrift9">
    <w:name w:val="heading 9"/>
    <w:basedOn w:val="Normal"/>
    <w:next w:val="Brdtekst"/>
    <w:qFormat/>
    <w:rsid w:val="0077598E"/>
    <w:pPr>
      <w:keepNext/>
      <w:spacing w:before="80" w:after="60"/>
      <w:outlineLvl w:val="8"/>
    </w:pPr>
    <w:rPr>
      <w:b/>
      <w:i/>
      <w:kern w:val="28"/>
    </w:rPr>
  </w:style>
  <w:style w:type="character" w:default="1" w:styleId="Standardskriftforavsnitt">
    <w:name w:val="Default Paragraph Font"/>
    <w:uiPriority w:val="1"/>
    <w:semiHidden/>
    <w:unhideWhenUsed/>
    <w:rsid w:val="00F242F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F242F8"/>
  </w:style>
  <w:style w:type="paragraph" w:styleId="Topptekst">
    <w:name w:val="header"/>
    <w:basedOn w:val="Normal"/>
    <w:rsid w:val="006B11E1"/>
    <w:pPr>
      <w:tabs>
        <w:tab w:val="center" w:pos="4320"/>
        <w:tab w:val="right" w:pos="8640"/>
      </w:tabs>
    </w:pPr>
  </w:style>
  <w:style w:type="paragraph" w:styleId="Bunntekst">
    <w:name w:val="footer"/>
    <w:basedOn w:val="BodyText"/>
    <w:link w:val="BunntekstTegn"/>
    <w:autoRedefine/>
    <w:uiPriority w:val="99"/>
    <w:rsid w:val="00D564EC"/>
    <w:pPr>
      <w:tabs>
        <w:tab w:val="right" w:pos="9356"/>
      </w:tabs>
      <w:spacing w:after="120"/>
      <w:ind w:left="0"/>
    </w:pPr>
    <w:rPr>
      <w:rFonts w:eastAsia="Arial" w:cs="Arial"/>
      <w:color w:val="000000" w:themeColor="text1"/>
      <w:sz w:val="16"/>
      <w:szCs w:val="16"/>
    </w:rPr>
  </w:style>
  <w:style w:type="paragraph" w:styleId="Brdtekst3">
    <w:name w:val="Body Text 3"/>
    <w:basedOn w:val="Normal"/>
    <w:rsid w:val="0077598E"/>
    <w:pPr>
      <w:spacing w:after="120"/>
    </w:pPr>
    <w:rPr>
      <w:szCs w:val="16"/>
    </w:rPr>
  </w:style>
  <w:style w:type="paragraph" w:styleId="Brdtekst">
    <w:name w:val="Body Text"/>
    <w:basedOn w:val="Normal"/>
    <w:link w:val="BrdtekstTegn"/>
    <w:uiPriority w:val="99"/>
    <w:rsid w:val="002107F1"/>
    <w:pPr>
      <w:ind w:left="1134"/>
    </w:pPr>
    <w:rPr>
      <w:color w:val="000000"/>
    </w:rPr>
  </w:style>
  <w:style w:type="paragraph" w:styleId="Brdtekst2">
    <w:name w:val="Body Text 2"/>
    <w:basedOn w:val="Normal"/>
    <w:rsid w:val="0077598E"/>
    <w:pPr>
      <w:spacing w:after="120" w:line="480" w:lineRule="auto"/>
    </w:pPr>
  </w:style>
  <w:style w:type="paragraph" w:styleId="Punktmerketliste">
    <w:name w:val="List Bullet"/>
    <w:basedOn w:val="Liste"/>
    <w:autoRedefine/>
    <w:rsid w:val="0077598E"/>
    <w:pPr>
      <w:numPr>
        <w:numId w:val="1"/>
      </w:numPr>
      <w:tabs>
        <w:tab w:val="clear" w:pos="720"/>
      </w:tabs>
    </w:pPr>
  </w:style>
  <w:style w:type="paragraph" w:styleId="Dokumentkart">
    <w:name w:val="Document Map"/>
    <w:basedOn w:val="Normal"/>
    <w:rsid w:val="002107F1"/>
    <w:pPr>
      <w:shd w:val="clear" w:color="auto" w:fill="000080"/>
    </w:pPr>
    <w:rPr>
      <w:rFonts w:ascii="Tahoma" w:hAnsi="Tahoma" w:cs="Tahoma"/>
    </w:rPr>
  </w:style>
  <w:style w:type="character" w:styleId="Sidetall">
    <w:name w:val="page number"/>
    <w:basedOn w:val="Standardskriftforavsnitt"/>
    <w:rsid w:val="006B11E1"/>
    <w:rPr>
      <w:rFonts w:ascii="Arial" w:hAnsi="Arial"/>
      <w:sz w:val="16"/>
      <w:szCs w:val="18"/>
      <w:effect w:val="none"/>
    </w:rPr>
  </w:style>
  <w:style w:type="paragraph" w:styleId="INNH1">
    <w:name w:val="toc 1"/>
    <w:basedOn w:val="Normal"/>
    <w:uiPriority w:val="39"/>
    <w:rsid w:val="006B11E1"/>
    <w:pPr>
      <w:spacing w:before="120" w:after="120"/>
    </w:pPr>
    <w:rPr>
      <w:rFonts w:eastAsia="Arial"/>
      <w:bCs/>
      <w:color w:val="000000"/>
      <w:sz w:val="26"/>
      <w:szCs w:val="26"/>
    </w:rPr>
  </w:style>
  <w:style w:type="paragraph" w:styleId="INNH2">
    <w:name w:val="toc 2"/>
    <w:basedOn w:val="Normal"/>
    <w:uiPriority w:val="39"/>
    <w:rsid w:val="002107F1"/>
    <w:pPr>
      <w:ind w:left="200"/>
    </w:pPr>
    <w:rPr>
      <w:rFonts w:cstheme="minorHAnsi"/>
      <w:smallCaps/>
    </w:rPr>
  </w:style>
  <w:style w:type="paragraph" w:styleId="INNH3">
    <w:name w:val="toc 3"/>
    <w:basedOn w:val="Normal"/>
    <w:uiPriority w:val="39"/>
    <w:rsid w:val="002107F1"/>
    <w:pPr>
      <w:ind w:left="400"/>
    </w:pPr>
    <w:rPr>
      <w:rFonts w:cstheme="minorHAnsi"/>
      <w:i/>
      <w:iCs/>
    </w:rPr>
  </w:style>
  <w:style w:type="paragraph" w:styleId="INNH4">
    <w:name w:val="toc 4"/>
    <w:basedOn w:val="Normal"/>
    <w:rsid w:val="002107F1"/>
    <w:pPr>
      <w:ind w:left="600"/>
    </w:pPr>
    <w:rPr>
      <w:rFonts w:cstheme="minorHAnsi"/>
      <w:sz w:val="18"/>
      <w:szCs w:val="18"/>
    </w:rPr>
  </w:style>
  <w:style w:type="paragraph" w:styleId="INNH5">
    <w:name w:val="toc 5"/>
    <w:basedOn w:val="Normal"/>
    <w:rsid w:val="002107F1"/>
    <w:pPr>
      <w:ind w:left="800"/>
    </w:pPr>
    <w:rPr>
      <w:rFonts w:cstheme="minorHAnsi"/>
      <w:sz w:val="18"/>
      <w:szCs w:val="18"/>
    </w:rPr>
  </w:style>
  <w:style w:type="paragraph" w:styleId="INNH6">
    <w:name w:val="toc 6"/>
    <w:basedOn w:val="Normal"/>
    <w:rsid w:val="002107F1"/>
    <w:pPr>
      <w:ind w:left="1000"/>
    </w:pPr>
    <w:rPr>
      <w:rFonts w:cstheme="minorHAnsi"/>
      <w:sz w:val="18"/>
      <w:szCs w:val="18"/>
    </w:rPr>
  </w:style>
  <w:style w:type="paragraph" w:styleId="INNH7">
    <w:name w:val="toc 7"/>
    <w:basedOn w:val="Normal"/>
    <w:rsid w:val="002107F1"/>
    <w:pPr>
      <w:ind w:left="1200"/>
    </w:pPr>
    <w:rPr>
      <w:rFonts w:cstheme="minorHAnsi"/>
      <w:sz w:val="18"/>
      <w:szCs w:val="18"/>
    </w:rPr>
  </w:style>
  <w:style w:type="paragraph" w:styleId="INNH8">
    <w:name w:val="toc 8"/>
    <w:basedOn w:val="Normal"/>
    <w:rsid w:val="002107F1"/>
    <w:pPr>
      <w:ind w:left="1400"/>
    </w:pPr>
    <w:rPr>
      <w:rFonts w:cstheme="minorHAnsi"/>
      <w:sz w:val="18"/>
      <w:szCs w:val="18"/>
    </w:rPr>
  </w:style>
  <w:style w:type="paragraph" w:styleId="INNH9">
    <w:name w:val="toc 9"/>
    <w:basedOn w:val="Normal"/>
    <w:rsid w:val="002107F1"/>
    <w:pPr>
      <w:ind w:left="1600"/>
    </w:pPr>
    <w:rPr>
      <w:rFonts w:cstheme="minorHAnsi"/>
      <w:sz w:val="18"/>
      <w:szCs w:val="18"/>
    </w:rPr>
  </w:style>
  <w:style w:type="paragraph" w:styleId="Vanliginnrykk">
    <w:name w:val="Normal Indent"/>
    <w:basedOn w:val="Normal"/>
    <w:rsid w:val="0077598E"/>
    <w:pPr>
      <w:ind w:left="720"/>
    </w:pPr>
  </w:style>
  <w:style w:type="paragraph" w:styleId="Liste">
    <w:name w:val="List"/>
    <w:basedOn w:val="Brdtekst"/>
    <w:rsid w:val="0077598E"/>
    <w:pPr>
      <w:tabs>
        <w:tab w:val="left" w:pos="720"/>
      </w:tabs>
      <w:ind w:left="360"/>
    </w:pPr>
  </w:style>
  <w:style w:type="paragraph" w:customStyle="1" w:styleId="NormalInnrykk">
    <w:name w:val="Normal Innrykk"/>
    <w:basedOn w:val="Normal"/>
    <w:pPr>
      <w:spacing w:before="40"/>
      <w:ind w:left="1134"/>
    </w:pPr>
    <w:rPr>
      <w:rFonts w:ascii="Arial" w:hAnsi="Arial"/>
      <w:lang w:val="en-US"/>
    </w:rPr>
  </w:style>
  <w:style w:type="paragraph" w:customStyle="1" w:styleId="Felttekst">
    <w:name w:val="Felttekst"/>
    <w:pPr>
      <w:spacing w:before="20"/>
      <w:ind w:left="1814" w:hanging="680"/>
    </w:pPr>
    <w:rPr>
      <w:rFonts w:ascii="Arial" w:hAnsi="Arial"/>
    </w:rPr>
  </w:style>
  <w:style w:type="paragraph" w:styleId="Brdtekstinnrykk3">
    <w:name w:val="Body Text Indent 3"/>
    <w:basedOn w:val="Normal"/>
    <w:rsid w:val="0077598E"/>
    <w:pPr>
      <w:spacing w:after="120"/>
      <w:ind w:left="283"/>
    </w:pPr>
    <w:rPr>
      <w:szCs w:val="16"/>
    </w:rPr>
  </w:style>
  <w:style w:type="paragraph" w:customStyle="1" w:styleId="Fotnote">
    <w:name w:val="Fotnote"/>
    <w:rPr>
      <w:rFonts w:ascii="Arial" w:hAnsi="Arial"/>
      <w:noProof/>
      <w:sz w:val="18"/>
    </w:rPr>
  </w:style>
  <w:style w:type="character" w:styleId="Hyperkobling">
    <w:name w:val="Hyperlink"/>
    <w:basedOn w:val="Standardskriftforavsnitt"/>
    <w:uiPriority w:val="99"/>
    <w:rsid w:val="002107F1"/>
    <w:rPr>
      <w:b/>
      <w:bCs/>
      <w:color w:val="0000FF"/>
      <w:u w:val="single"/>
    </w:rPr>
  </w:style>
  <w:style w:type="paragraph" w:styleId="Brdtekstinnrykk">
    <w:name w:val="Body Text Indent"/>
    <w:basedOn w:val="Normal"/>
    <w:rsid w:val="002107F1"/>
    <w:pPr>
      <w:ind w:left="360" w:hanging="360"/>
      <w:jc w:val="both"/>
    </w:pPr>
  </w:style>
  <w:style w:type="paragraph" w:customStyle="1" w:styleId="heading3itabell">
    <w:name w:val="heading3itabell"/>
    <w:basedOn w:val="Normal"/>
    <w:rsid w:val="002107F1"/>
    <w:pPr>
      <w:ind w:right="85"/>
    </w:pPr>
    <w:rPr>
      <w:rFonts w:ascii="Helvetica" w:eastAsia="Arial" w:hAnsi="Helvetica" w:cs="Arial"/>
      <w:b/>
      <w:bCs/>
    </w:rPr>
  </w:style>
  <w:style w:type="paragraph" w:customStyle="1" w:styleId="sqlheading">
    <w:name w:val="sqlheading"/>
    <w:basedOn w:val="Normal"/>
    <w:rsid w:val="002107F1"/>
    <w:pPr>
      <w:keepNext/>
      <w:spacing w:before="40" w:after="40"/>
    </w:pPr>
    <w:rPr>
      <w:rFonts w:ascii="Arial" w:eastAsia="Arial" w:hAnsi="Arial" w:cs="Arial"/>
      <w:b/>
      <w:bCs/>
      <w:sz w:val="18"/>
      <w:szCs w:val="18"/>
    </w:rPr>
  </w:style>
  <w:style w:type="paragraph" w:styleId="Indeks1">
    <w:name w:val="index 1"/>
    <w:basedOn w:val="Normal"/>
    <w:rsid w:val="002107F1"/>
    <w:pPr>
      <w:ind w:left="200" w:hanging="200"/>
    </w:pPr>
    <w:rPr>
      <w:rFonts w:eastAsia="Arial"/>
    </w:rPr>
  </w:style>
  <w:style w:type="paragraph" w:customStyle="1" w:styleId="punktinnrykk">
    <w:name w:val="punktinnrykk"/>
    <w:basedOn w:val="Normal"/>
    <w:rsid w:val="002107F1"/>
    <w:rPr>
      <w:rFonts w:eastAsia="Arial"/>
    </w:rPr>
  </w:style>
  <w:style w:type="paragraph" w:styleId="Indeks2">
    <w:name w:val="index 2"/>
    <w:basedOn w:val="Normal"/>
    <w:rsid w:val="002107F1"/>
    <w:pPr>
      <w:ind w:left="400" w:hanging="200"/>
    </w:pPr>
    <w:rPr>
      <w:rFonts w:eastAsia="Arial"/>
    </w:rPr>
  </w:style>
  <w:style w:type="paragraph" w:styleId="Indeks3">
    <w:name w:val="index 3"/>
    <w:basedOn w:val="Normal"/>
    <w:rsid w:val="002107F1"/>
    <w:pPr>
      <w:ind w:left="878" w:hanging="198"/>
    </w:pPr>
    <w:rPr>
      <w:rFonts w:eastAsia="Arial"/>
    </w:rPr>
  </w:style>
  <w:style w:type="paragraph" w:styleId="Stikkordregisteroverskrift">
    <w:name w:val="index heading"/>
    <w:basedOn w:val="Normal"/>
    <w:rsid w:val="002107F1"/>
    <w:pPr>
      <w:spacing w:before="240" w:after="120"/>
    </w:pPr>
    <w:rPr>
      <w:rFonts w:eastAsia="Arial"/>
      <w:b/>
      <w:bCs/>
      <w:sz w:val="26"/>
      <w:szCs w:val="26"/>
    </w:rPr>
  </w:style>
  <w:style w:type="paragraph" w:customStyle="1" w:styleId="innrykk">
    <w:name w:val="innrykk"/>
    <w:basedOn w:val="Normal"/>
    <w:next w:val="BodyText"/>
    <w:autoRedefine/>
    <w:rsid w:val="006B11E1"/>
    <w:pPr>
      <w:ind w:left="1106"/>
    </w:pPr>
    <w:rPr>
      <w:szCs w:val="20"/>
    </w:rPr>
  </w:style>
  <w:style w:type="paragraph" w:styleId="Tittel">
    <w:name w:val="Title"/>
    <w:basedOn w:val="Normal"/>
    <w:link w:val="TittelTegn"/>
    <w:qFormat/>
    <w:rsid w:val="002107F1"/>
    <w:pPr>
      <w:spacing w:before="242" w:after="722"/>
      <w:jc w:val="right"/>
    </w:pPr>
    <w:rPr>
      <w:rFonts w:ascii="Arial" w:eastAsia="Arial" w:hAnsi="Arial" w:cs="Arial"/>
      <w:b/>
      <w:bCs/>
      <w:sz w:val="72"/>
      <w:szCs w:val="72"/>
    </w:rPr>
  </w:style>
  <w:style w:type="paragraph" w:customStyle="1" w:styleId="tabelloverskrift">
    <w:name w:val="tabelloverskrift"/>
    <w:basedOn w:val="Normal"/>
    <w:rsid w:val="006B11E1"/>
    <w:pPr>
      <w:spacing w:before="320" w:after="320"/>
      <w:ind w:left="85" w:right="85"/>
    </w:pPr>
    <w:rPr>
      <w:rFonts w:ascii="Helvetica" w:eastAsia="Arial" w:hAnsi="Helvetica"/>
      <w:b/>
      <w:bCs/>
      <w:sz w:val="18"/>
      <w:szCs w:val="18"/>
    </w:rPr>
  </w:style>
  <w:style w:type="paragraph" w:customStyle="1" w:styleId="bildetekst">
    <w:name w:val="bildetekst"/>
    <w:basedOn w:val="Normal"/>
    <w:rsid w:val="002107F1"/>
    <w:pPr>
      <w:spacing w:before="120" w:after="360"/>
      <w:ind w:left="1134"/>
    </w:pPr>
    <w:rPr>
      <w:i/>
      <w:iCs/>
      <w:color w:val="000000"/>
    </w:rPr>
  </w:style>
  <w:style w:type="paragraph" w:customStyle="1" w:styleId="brdtekst0">
    <w:name w:val="brdtekst"/>
    <w:basedOn w:val="Normal"/>
    <w:autoRedefine/>
    <w:rsid w:val="002107F1"/>
    <w:rPr>
      <w:rFonts w:ascii="Arial" w:eastAsia="Arial" w:hAnsi="Arial" w:cs="Arial"/>
    </w:rPr>
  </w:style>
  <w:style w:type="paragraph" w:customStyle="1" w:styleId="byline">
    <w:name w:val="byline"/>
    <w:basedOn w:val="Normal"/>
    <w:rsid w:val="002107F1"/>
    <w:pPr>
      <w:spacing w:before="242" w:after="722"/>
      <w:jc w:val="right"/>
    </w:pPr>
    <w:rPr>
      <w:rFonts w:ascii="Arial" w:eastAsia="Arial" w:hAnsi="Arial" w:cs="Arial"/>
      <w:b/>
      <w:bCs/>
      <w:sz w:val="28"/>
      <w:szCs w:val="28"/>
    </w:rPr>
  </w:style>
  <w:style w:type="paragraph" w:customStyle="1" w:styleId="innholdoverskrift">
    <w:name w:val="innholdoverskrift"/>
    <w:basedOn w:val="Normal"/>
    <w:rsid w:val="002107F1"/>
    <w:pPr>
      <w:spacing w:after="360"/>
      <w:ind w:left="1134"/>
    </w:pPr>
    <w:rPr>
      <w:rFonts w:ascii="Arial" w:eastAsia="Arial" w:hAnsi="Arial" w:cs="Arial"/>
      <w:b/>
      <w:bCs/>
      <w:caps/>
      <w:sz w:val="48"/>
      <w:szCs w:val="48"/>
    </w:rPr>
  </w:style>
  <w:style w:type="paragraph" w:customStyle="1" w:styleId="kapitteloverskrift">
    <w:name w:val="kapitteloverskrift"/>
    <w:basedOn w:val="Normal"/>
    <w:rsid w:val="002107F1"/>
    <w:pPr>
      <w:spacing w:after="240"/>
      <w:ind w:left="85" w:right="85"/>
    </w:pPr>
    <w:rPr>
      <w:rFonts w:ascii="Helvetica (PCL6)" w:eastAsia="Arial" w:hAnsi="Helvetica (PCL6)" w:cs="Arial"/>
      <w:b/>
      <w:bCs/>
      <w:caps/>
      <w:sz w:val="60"/>
      <w:szCs w:val="60"/>
    </w:rPr>
  </w:style>
  <w:style w:type="paragraph" w:customStyle="1" w:styleId="link">
    <w:name w:val="link"/>
    <w:basedOn w:val="Normal"/>
    <w:rsid w:val="002107F1"/>
    <w:pPr>
      <w:ind w:left="1134"/>
    </w:pPr>
    <w:rPr>
      <w:rFonts w:eastAsia="Arial"/>
      <w:b/>
      <w:bCs/>
    </w:rPr>
  </w:style>
  <w:style w:type="paragraph" w:customStyle="1" w:styleId="merk">
    <w:name w:val="merk"/>
    <w:basedOn w:val="Normal"/>
    <w:rsid w:val="002107F1"/>
    <w:pPr>
      <w:spacing w:before="360" w:after="360"/>
    </w:pPr>
    <w:rPr>
      <w:rFonts w:ascii="Arial" w:eastAsia="Arial" w:hAnsi="Arial" w:cs="Arial"/>
    </w:rPr>
  </w:style>
  <w:style w:type="paragraph" w:customStyle="1" w:styleId="nummerering0">
    <w:name w:val="nummerering"/>
    <w:basedOn w:val="Normal"/>
    <w:rsid w:val="002107F1"/>
    <w:pPr>
      <w:spacing w:before="120"/>
    </w:pPr>
    <w:rPr>
      <w:rFonts w:ascii="Arial" w:eastAsia="Arial" w:hAnsi="Arial" w:cs="Arial"/>
      <w:color w:val="000000"/>
    </w:rPr>
  </w:style>
  <w:style w:type="paragraph" w:customStyle="1" w:styleId="punktnummerering0">
    <w:name w:val="punktnummerering"/>
    <w:basedOn w:val="Normal"/>
    <w:rsid w:val="002107F1"/>
    <w:pPr>
      <w:snapToGrid w:val="0"/>
      <w:spacing w:before="60" w:after="60"/>
    </w:pPr>
    <w:rPr>
      <w:rFonts w:ascii="Arial" w:eastAsia="Arial" w:hAnsi="Arial" w:cs="Arial"/>
    </w:rPr>
  </w:style>
  <w:style w:type="paragraph" w:customStyle="1" w:styleId="nummerering1">
    <w:name w:val="nummerering1"/>
    <w:basedOn w:val="Normal"/>
    <w:rsid w:val="002107F1"/>
    <w:pPr>
      <w:snapToGrid w:val="0"/>
      <w:spacing w:before="120" w:after="120"/>
      <w:ind w:left="1418" w:right="85" w:hanging="284"/>
    </w:pPr>
    <w:rPr>
      <w:rFonts w:eastAsia="Arial"/>
      <w:color w:val="000000"/>
    </w:rPr>
  </w:style>
  <w:style w:type="paragraph" w:customStyle="1" w:styleId="punktnummitabell">
    <w:name w:val="punktnummitabell"/>
    <w:basedOn w:val="Normal"/>
    <w:rsid w:val="002107F1"/>
    <w:pPr>
      <w:spacing w:before="100" w:line="240" w:lineRule="atLeast"/>
      <w:ind w:hanging="360"/>
    </w:pPr>
    <w:rPr>
      <w:rFonts w:ascii="Helvetica" w:eastAsia="Arial" w:hAnsi="Helvetica"/>
      <w:sz w:val="18"/>
      <w:szCs w:val="18"/>
    </w:rPr>
  </w:style>
  <w:style w:type="paragraph" w:customStyle="1" w:styleId="skjulttekst">
    <w:name w:val="skjulttekst"/>
    <w:basedOn w:val="Normal"/>
    <w:rsid w:val="002107F1"/>
    <w:rPr>
      <w:rFonts w:eastAsia="Arial"/>
      <w:vanish/>
    </w:rPr>
  </w:style>
  <w:style w:type="paragraph" w:customStyle="1" w:styleId="sqlnavn">
    <w:name w:val="sqlnavn"/>
    <w:basedOn w:val="Normal"/>
    <w:rsid w:val="002107F1"/>
    <w:pPr>
      <w:spacing w:before="480" w:after="480"/>
      <w:ind w:right="85"/>
    </w:pPr>
    <w:rPr>
      <w:rFonts w:ascii="Arial" w:hAnsi="Arial" w:cs="Arial"/>
    </w:rPr>
  </w:style>
  <w:style w:type="paragraph" w:customStyle="1" w:styleId="sqlnavnitabell">
    <w:name w:val="sqlnavnitabell"/>
    <w:basedOn w:val="Normal"/>
    <w:rsid w:val="002107F1"/>
    <w:pPr>
      <w:keepNext/>
      <w:spacing w:before="40" w:after="40"/>
    </w:pPr>
    <w:rPr>
      <w:rFonts w:ascii="Arial" w:eastAsia="Arial" w:hAnsi="Arial" w:cs="Arial"/>
      <w:sz w:val="18"/>
      <w:szCs w:val="18"/>
    </w:rPr>
  </w:style>
  <w:style w:type="paragraph" w:customStyle="1" w:styleId="sqltabellnavn">
    <w:name w:val="sqltabellnavn"/>
    <w:basedOn w:val="Normal"/>
    <w:rsid w:val="002107F1"/>
    <w:pPr>
      <w:spacing w:before="480" w:after="240"/>
      <w:ind w:left="85" w:right="85"/>
    </w:pPr>
    <w:rPr>
      <w:rFonts w:ascii="Helvetica" w:eastAsia="Arial" w:hAnsi="Helvetica" w:cs="Arial"/>
      <w:b/>
      <w:bCs/>
      <w:sz w:val="28"/>
      <w:szCs w:val="28"/>
    </w:rPr>
  </w:style>
  <w:style w:type="paragraph" w:customStyle="1" w:styleId="sqltabellnavnitabell">
    <w:name w:val="sqltabellnavnitabell"/>
    <w:basedOn w:val="Normal"/>
    <w:rsid w:val="002107F1"/>
    <w:pPr>
      <w:keepNext/>
      <w:spacing w:before="40" w:after="40"/>
    </w:pPr>
    <w:rPr>
      <w:rFonts w:ascii="Arial" w:eastAsia="Arial" w:hAnsi="Arial" w:cs="Arial"/>
      <w:sz w:val="18"/>
      <w:szCs w:val="18"/>
    </w:rPr>
  </w:style>
  <w:style w:type="paragraph" w:customStyle="1" w:styleId="supertitle">
    <w:name w:val="supertitle"/>
    <w:basedOn w:val="Normal"/>
    <w:rsid w:val="002107F1"/>
    <w:pPr>
      <w:spacing w:before="960"/>
      <w:ind w:left="1440"/>
      <w:jc w:val="right"/>
    </w:pPr>
    <w:rPr>
      <w:rFonts w:ascii="Arial" w:eastAsia="Arial" w:hAnsi="Arial" w:cs="Arial"/>
      <w:b/>
      <w:bCs/>
      <w:sz w:val="28"/>
      <w:szCs w:val="28"/>
    </w:rPr>
  </w:style>
  <w:style w:type="paragraph" w:customStyle="1" w:styleId="tabellfelt">
    <w:name w:val="tabellfelt"/>
    <w:basedOn w:val="Normal"/>
    <w:rsid w:val="006B11E1"/>
    <w:pPr>
      <w:spacing w:before="60" w:after="60"/>
      <w:ind w:left="85" w:right="85"/>
    </w:pPr>
    <w:rPr>
      <w:rFonts w:ascii="Helvetica" w:eastAsia="Arial" w:hAnsi="Helvetica"/>
      <w:b/>
      <w:bCs/>
      <w:sz w:val="18"/>
      <w:szCs w:val="18"/>
    </w:rPr>
  </w:style>
  <w:style w:type="paragraph" w:customStyle="1" w:styleId="tabelltekst">
    <w:name w:val="tabelltekst"/>
    <w:basedOn w:val="Normal"/>
    <w:rsid w:val="006B11E1"/>
    <w:pPr>
      <w:spacing w:before="60" w:after="60"/>
      <w:ind w:left="85" w:right="85"/>
    </w:pPr>
    <w:rPr>
      <w:rFonts w:ascii="Helvetica" w:eastAsia="Arial" w:hAnsi="Helvetica"/>
      <w:sz w:val="18"/>
      <w:szCs w:val="18"/>
    </w:rPr>
  </w:style>
  <w:style w:type="paragraph" w:customStyle="1" w:styleId="tabelloverskriftsql">
    <w:name w:val="tabelloverskriftsql"/>
    <w:basedOn w:val="Normal"/>
    <w:rsid w:val="002107F1"/>
    <w:rPr>
      <w:rFonts w:eastAsia="Arial"/>
      <w:b/>
      <w:bCs/>
    </w:rPr>
  </w:style>
  <w:style w:type="paragraph" w:customStyle="1" w:styleId="bullet1">
    <w:name w:val="bullet1"/>
    <w:basedOn w:val="Normal"/>
    <w:rsid w:val="002107F1"/>
    <w:pPr>
      <w:spacing w:before="90"/>
    </w:pPr>
    <w:rPr>
      <w:rFonts w:ascii="Arial" w:eastAsia="Arial" w:hAnsi="Arial" w:cs="Arial"/>
    </w:rPr>
  </w:style>
  <w:style w:type="paragraph" w:styleId="Bildetekst0">
    <w:name w:val="caption"/>
    <w:basedOn w:val="Normal"/>
    <w:qFormat/>
    <w:rsid w:val="002107F1"/>
    <w:pPr>
      <w:spacing w:before="120" w:after="360"/>
      <w:ind w:left="1134"/>
    </w:pPr>
    <w:rPr>
      <w:rFonts w:ascii="Arial" w:eastAsia="Arial" w:hAnsi="Arial" w:cs="Arial"/>
      <w:i/>
      <w:iCs/>
      <w:color w:val="000000"/>
    </w:rPr>
  </w:style>
  <w:style w:type="character" w:styleId="Fulgthyperkobling">
    <w:name w:val="FollowedHyperlink"/>
    <w:basedOn w:val="Standardskriftforavsnitt"/>
    <w:rsid w:val="002107F1"/>
    <w:rPr>
      <w:color w:val="800080"/>
      <w:u w:val="single"/>
    </w:rPr>
  </w:style>
  <w:style w:type="paragraph" w:customStyle="1" w:styleId="headerbase">
    <w:name w:val="headerbase"/>
    <w:basedOn w:val="Normal"/>
    <w:rsid w:val="002107F1"/>
    <w:rPr>
      <w:rFonts w:ascii="Arial" w:eastAsia="Arial" w:hAnsi="Arial" w:cs="Arial"/>
      <w:b/>
      <w:bCs/>
    </w:rPr>
  </w:style>
  <w:style w:type="character" w:customStyle="1" w:styleId="linkchar">
    <w:name w:val="linkchar"/>
    <w:basedOn w:val="Standardskriftforavsnitt"/>
    <w:rsid w:val="002107F1"/>
    <w:rPr>
      <w:b/>
      <w:bCs/>
    </w:rPr>
  </w:style>
  <w:style w:type="character" w:customStyle="1" w:styleId="msodel0">
    <w:name w:val="msodel"/>
    <w:basedOn w:val="Standardskriftforavsnitt"/>
    <w:rsid w:val="002107F1"/>
    <w:rPr>
      <w:strike/>
      <w:vanish/>
      <w:webHidden w:val="0"/>
      <w:color w:val="800000"/>
      <w:specVanish w:val="0"/>
    </w:rPr>
  </w:style>
  <w:style w:type="character" w:customStyle="1" w:styleId="msoins0">
    <w:name w:val="msoins"/>
    <w:basedOn w:val="Standardskriftforavsnitt"/>
    <w:rsid w:val="002107F1"/>
    <w:rPr>
      <w:u w:val="single"/>
    </w:rPr>
  </w:style>
  <w:style w:type="paragraph" w:customStyle="1" w:styleId="side">
    <w:name w:val="side"/>
    <w:basedOn w:val="Normal"/>
    <w:rsid w:val="002107F1"/>
    <w:pPr>
      <w:spacing w:before="100" w:beforeAutospacing="1" w:after="100" w:afterAutospacing="1"/>
    </w:pPr>
    <w:rPr>
      <w:rFonts w:ascii="Arial" w:eastAsia="Arial" w:hAnsi="Arial" w:cs="Arial"/>
    </w:rPr>
  </w:style>
  <w:style w:type="paragraph" w:customStyle="1" w:styleId="sql-navn">
    <w:name w:val="sql-navn"/>
    <w:basedOn w:val="Normal"/>
    <w:rsid w:val="002107F1"/>
    <w:pPr>
      <w:spacing w:before="480" w:after="480"/>
      <w:ind w:right="85"/>
    </w:pPr>
    <w:rPr>
      <w:rFonts w:ascii="Helvetica (PCL6)" w:eastAsia="Arial" w:hAnsi="Helvetica (PCL6)" w:cs="Arial"/>
    </w:rPr>
  </w:style>
  <w:style w:type="paragraph" w:customStyle="1" w:styleId="Punktnummerering">
    <w:name w:val="Punktnummerering"/>
    <w:basedOn w:val="Normal"/>
    <w:link w:val="PunktnummereringTegn"/>
    <w:rsid w:val="006B11E1"/>
    <w:pPr>
      <w:numPr>
        <w:numId w:val="4"/>
      </w:numPr>
      <w:tabs>
        <w:tab w:val="left" w:pos="468"/>
      </w:tabs>
      <w:spacing w:before="60" w:after="60"/>
    </w:pPr>
    <w:rPr>
      <w:bCs/>
      <w:snapToGrid w:val="0"/>
      <w:szCs w:val="20"/>
    </w:rPr>
  </w:style>
  <w:style w:type="paragraph" w:customStyle="1" w:styleId="Brdtekst1">
    <w:name w:val="Brødtekst1"/>
    <w:basedOn w:val="Normal"/>
    <w:autoRedefine/>
    <w:rsid w:val="002107F1"/>
    <w:pPr>
      <w:ind w:left="1134"/>
    </w:pPr>
    <w:rPr>
      <w:noProof/>
    </w:rPr>
  </w:style>
  <w:style w:type="character" w:styleId="Sterk">
    <w:name w:val="Strong"/>
    <w:basedOn w:val="Standardskriftforavsnitt"/>
    <w:qFormat/>
    <w:rsid w:val="0077598E"/>
    <w:rPr>
      <w:b/>
      <w:bCs/>
    </w:rPr>
  </w:style>
  <w:style w:type="character" w:customStyle="1" w:styleId="BrdtekstTegn">
    <w:name w:val="Brødtekst Tegn"/>
    <w:basedOn w:val="Standardskriftforavsnitt"/>
    <w:link w:val="Brdtekst"/>
    <w:uiPriority w:val="99"/>
    <w:rsid w:val="00525E76"/>
    <w:rPr>
      <w:color w:val="000000"/>
      <w:sz w:val="22"/>
      <w:szCs w:val="22"/>
      <w:lang w:val="nb-NO" w:eastAsia="nb-NO" w:bidi="ar-SA"/>
    </w:rPr>
  </w:style>
  <w:style w:type="character" w:customStyle="1" w:styleId="PunktnummereringTegn">
    <w:name w:val="Punktnummerering Tegn"/>
    <w:basedOn w:val="Standardskriftforavsnitt"/>
    <w:link w:val="Punktnummerering"/>
    <w:rsid w:val="00AE0495"/>
    <w:rPr>
      <w:rFonts w:asciiTheme="minorHAnsi" w:eastAsiaTheme="minorHAnsi" w:hAnsiTheme="minorHAnsi" w:cstheme="minorBidi"/>
      <w:bCs/>
      <w:snapToGrid w:val="0"/>
      <w:sz w:val="22"/>
      <w:lang w:eastAsia="en-US"/>
    </w:rPr>
  </w:style>
  <w:style w:type="paragraph" w:customStyle="1" w:styleId="Brdtekst20">
    <w:name w:val="Brødtekst2"/>
    <w:basedOn w:val="Normal"/>
    <w:autoRedefine/>
    <w:rsid w:val="001D7830"/>
    <w:pPr>
      <w:ind w:left="1134"/>
    </w:pPr>
    <w:rPr>
      <w:noProof/>
    </w:rPr>
  </w:style>
  <w:style w:type="table" w:styleId="Tabellrutenett">
    <w:name w:val="Table Grid"/>
    <w:basedOn w:val="Vanligtabell"/>
    <w:uiPriority w:val="59"/>
    <w:rsid w:val="00517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Standardskriftforavsnitt"/>
    <w:rsid w:val="001D7830"/>
    <w:rPr>
      <w:color w:val="000000"/>
      <w:sz w:val="22"/>
      <w:szCs w:val="22"/>
      <w:lang w:val="nb-NO" w:eastAsia="nb-NO" w:bidi="ar-SA"/>
    </w:rPr>
  </w:style>
  <w:style w:type="character" w:customStyle="1" w:styleId="PunktnummereringChar">
    <w:name w:val="Punktnummerering Char"/>
    <w:basedOn w:val="Standardskriftforavsnitt"/>
    <w:rsid w:val="001D7830"/>
    <w:rPr>
      <w:snapToGrid w:val="0"/>
      <w:sz w:val="22"/>
      <w:szCs w:val="22"/>
      <w:lang w:val="pt-PT" w:eastAsia="en-US" w:bidi="ar-SA"/>
    </w:rPr>
  </w:style>
  <w:style w:type="character" w:styleId="Utheving">
    <w:name w:val="Emphasis"/>
    <w:qFormat/>
    <w:rsid w:val="0077598E"/>
    <w:rPr>
      <w:rFonts w:ascii="Arial Black" w:hAnsi="Arial Black" w:hint="default"/>
      <w:i w:val="0"/>
      <w:iCs w:val="0"/>
      <w:sz w:val="18"/>
    </w:rPr>
  </w:style>
  <w:style w:type="paragraph" w:styleId="Indeks4">
    <w:name w:val="index 4"/>
    <w:basedOn w:val="Normal"/>
    <w:autoRedefine/>
    <w:semiHidden/>
    <w:rsid w:val="0077598E"/>
    <w:pPr>
      <w:tabs>
        <w:tab w:val="right" w:pos="3960"/>
      </w:tabs>
      <w:spacing w:line="240" w:lineRule="atLeast"/>
      <w:ind w:left="180"/>
    </w:pPr>
    <w:rPr>
      <w:sz w:val="18"/>
    </w:rPr>
  </w:style>
  <w:style w:type="paragraph" w:styleId="Indeks5">
    <w:name w:val="index 5"/>
    <w:basedOn w:val="Normal"/>
    <w:autoRedefine/>
    <w:semiHidden/>
    <w:rsid w:val="0077598E"/>
    <w:pPr>
      <w:tabs>
        <w:tab w:val="right" w:pos="3960"/>
      </w:tabs>
      <w:spacing w:line="240" w:lineRule="atLeast"/>
      <w:ind w:left="180"/>
    </w:pPr>
    <w:rPr>
      <w:sz w:val="18"/>
    </w:rPr>
  </w:style>
  <w:style w:type="paragraph" w:styleId="Indeks6">
    <w:name w:val="index 6"/>
    <w:basedOn w:val="Indeks1"/>
    <w:next w:val="Normal"/>
    <w:autoRedefine/>
    <w:semiHidden/>
    <w:rsid w:val="0077598E"/>
    <w:pPr>
      <w:tabs>
        <w:tab w:val="right" w:leader="dot" w:pos="3600"/>
      </w:tabs>
      <w:ind w:left="960" w:hanging="160"/>
    </w:pPr>
  </w:style>
  <w:style w:type="paragraph" w:styleId="Indeks7">
    <w:name w:val="index 7"/>
    <w:basedOn w:val="Indeks1"/>
    <w:next w:val="Normal"/>
    <w:autoRedefine/>
    <w:semiHidden/>
    <w:rsid w:val="0077598E"/>
    <w:pPr>
      <w:tabs>
        <w:tab w:val="right" w:leader="dot" w:pos="3600"/>
      </w:tabs>
      <w:ind w:left="1120" w:hanging="160"/>
    </w:pPr>
  </w:style>
  <w:style w:type="paragraph" w:styleId="Indeks8">
    <w:name w:val="index 8"/>
    <w:basedOn w:val="Normal"/>
    <w:next w:val="Normal"/>
    <w:autoRedefine/>
    <w:semiHidden/>
    <w:rsid w:val="0077598E"/>
    <w:pPr>
      <w:tabs>
        <w:tab w:val="right" w:leader="dot" w:pos="3600"/>
      </w:tabs>
      <w:ind w:left="1280" w:hanging="160"/>
    </w:pPr>
  </w:style>
  <w:style w:type="paragraph" w:styleId="Merknadstekst">
    <w:name w:val="annotation text"/>
    <w:basedOn w:val="Normal"/>
    <w:semiHidden/>
    <w:rsid w:val="0077598E"/>
    <w:pPr>
      <w:tabs>
        <w:tab w:val="left" w:pos="187"/>
      </w:tabs>
      <w:spacing w:after="120" w:line="220" w:lineRule="exact"/>
      <w:ind w:left="187" w:hanging="187"/>
    </w:pPr>
  </w:style>
  <w:style w:type="paragraph" w:styleId="Figurliste">
    <w:name w:val="table of figures"/>
    <w:basedOn w:val="Normal"/>
    <w:semiHidden/>
    <w:rsid w:val="0077598E"/>
    <w:pPr>
      <w:tabs>
        <w:tab w:val="right" w:leader="dot" w:pos="8640"/>
      </w:tabs>
      <w:ind w:left="720" w:hanging="720"/>
    </w:pPr>
  </w:style>
  <w:style w:type="paragraph" w:styleId="Sluttnotetekst">
    <w:name w:val="endnote text"/>
    <w:basedOn w:val="Normal"/>
    <w:semiHidden/>
    <w:rsid w:val="0077598E"/>
    <w:pPr>
      <w:tabs>
        <w:tab w:val="left" w:pos="187"/>
      </w:tabs>
      <w:spacing w:after="120" w:line="220" w:lineRule="exact"/>
      <w:ind w:left="187" w:hanging="187"/>
    </w:pPr>
    <w:rPr>
      <w:sz w:val="18"/>
    </w:rPr>
  </w:style>
  <w:style w:type="paragraph" w:styleId="Kildeliste">
    <w:name w:val="table of authorities"/>
    <w:basedOn w:val="Normal"/>
    <w:semiHidden/>
    <w:rsid w:val="0077598E"/>
    <w:pPr>
      <w:tabs>
        <w:tab w:val="right" w:leader="dot" w:pos="8640"/>
      </w:tabs>
      <w:spacing w:after="240"/>
    </w:pPr>
  </w:style>
  <w:style w:type="paragraph" w:styleId="Makrotekst">
    <w:name w:val="macro"/>
    <w:basedOn w:val="Brdtekst"/>
    <w:semiHidden/>
    <w:rsid w:val="0077598E"/>
    <w:rPr>
      <w:rFonts w:ascii="Courier New" w:hAnsi="Courier New"/>
    </w:rPr>
  </w:style>
  <w:style w:type="paragraph" w:styleId="Kildelisteoverskrift">
    <w:name w:val="toa heading"/>
    <w:basedOn w:val="Normal"/>
    <w:next w:val="Normal"/>
    <w:semiHidden/>
    <w:rsid w:val="0077598E"/>
    <w:pPr>
      <w:pBdr>
        <w:top w:val="single" w:sz="24" w:space="1" w:color="auto"/>
      </w:pBdr>
      <w:tabs>
        <w:tab w:val="right" w:pos="4740"/>
      </w:tabs>
      <w:spacing w:before="60" w:after="60" w:line="360" w:lineRule="exact"/>
      <w:jc w:val="center"/>
    </w:pPr>
    <w:rPr>
      <w:rFonts w:ascii="Arial Black" w:hAnsi="Arial Black"/>
      <w:b/>
      <w:spacing w:val="-10"/>
    </w:rPr>
  </w:style>
  <w:style w:type="paragraph" w:styleId="Nummerertliste">
    <w:name w:val="List Number"/>
    <w:basedOn w:val="Liste"/>
    <w:rsid w:val="0077598E"/>
    <w:pPr>
      <w:tabs>
        <w:tab w:val="clear" w:pos="720"/>
      </w:tabs>
      <w:ind w:left="720" w:right="360" w:hanging="360"/>
    </w:pPr>
  </w:style>
  <w:style w:type="paragraph" w:styleId="Liste2">
    <w:name w:val="List 2"/>
    <w:basedOn w:val="Liste"/>
    <w:rsid w:val="0077598E"/>
    <w:pPr>
      <w:tabs>
        <w:tab w:val="clear" w:pos="720"/>
        <w:tab w:val="left" w:pos="1080"/>
      </w:tabs>
      <w:ind w:left="1080"/>
    </w:pPr>
  </w:style>
  <w:style w:type="paragraph" w:styleId="Liste3">
    <w:name w:val="List 3"/>
    <w:basedOn w:val="Liste"/>
    <w:rsid w:val="0077598E"/>
    <w:pPr>
      <w:tabs>
        <w:tab w:val="clear" w:pos="720"/>
        <w:tab w:val="left" w:pos="1440"/>
      </w:tabs>
      <w:ind w:left="1440"/>
    </w:pPr>
  </w:style>
  <w:style w:type="paragraph" w:styleId="Liste4">
    <w:name w:val="List 4"/>
    <w:basedOn w:val="Liste"/>
    <w:rsid w:val="0077598E"/>
    <w:pPr>
      <w:tabs>
        <w:tab w:val="clear" w:pos="720"/>
        <w:tab w:val="left" w:pos="1800"/>
      </w:tabs>
      <w:ind w:left="1800"/>
    </w:pPr>
  </w:style>
  <w:style w:type="paragraph" w:styleId="Liste5">
    <w:name w:val="List 5"/>
    <w:basedOn w:val="Liste"/>
    <w:rsid w:val="0077598E"/>
    <w:pPr>
      <w:tabs>
        <w:tab w:val="clear" w:pos="720"/>
        <w:tab w:val="left" w:pos="2160"/>
      </w:tabs>
      <w:ind w:left="2160"/>
    </w:pPr>
  </w:style>
  <w:style w:type="paragraph" w:styleId="Punktmerketliste2">
    <w:name w:val="List Bullet 2"/>
    <w:basedOn w:val="Punktmerketliste"/>
    <w:autoRedefine/>
    <w:rsid w:val="0077598E"/>
    <w:pPr>
      <w:ind w:left="1080"/>
    </w:pPr>
  </w:style>
  <w:style w:type="paragraph" w:styleId="Punktmerketliste3">
    <w:name w:val="List Bullet 3"/>
    <w:basedOn w:val="Punktmerketliste"/>
    <w:autoRedefine/>
    <w:rsid w:val="0077598E"/>
    <w:pPr>
      <w:ind w:left="1440"/>
    </w:pPr>
  </w:style>
  <w:style w:type="paragraph" w:styleId="Punktmerketliste4">
    <w:name w:val="List Bullet 4"/>
    <w:basedOn w:val="Punktmerketliste"/>
    <w:autoRedefine/>
    <w:rsid w:val="0077598E"/>
    <w:pPr>
      <w:ind w:left="1800"/>
    </w:pPr>
  </w:style>
  <w:style w:type="paragraph" w:styleId="Punktmerketliste5">
    <w:name w:val="List Bullet 5"/>
    <w:basedOn w:val="Normal"/>
    <w:autoRedefine/>
    <w:rsid w:val="0077598E"/>
    <w:pPr>
      <w:framePr w:w="1860" w:wrap="around" w:vAnchor="text" w:hAnchor="page" w:x="1201" w:y="1"/>
      <w:numPr>
        <w:numId w:val="2"/>
      </w:numPr>
      <w:pBdr>
        <w:bottom w:val="single" w:sz="6" w:space="0" w:color="auto"/>
      </w:pBdr>
      <w:spacing w:line="320" w:lineRule="exact"/>
    </w:pPr>
    <w:rPr>
      <w:sz w:val="18"/>
    </w:rPr>
  </w:style>
  <w:style w:type="paragraph" w:styleId="Nummerertliste2">
    <w:name w:val="List Number 2"/>
    <w:basedOn w:val="Nummerertliste"/>
    <w:rsid w:val="0077598E"/>
    <w:pPr>
      <w:ind w:left="1080"/>
    </w:pPr>
  </w:style>
  <w:style w:type="paragraph" w:styleId="Nummerertliste3">
    <w:name w:val="List Number 3"/>
    <w:basedOn w:val="Nummerertliste"/>
    <w:rsid w:val="0077598E"/>
    <w:pPr>
      <w:ind w:left="1440"/>
    </w:pPr>
  </w:style>
  <w:style w:type="paragraph" w:styleId="Nummerertliste4">
    <w:name w:val="List Number 4"/>
    <w:basedOn w:val="Nummerertliste"/>
    <w:rsid w:val="0077598E"/>
    <w:pPr>
      <w:ind w:left="1800"/>
    </w:pPr>
  </w:style>
  <w:style w:type="paragraph" w:styleId="Nummerertliste5">
    <w:name w:val="List Number 5"/>
    <w:basedOn w:val="Nummerertliste"/>
    <w:rsid w:val="0077598E"/>
    <w:pPr>
      <w:ind w:left="2160"/>
    </w:pPr>
  </w:style>
  <w:style w:type="paragraph" w:styleId="Liste-forts">
    <w:name w:val="List Continue"/>
    <w:basedOn w:val="Liste"/>
    <w:rsid w:val="0077598E"/>
    <w:pPr>
      <w:tabs>
        <w:tab w:val="clear" w:pos="720"/>
      </w:tabs>
    </w:pPr>
  </w:style>
  <w:style w:type="paragraph" w:styleId="Liste-forts2">
    <w:name w:val="List Continue 2"/>
    <w:basedOn w:val="Liste-forts"/>
    <w:rsid w:val="0077598E"/>
    <w:pPr>
      <w:ind w:left="1080"/>
    </w:pPr>
  </w:style>
  <w:style w:type="paragraph" w:styleId="Liste-forts3">
    <w:name w:val="List Continue 3"/>
    <w:basedOn w:val="Liste-forts"/>
    <w:rsid w:val="0077598E"/>
    <w:pPr>
      <w:ind w:left="1440"/>
    </w:pPr>
  </w:style>
  <w:style w:type="paragraph" w:styleId="Liste-forts4">
    <w:name w:val="List Continue 4"/>
    <w:basedOn w:val="Liste-forts"/>
    <w:rsid w:val="0077598E"/>
    <w:pPr>
      <w:ind w:left="1800"/>
    </w:pPr>
  </w:style>
  <w:style w:type="paragraph" w:styleId="Liste-forts5">
    <w:name w:val="List Continue 5"/>
    <w:basedOn w:val="Liste-forts"/>
    <w:rsid w:val="0077598E"/>
    <w:pPr>
      <w:ind w:left="2160"/>
    </w:pPr>
  </w:style>
  <w:style w:type="paragraph" w:customStyle="1" w:styleId="Basisforoverskrift">
    <w:name w:val="Basis for overskrift"/>
    <w:basedOn w:val="Normal"/>
    <w:next w:val="Brdtekst"/>
    <w:rsid w:val="0077598E"/>
    <w:pPr>
      <w:keepNext/>
      <w:spacing w:before="240" w:after="120"/>
    </w:pPr>
    <w:rPr>
      <w:rFonts w:ascii="Arial" w:hAnsi="Arial"/>
      <w:b/>
      <w:kern w:val="28"/>
      <w:sz w:val="36"/>
    </w:rPr>
  </w:style>
  <w:style w:type="paragraph" w:styleId="Undertittel">
    <w:name w:val="Subtitle"/>
    <w:basedOn w:val="Tittel"/>
    <w:next w:val="Brdtekst"/>
    <w:qFormat/>
    <w:rsid w:val="0077598E"/>
    <w:pPr>
      <w:spacing w:before="1940" w:after="0" w:line="200" w:lineRule="atLeast"/>
    </w:pPr>
    <w:rPr>
      <w:rFonts w:ascii="Garamond" w:hAnsi="Garamond"/>
      <w:bCs w:val="0"/>
      <w:caps/>
      <w:spacing w:val="30"/>
      <w:sz w:val="18"/>
    </w:rPr>
  </w:style>
  <w:style w:type="paragraph" w:styleId="Dato">
    <w:name w:val="Date"/>
    <w:basedOn w:val="Brdtekst"/>
    <w:rsid w:val="0077598E"/>
    <w:pPr>
      <w:spacing w:before="480"/>
      <w:jc w:val="center"/>
    </w:pPr>
    <w:rPr>
      <w:b/>
      <w:sz w:val="20"/>
    </w:rPr>
  </w:style>
  <w:style w:type="paragraph" w:customStyle="1" w:styleId="Blokkjustertsitat">
    <w:name w:val="Blokkjustert sitat"/>
    <w:basedOn w:val="Normal"/>
    <w:next w:val="Brdtekst"/>
    <w:rsid w:val="0077598E"/>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rPr>
  </w:style>
  <w:style w:type="paragraph" w:customStyle="1" w:styleId="Blokkjustertsitatfrst">
    <w:name w:val="Blokkjustert sitat først"/>
    <w:basedOn w:val="Normal"/>
    <w:next w:val="Blokkjustertsitat"/>
    <w:rsid w:val="0077598E"/>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kkjustertsitatsist">
    <w:name w:val="Blokkjustert sitat sist"/>
    <w:basedOn w:val="Blokkjustertsitat"/>
    <w:next w:val="Brdtekst"/>
    <w:rsid w:val="0077598E"/>
    <w:pPr>
      <w:keepLines/>
      <w:pBdr>
        <w:top w:val="none" w:sz="0" w:space="0" w:color="auto"/>
        <w:left w:val="none" w:sz="0" w:space="0" w:color="auto"/>
        <w:bottom w:val="none" w:sz="0" w:space="0" w:color="auto"/>
        <w:right w:val="none" w:sz="0" w:space="0" w:color="auto"/>
      </w:pBdr>
      <w:shd w:val="clear" w:color="auto" w:fill="auto"/>
      <w:ind w:left="720" w:right="720"/>
      <w:jc w:val="left"/>
    </w:pPr>
    <w:rPr>
      <w:i/>
      <w:spacing w:val="0"/>
      <w:sz w:val="20"/>
    </w:rPr>
  </w:style>
  <w:style w:type="paragraph" w:customStyle="1" w:styleId="Brdtekstsamlet">
    <w:name w:val="Brødtekst samlet"/>
    <w:basedOn w:val="Brdtekst"/>
    <w:next w:val="Brdtekst"/>
    <w:rsid w:val="0077598E"/>
    <w:pPr>
      <w:keepNext/>
    </w:pPr>
  </w:style>
  <w:style w:type="paragraph" w:customStyle="1" w:styleId="Kapitteletikett">
    <w:name w:val="Kapitteletikett"/>
    <w:basedOn w:val="Normal"/>
    <w:next w:val="Brdtekst"/>
    <w:rsid w:val="0077598E"/>
    <w:pPr>
      <w:keepNext/>
      <w:pBdr>
        <w:bottom w:val="single" w:sz="6" w:space="3" w:color="auto"/>
      </w:pBdr>
      <w:spacing w:after="240"/>
    </w:pPr>
    <w:rPr>
      <w:rFonts w:ascii="Arial Black" w:hAnsi="Arial Black"/>
      <w:caps/>
      <w:spacing w:val="70"/>
      <w:kern w:val="28"/>
      <w:sz w:val="15"/>
    </w:rPr>
  </w:style>
  <w:style w:type="paragraph" w:customStyle="1" w:styleId="Kapittelundertittel">
    <w:name w:val="Kapittelundertittel"/>
    <w:basedOn w:val="Normal"/>
    <w:next w:val="Brdtekst"/>
    <w:rsid w:val="0077598E"/>
    <w:pPr>
      <w:keepNext/>
      <w:keepLines/>
      <w:spacing w:after="360" w:line="240" w:lineRule="atLeast"/>
      <w:ind w:right="1800"/>
    </w:pPr>
    <w:rPr>
      <w:i/>
      <w:spacing w:val="-20"/>
      <w:kern w:val="28"/>
      <w:sz w:val="28"/>
    </w:rPr>
  </w:style>
  <w:style w:type="paragraph" w:customStyle="1" w:styleId="Kapitteltittel">
    <w:name w:val="Kapitteltittel"/>
    <w:basedOn w:val="Normal"/>
    <w:next w:val="Kapittelundertittel"/>
    <w:rsid w:val="0077598E"/>
    <w:pPr>
      <w:keepNext/>
      <w:keepLines/>
      <w:spacing w:before="480" w:after="360" w:line="440" w:lineRule="atLeast"/>
      <w:ind w:right="2160"/>
    </w:pPr>
    <w:rPr>
      <w:rFonts w:ascii="Arial Black" w:hAnsi="Arial Black"/>
      <w:color w:val="808080"/>
      <w:spacing w:val="-35"/>
      <w:kern w:val="28"/>
      <w:sz w:val="44"/>
    </w:rPr>
  </w:style>
  <w:style w:type="paragraph" w:customStyle="1" w:styleId="Firmanavn">
    <w:name w:val="Firmanavn"/>
    <w:basedOn w:val="Normal"/>
    <w:next w:val="Normal"/>
    <w:rsid w:val="0077598E"/>
    <w:pPr>
      <w:spacing w:before="420" w:after="60" w:line="320" w:lineRule="exact"/>
    </w:pPr>
    <w:rPr>
      <w:caps/>
      <w:kern w:val="36"/>
      <w:sz w:val="38"/>
    </w:rPr>
  </w:style>
  <w:style w:type="paragraph" w:customStyle="1" w:styleId="Dokumentetikett">
    <w:name w:val="Dokumentetikett"/>
    <w:basedOn w:val="Normal"/>
    <w:rsid w:val="0077598E"/>
    <w:pPr>
      <w:keepNext/>
      <w:spacing w:before="240" w:after="360"/>
    </w:pPr>
    <w:rPr>
      <w:b/>
      <w:kern w:val="28"/>
      <w:sz w:val="36"/>
    </w:rPr>
  </w:style>
  <w:style w:type="paragraph" w:customStyle="1" w:styleId="Bunntekstpartall">
    <w:name w:val="Bunntekst partall"/>
    <w:basedOn w:val="Bunntekst"/>
    <w:rsid w:val="0077598E"/>
    <w:pPr>
      <w:framePr w:wrap="around" w:hAnchor="text"/>
    </w:pPr>
  </w:style>
  <w:style w:type="paragraph" w:customStyle="1" w:styleId="Bunntekstforside">
    <w:name w:val="Bunntekst forside"/>
    <w:basedOn w:val="Bunntekst"/>
    <w:rsid w:val="0077598E"/>
    <w:pPr>
      <w:framePr w:wrap="around" w:hAnchor="text"/>
    </w:pPr>
    <w:rPr>
      <w:spacing w:val="-10"/>
    </w:rPr>
  </w:style>
  <w:style w:type="paragraph" w:customStyle="1" w:styleId="Bunntekstoddetall">
    <w:name w:val="Bunntekst oddetall"/>
    <w:basedOn w:val="Bunntekst"/>
    <w:rsid w:val="0077598E"/>
    <w:pPr>
      <w:framePr w:wrap="around" w:hAnchor="text"/>
      <w:tabs>
        <w:tab w:val="right" w:pos="0"/>
      </w:tabs>
    </w:pPr>
  </w:style>
  <w:style w:type="paragraph" w:customStyle="1" w:styleId="Basisforfotnote">
    <w:name w:val="Basis for fotnote"/>
    <w:basedOn w:val="Normal"/>
    <w:rsid w:val="0077598E"/>
    <w:pPr>
      <w:spacing w:before="240"/>
    </w:pPr>
    <w:rPr>
      <w:sz w:val="18"/>
    </w:rPr>
  </w:style>
  <w:style w:type="paragraph" w:customStyle="1" w:styleId="Basisfortopptekst">
    <w:name w:val="Basis for topptekst"/>
    <w:basedOn w:val="Normal"/>
    <w:rsid w:val="0077598E"/>
    <w:pPr>
      <w:keepLines/>
      <w:tabs>
        <w:tab w:val="center" w:pos="4320"/>
        <w:tab w:val="right" w:pos="8640"/>
      </w:tabs>
    </w:pPr>
  </w:style>
  <w:style w:type="paragraph" w:customStyle="1" w:styleId="Topptekstpartall">
    <w:name w:val="Topptekst partall"/>
    <w:basedOn w:val="Topptekst"/>
    <w:rsid w:val="0077598E"/>
  </w:style>
  <w:style w:type="paragraph" w:customStyle="1" w:styleId="Topptekstforside">
    <w:name w:val="Topptekst forside"/>
    <w:basedOn w:val="Topptekst"/>
    <w:rsid w:val="0077598E"/>
    <w:rPr>
      <w:rFonts w:ascii="Garamond" w:hAnsi="Garamond"/>
      <w:b/>
    </w:rPr>
  </w:style>
  <w:style w:type="paragraph" w:customStyle="1" w:styleId="Topptekstoddetall">
    <w:name w:val="Topptekst oddetall"/>
    <w:basedOn w:val="Topptekst"/>
    <w:rsid w:val="0077598E"/>
    <w:pPr>
      <w:tabs>
        <w:tab w:val="right" w:pos="0"/>
      </w:tabs>
      <w:jc w:val="right"/>
    </w:pPr>
  </w:style>
  <w:style w:type="paragraph" w:customStyle="1" w:styleId="Ikon1">
    <w:name w:val="Ikon 1"/>
    <w:basedOn w:val="Normal"/>
    <w:rsid w:val="0077598E"/>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customStyle="1" w:styleId="Basisforstikkordregister">
    <w:name w:val="Basis for stikkordregister"/>
    <w:basedOn w:val="Normal"/>
    <w:rsid w:val="0077598E"/>
    <w:pPr>
      <w:tabs>
        <w:tab w:val="right" w:pos="3960"/>
      </w:tabs>
      <w:spacing w:line="240" w:lineRule="atLeast"/>
    </w:pPr>
    <w:rPr>
      <w:sz w:val="18"/>
    </w:rPr>
  </w:style>
  <w:style w:type="paragraph" w:customStyle="1" w:styleId="Punktmerketlistefrst">
    <w:name w:val="Punktmerket liste først"/>
    <w:basedOn w:val="Punktmerketliste"/>
    <w:next w:val="Punktmerketliste"/>
    <w:rsid w:val="0077598E"/>
    <w:pPr>
      <w:spacing w:before="80"/>
      <w:ind w:right="0"/>
    </w:pPr>
    <w:rPr>
      <w:sz w:val="20"/>
    </w:rPr>
  </w:style>
  <w:style w:type="paragraph" w:customStyle="1" w:styleId="Punktmerketlistesist">
    <w:name w:val="Punktmerket liste sist"/>
    <w:basedOn w:val="Punktmerketliste"/>
    <w:next w:val="Brdtekst"/>
    <w:rsid w:val="0077598E"/>
    <w:pPr>
      <w:ind w:right="0"/>
    </w:pPr>
    <w:rPr>
      <w:sz w:val="20"/>
    </w:rPr>
  </w:style>
  <w:style w:type="paragraph" w:customStyle="1" w:styleId="Listefrst">
    <w:name w:val="Liste først"/>
    <w:basedOn w:val="Liste"/>
    <w:next w:val="Liste"/>
    <w:rsid w:val="0077598E"/>
    <w:pPr>
      <w:spacing w:before="80" w:after="80"/>
      <w:ind w:left="720" w:hanging="360"/>
    </w:pPr>
    <w:rPr>
      <w:sz w:val="20"/>
    </w:rPr>
  </w:style>
  <w:style w:type="paragraph" w:customStyle="1" w:styleId="Listesist">
    <w:name w:val="Liste sist"/>
    <w:basedOn w:val="Liste"/>
    <w:next w:val="Brdtekst"/>
    <w:rsid w:val="0077598E"/>
    <w:pPr>
      <w:ind w:left="720" w:hanging="360"/>
    </w:pPr>
    <w:rPr>
      <w:sz w:val="20"/>
    </w:rPr>
  </w:style>
  <w:style w:type="paragraph" w:customStyle="1" w:styleId="Nummerertlistefrst">
    <w:name w:val="Nummerert liste først"/>
    <w:basedOn w:val="Nummerertliste"/>
    <w:next w:val="Nummerertliste"/>
    <w:rsid w:val="0077598E"/>
    <w:pPr>
      <w:spacing w:before="80"/>
      <w:ind w:right="0"/>
    </w:pPr>
    <w:rPr>
      <w:sz w:val="20"/>
    </w:rPr>
  </w:style>
  <w:style w:type="paragraph" w:customStyle="1" w:styleId="Nummerertlistesist">
    <w:name w:val="Nummerert liste sist"/>
    <w:basedOn w:val="Nummerertliste"/>
    <w:next w:val="Brdtekst"/>
    <w:rsid w:val="0077598E"/>
    <w:pPr>
      <w:ind w:right="0"/>
    </w:pPr>
    <w:rPr>
      <w:sz w:val="20"/>
    </w:rPr>
  </w:style>
  <w:style w:type="paragraph" w:customStyle="1" w:styleId="Deletikett">
    <w:name w:val="Deletikett"/>
    <w:basedOn w:val="Normal"/>
    <w:next w:val="Normal"/>
    <w:rsid w:val="0077598E"/>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Delundertittel">
    <w:name w:val="Delundertittel"/>
    <w:basedOn w:val="Normal"/>
    <w:next w:val="Brdtekst"/>
    <w:rsid w:val="0077598E"/>
    <w:pPr>
      <w:keepNext/>
      <w:spacing w:before="360" w:after="120"/>
      <w:jc w:val="center"/>
    </w:pPr>
    <w:rPr>
      <w:rFonts w:ascii="Arial" w:hAnsi="Arial"/>
      <w:i/>
      <w:kern w:val="28"/>
      <w:sz w:val="32"/>
    </w:rPr>
  </w:style>
  <w:style w:type="paragraph" w:customStyle="1" w:styleId="Deltittel">
    <w:name w:val="Deltittel"/>
    <w:basedOn w:val="Normal"/>
    <w:next w:val="Deletikett"/>
    <w:rsid w:val="0077598E"/>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Bilde">
    <w:name w:val="Bilde"/>
    <w:basedOn w:val="Brdtekst"/>
    <w:next w:val="Bildetekst0"/>
    <w:rsid w:val="0077598E"/>
    <w:pPr>
      <w:keepNext/>
    </w:pPr>
  </w:style>
  <w:style w:type="paragraph" w:customStyle="1" w:styleId="Avsenderadresse2">
    <w:name w:val="Avsenderadresse2"/>
    <w:basedOn w:val="Normal"/>
    <w:rsid w:val="0077598E"/>
    <w:pPr>
      <w:jc w:val="center"/>
    </w:pPr>
    <w:rPr>
      <w:spacing w:val="-3"/>
    </w:rPr>
  </w:style>
  <w:style w:type="paragraph" w:customStyle="1" w:styleId="Inndelingsoverskrift">
    <w:name w:val="Inndelingsoverskrift"/>
    <w:basedOn w:val="Normal"/>
    <w:next w:val="Brdtekst"/>
    <w:rsid w:val="0077598E"/>
    <w:pPr>
      <w:spacing w:line="640" w:lineRule="atLeast"/>
    </w:pPr>
    <w:rPr>
      <w:rFonts w:ascii="Arial Black" w:hAnsi="Arial Black"/>
      <w:caps/>
      <w:spacing w:val="60"/>
      <w:sz w:val="15"/>
    </w:rPr>
  </w:style>
  <w:style w:type="paragraph" w:customStyle="1" w:styleId="Inndelingsetikett">
    <w:name w:val="Inndelingsetikett"/>
    <w:basedOn w:val="Normal"/>
    <w:next w:val="Normal"/>
    <w:rsid w:val="0077598E"/>
    <w:pPr>
      <w:spacing w:before="2040" w:after="360" w:line="480" w:lineRule="atLeast"/>
    </w:pPr>
    <w:rPr>
      <w:rFonts w:ascii="Arial Black" w:hAnsi="Arial Black"/>
      <w:color w:val="808080"/>
      <w:spacing w:val="-35"/>
      <w:sz w:val="48"/>
    </w:rPr>
  </w:style>
  <w:style w:type="paragraph" w:customStyle="1" w:styleId="Undertittelforside">
    <w:name w:val="Undertittel forside"/>
    <w:basedOn w:val="Normal"/>
    <w:next w:val="Normal"/>
    <w:rsid w:val="0077598E"/>
    <w:pPr>
      <w:keepNext/>
      <w:pBdr>
        <w:top w:val="single" w:sz="6" w:space="1" w:color="auto"/>
      </w:pBdr>
      <w:spacing w:after="5280" w:line="480" w:lineRule="exact"/>
    </w:pPr>
    <w:rPr>
      <w:spacing w:val="-15"/>
      <w:kern w:val="28"/>
      <w:sz w:val="44"/>
    </w:rPr>
  </w:style>
  <w:style w:type="paragraph" w:customStyle="1" w:styleId="Tittelforside">
    <w:name w:val="Tittel forside"/>
    <w:basedOn w:val="Basisforoverskrift"/>
    <w:next w:val="Undertittelforside"/>
    <w:rsid w:val="0077598E"/>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Basisforinnholdsfortegnelse">
    <w:name w:val="Basis for innholdsfortegnelse"/>
    <w:basedOn w:val="INNH2"/>
    <w:rsid w:val="0077598E"/>
  </w:style>
  <w:style w:type="character" w:styleId="Fotnotereferanse">
    <w:name w:val="footnote reference"/>
    <w:semiHidden/>
    <w:rsid w:val="0077598E"/>
    <w:rPr>
      <w:sz w:val="18"/>
      <w:vertAlign w:val="superscript"/>
    </w:rPr>
  </w:style>
  <w:style w:type="character" w:styleId="Merknadsreferanse">
    <w:name w:val="annotation reference"/>
    <w:semiHidden/>
    <w:rsid w:val="0077598E"/>
    <w:rPr>
      <w:sz w:val="16"/>
    </w:rPr>
  </w:style>
  <w:style w:type="character" w:styleId="Linjenummer">
    <w:name w:val="line number"/>
    <w:rsid w:val="0077598E"/>
    <w:rPr>
      <w:rFonts w:ascii="Arial" w:hAnsi="Arial" w:cs="Arial" w:hint="default"/>
      <w:sz w:val="18"/>
    </w:rPr>
  </w:style>
  <w:style w:type="character" w:styleId="Sluttnotereferanse">
    <w:name w:val="endnote reference"/>
    <w:semiHidden/>
    <w:rsid w:val="0077598E"/>
    <w:rPr>
      <w:sz w:val="18"/>
      <w:vertAlign w:val="superscript"/>
    </w:rPr>
  </w:style>
  <w:style w:type="character" w:customStyle="1" w:styleId="Innledendeutheving">
    <w:name w:val="Innledende utheving"/>
    <w:rsid w:val="0077598E"/>
    <w:rPr>
      <w:caps/>
      <w:sz w:val="22"/>
    </w:rPr>
  </w:style>
  <w:style w:type="character" w:customStyle="1" w:styleId="Superscript">
    <w:name w:val="Superscript"/>
    <w:rsid w:val="0077598E"/>
    <w:rPr>
      <w:position w:val="0"/>
      <w:vertAlign w:val="superscript"/>
    </w:rPr>
  </w:style>
  <w:style w:type="paragraph" w:styleId="Fotnotetekst">
    <w:name w:val="footnote text"/>
    <w:basedOn w:val="Basisforfotnote"/>
    <w:semiHidden/>
    <w:rsid w:val="0077598E"/>
    <w:pPr>
      <w:spacing w:after="120"/>
    </w:pPr>
  </w:style>
  <w:style w:type="paragraph" w:styleId="Avsenderadresse">
    <w:name w:val="envelope return"/>
    <w:basedOn w:val="Normal"/>
    <w:rsid w:val="0077598E"/>
    <w:rPr>
      <w:rFonts w:ascii="Arial" w:hAnsi="Arial" w:cs="Arial"/>
    </w:rPr>
  </w:style>
  <w:style w:type="paragraph" w:styleId="Blokktekst">
    <w:name w:val="Block Text"/>
    <w:basedOn w:val="Normal"/>
    <w:rsid w:val="0077598E"/>
    <w:pPr>
      <w:spacing w:after="120"/>
      <w:ind w:left="1440" w:right="1440"/>
    </w:pPr>
  </w:style>
  <w:style w:type="paragraph" w:styleId="Brdtekst-frsteinnrykk">
    <w:name w:val="Body Text First Indent"/>
    <w:basedOn w:val="Brdtekst"/>
    <w:rsid w:val="0077598E"/>
    <w:pPr>
      <w:spacing w:after="120"/>
      <w:ind w:firstLine="210"/>
    </w:pPr>
    <w:rPr>
      <w:sz w:val="16"/>
    </w:rPr>
  </w:style>
  <w:style w:type="paragraph" w:styleId="Brdtekst-frsteinnrykk2">
    <w:name w:val="Body Text First Indent 2"/>
    <w:basedOn w:val="Brdtekstinnrykk"/>
    <w:rsid w:val="0077598E"/>
    <w:pPr>
      <w:spacing w:after="120"/>
      <w:ind w:left="283" w:firstLine="210"/>
      <w:jc w:val="left"/>
    </w:pPr>
    <w:rPr>
      <w:sz w:val="16"/>
    </w:rPr>
  </w:style>
  <w:style w:type="paragraph" w:styleId="Brdtekstinnrykk2">
    <w:name w:val="Body Text Indent 2"/>
    <w:basedOn w:val="Normal"/>
    <w:rsid w:val="0077598E"/>
    <w:pPr>
      <w:spacing w:after="120" w:line="480" w:lineRule="auto"/>
      <w:ind w:left="283"/>
    </w:pPr>
  </w:style>
  <w:style w:type="paragraph" w:styleId="E-postsignatur">
    <w:name w:val="E-mail Signature"/>
    <w:basedOn w:val="Normal"/>
    <w:rsid w:val="0077598E"/>
  </w:style>
  <w:style w:type="paragraph" w:styleId="Hilsen">
    <w:name w:val="Closing"/>
    <w:basedOn w:val="Normal"/>
    <w:rsid w:val="0077598E"/>
    <w:pPr>
      <w:ind w:left="4252"/>
    </w:pPr>
  </w:style>
  <w:style w:type="paragraph" w:styleId="HTML-adresse">
    <w:name w:val="HTML Address"/>
    <w:basedOn w:val="Normal"/>
    <w:rsid w:val="0077598E"/>
    <w:rPr>
      <w:i/>
      <w:iCs/>
    </w:rPr>
  </w:style>
  <w:style w:type="character" w:styleId="HTML-akronym">
    <w:name w:val="HTML Acronym"/>
    <w:basedOn w:val="Standardskriftforavsnitt"/>
    <w:rsid w:val="0077598E"/>
  </w:style>
  <w:style w:type="character" w:styleId="HTML-definisjon">
    <w:name w:val="HTML Definition"/>
    <w:basedOn w:val="Standardskriftforavsnitt"/>
    <w:rsid w:val="0077598E"/>
    <w:rPr>
      <w:i/>
      <w:iCs/>
    </w:rPr>
  </w:style>
  <w:style w:type="character" w:styleId="HTML-eksempel">
    <w:name w:val="HTML Sample"/>
    <w:basedOn w:val="Standardskriftforavsnitt"/>
    <w:rsid w:val="0077598E"/>
    <w:rPr>
      <w:rFonts w:ascii="Courier New" w:hAnsi="Courier New"/>
    </w:rPr>
  </w:style>
  <w:style w:type="paragraph" w:styleId="HTML-forhndsformatert">
    <w:name w:val="HTML Preformatted"/>
    <w:basedOn w:val="Normal"/>
    <w:rsid w:val="0077598E"/>
    <w:rPr>
      <w:rFonts w:ascii="Courier New" w:hAnsi="Courier New" w:cs="Courier New"/>
    </w:rPr>
  </w:style>
  <w:style w:type="character" w:styleId="HTML-kode">
    <w:name w:val="HTML Code"/>
    <w:basedOn w:val="Standardskriftforavsnitt"/>
    <w:rsid w:val="0077598E"/>
    <w:rPr>
      <w:rFonts w:ascii="Courier New" w:hAnsi="Courier New"/>
      <w:sz w:val="20"/>
      <w:szCs w:val="20"/>
    </w:rPr>
  </w:style>
  <w:style w:type="character" w:styleId="HTML-sitat">
    <w:name w:val="HTML Cite"/>
    <w:basedOn w:val="Standardskriftforavsnitt"/>
    <w:rsid w:val="0077598E"/>
    <w:rPr>
      <w:i/>
      <w:iCs/>
    </w:rPr>
  </w:style>
  <w:style w:type="character" w:styleId="HTML-skrivemaskin">
    <w:name w:val="HTML Typewriter"/>
    <w:basedOn w:val="Standardskriftforavsnitt"/>
    <w:rsid w:val="0077598E"/>
    <w:rPr>
      <w:rFonts w:ascii="Courier New" w:hAnsi="Courier New"/>
      <w:sz w:val="20"/>
      <w:szCs w:val="20"/>
    </w:rPr>
  </w:style>
  <w:style w:type="character" w:styleId="HTML-tastatur">
    <w:name w:val="HTML Keyboard"/>
    <w:basedOn w:val="Standardskriftforavsnitt"/>
    <w:rsid w:val="0077598E"/>
    <w:rPr>
      <w:rFonts w:ascii="Courier New" w:hAnsi="Courier New"/>
      <w:sz w:val="20"/>
      <w:szCs w:val="20"/>
    </w:rPr>
  </w:style>
  <w:style w:type="character" w:styleId="HTML-variabel">
    <w:name w:val="HTML Variable"/>
    <w:basedOn w:val="Standardskriftforavsnitt"/>
    <w:rsid w:val="0077598E"/>
    <w:rPr>
      <w:i/>
      <w:iCs/>
    </w:rPr>
  </w:style>
  <w:style w:type="paragraph" w:styleId="Innledendehilsen">
    <w:name w:val="Salutation"/>
    <w:basedOn w:val="Normal"/>
    <w:next w:val="Normal"/>
    <w:rsid w:val="0077598E"/>
  </w:style>
  <w:style w:type="paragraph" w:styleId="Konvoluttadresse">
    <w:name w:val="envelope address"/>
    <w:basedOn w:val="Normal"/>
    <w:rsid w:val="0077598E"/>
    <w:pPr>
      <w:framePr w:w="7920" w:h="1980" w:hRule="exact" w:hSpace="180" w:wrap="auto" w:hAnchor="page" w:xAlign="center" w:yAlign="bottom"/>
      <w:ind w:left="2880"/>
    </w:pPr>
    <w:rPr>
      <w:rFonts w:ascii="Arial" w:hAnsi="Arial" w:cs="Arial"/>
    </w:rPr>
  </w:style>
  <w:style w:type="paragraph" w:styleId="Meldingshode">
    <w:name w:val="Message Header"/>
    <w:basedOn w:val="Normal"/>
    <w:rsid w:val="0077598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77598E"/>
  </w:style>
  <w:style w:type="paragraph" w:styleId="Notatoverskrift">
    <w:name w:val="Note Heading"/>
    <w:basedOn w:val="Normal"/>
    <w:next w:val="Normal"/>
    <w:rsid w:val="0077598E"/>
  </w:style>
  <w:style w:type="paragraph" w:styleId="Rentekst">
    <w:name w:val="Plain Text"/>
    <w:basedOn w:val="Normal"/>
    <w:rsid w:val="0077598E"/>
    <w:rPr>
      <w:rFonts w:ascii="Courier New" w:hAnsi="Courier New" w:cs="Courier New"/>
    </w:rPr>
  </w:style>
  <w:style w:type="paragraph" w:styleId="Indeks9">
    <w:name w:val="index 9"/>
    <w:basedOn w:val="Normal"/>
    <w:next w:val="Normal"/>
    <w:autoRedefine/>
    <w:semiHidden/>
    <w:rsid w:val="0077598E"/>
    <w:pPr>
      <w:ind w:left="1440" w:hanging="160"/>
    </w:pPr>
  </w:style>
  <w:style w:type="paragraph" w:styleId="Underskrift">
    <w:name w:val="Signature"/>
    <w:basedOn w:val="Normal"/>
    <w:rsid w:val="0077598E"/>
    <w:pPr>
      <w:ind w:left="4252"/>
    </w:pPr>
  </w:style>
  <w:style w:type="character" w:customStyle="1" w:styleId="BunntekstTegn">
    <w:name w:val="Bunntekst Tegn"/>
    <w:basedOn w:val="Standardskriftforavsnitt"/>
    <w:link w:val="Bunntekst"/>
    <w:uiPriority w:val="99"/>
    <w:rsid w:val="00D564EC"/>
    <w:rPr>
      <w:rFonts w:asciiTheme="minorHAnsi" w:eastAsia="Arial" w:hAnsiTheme="minorHAnsi" w:cs="Arial"/>
      <w:color w:val="000000" w:themeColor="text1"/>
      <w:sz w:val="16"/>
      <w:szCs w:val="16"/>
    </w:rPr>
  </w:style>
  <w:style w:type="character" w:customStyle="1" w:styleId="Overskrift1Tegn">
    <w:name w:val="Overskrift 1 Tegn"/>
    <w:basedOn w:val="Standardskriftforavsnitt"/>
    <w:link w:val="Overskrift1"/>
    <w:rsid w:val="00355715"/>
    <w:rPr>
      <w:rFonts w:ascii="Arial" w:eastAsia="SimSun" w:hAnsi="Arial" w:cs="Arial"/>
      <w:b/>
      <w:bCs/>
      <w:caps/>
      <w:kern w:val="32"/>
      <w:sz w:val="40"/>
      <w:szCs w:val="40"/>
      <w:lang w:eastAsia="zh-CN"/>
    </w:rPr>
  </w:style>
  <w:style w:type="character" w:customStyle="1" w:styleId="AvsenderadresseTegn">
    <w:name w:val="Avsenderadresse Tegn"/>
    <w:aliases w:val="Tekst i programmet Tegn Tegn"/>
    <w:basedOn w:val="Standardskriftforavsnitt"/>
    <w:rsid w:val="00BD0F48"/>
    <w:rPr>
      <w:rFonts w:ascii="Arial Narrow" w:hAnsi="Arial Narrow" w:cs="Arial"/>
      <w:color w:val="000080"/>
      <w:sz w:val="24"/>
      <w:szCs w:val="24"/>
      <w:lang w:val="nb-NO" w:eastAsia="nb-NO" w:bidi="ar-SA"/>
    </w:rPr>
  </w:style>
  <w:style w:type="character" w:customStyle="1" w:styleId="AvsenderadresseTekstiprogrammetTegnTegn">
    <w:name w:val="Avsenderadresse;Tekst i programmet Tegn Tegn"/>
    <w:basedOn w:val="Standardskriftforavsnitt"/>
    <w:rsid w:val="001C520E"/>
    <w:rPr>
      <w:rFonts w:ascii="Arial Narrow" w:hAnsi="Arial Narrow" w:cs="Arial"/>
      <w:color w:val="000080"/>
      <w:sz w:val="24"/>
      <w:szCs w:val="24"/>
      <w:lang w:val="nb-NO" w:eastAsia="nb-NO" w:bidi="ar-SA"/>
    </w:rPr>
  </w:style>
  <w:style w:type="character" w:customStyle="1" w:styleId="BrdtekstTegnTegn">
    <w:name w:val="Brødtekst Tegn Tegn"/>
    <w:basedOn w:val="Standardskriftforavsnitt"/>
    <w:rsid w:val="00EB08B6"/>
    <w:rPr>
      <w:rFonts w:ascii="Arial" w:hAnsi="Arial" w:cs="Arial"/>
      <w:sz w:val="24"/>
      <w:szCs w:val="24"/>
      <w:lang w:val="nb-NO" w:eastAsia="nb-NO" w:bidi="ar-SA"/>
    </w:rPr>
  </w:style>
  <w:style w:type="character" w:customStyle="1" w:styleId="AvsenderadresseTekstiprogrammetTegn">
    <w:name w:val="Avsenderadresse;Tekst i programmet Tegn"/>
    <w:basedOn w:val="Standardskriftforavsnitt"/>
    <w:rsid w:val="00DD76FD"/>
    <w:rPr>
      <w:rFonts w:ascii="Arial Narrow" w:hAnsi="Arial Narrow" w:cs="Arial"/>
      <w:color w:val="000080"/>
      <w:sz w:val="24"/>
      <w:lang w:val="nb-NO" w:eastAsia="nb-NO" w:bidi="ar-SA"/>
    </w:rPr>
  </w:style>
  <w:style w:type="paragraph" w:styleId="Bobletekst">
    <w:name w:val="Balloon Text"/>
    <w:basedOn w:val="Normal"/>
    <w:link w:val="BobletekstTegn"/>
    <w:rsid w:val="000A7F8F"/>
    <w:rPr>
      <w:rFonts w:ascii="Tahoma" w:hAnsi="Tahoma" w:cs="Tahoma"/>
      <w:sz w:val="16"/>
      <w:szCs w:val="16"/>
    </w:rPr>
  </w:style>
  <w:style w:type="character" w:customStyle="1" w:styleId="BobletekstTegn">
    <w:name w:val="Bobletekst Tegn"/>
    <w:basedOn w:val="Standardskriftforavsnitt"/>
    <w:link w:val="Bobletekst"/>
    <w:rsid w:val="000A7F8F"/>
    <w:rPr>
      <w:rFonts w:ascii="Tahoma" w:hAnsi="Tahoma" w:cs="Tahoma"/>
      <w:sz w:val="16"/>
      <w:szCs w:val="16"/>
    </w:rPr>
  </w:style>
  <w:style w:type="paragraph" w:customStyle="1" w:styleId="Default">
    <w:name w:val="Default"/>
    <w:rsid w:val="00E90E78"/>
    <w:pPr>
      <w:autoSpaceDE w:val="0"/>
      <w:autoSpaceDN w:val="0"/>
      <w:adjustRightInd w:val="0"/>
    </w:pPr>
    <w:rPr>
      <w:color w:val="000000"/>
      <w:sz w:val="24"/>
      <w:szCs w:val="24"/>
    </w:rPr>
  </w:style>
  <w:style w:type="character" w:customStyle="1" w:styleId="TittelTegn">
    <w:name w:val="Tittel Tegn"/>
    <w:basedOn w:val="Standardskriftforavsnitt"/>
    <w:link w:val="Tittel"/>
    <w:locked/>
    <w:rsid w:val="009036E9"/>
    <w:rPr>
      <w:rFonts w:ascii="Arial" w:eastAsia="Arial" w:hAnsi="Arial" w:cs="Arial"/>
      <w:b/>
      <w:bCs/>
      <w:sz w:val="72"/>
      <w:szCs w:val="72"/>
    </w:rPr>
  </w:style>
  <w:style w:type="character" w:customStyle="1" w:styleId="A13">
    <w:name w:val="A13"/>
    <w:rsid w:val="009036E9"/>
    <w:rPr>
      <w:i/>
      <w:color w:val="004169"/>
      <w:sz w:val="72"/>
    </w:rPr>
  </w:style>
  <w:style w:type="paragraph" w:customStyle="1" w:styleId="Pa0">
    <w:name w:val="Pa0"/>
    <w:basedOn w:val="Normal"/>
    <w:next w:val="Normal"/>
    <w:rsid w:val="009036E9"/>
    <w:pPr>
      <w:widowControl w:val="0"/>
      <w:autoSpaceDE w:val="0"/>
      <w:autoSpaceDN w:val="0"/>
      <w:adjustRightInd w:val="0"/>
      <w:spacing w:line="241" w:lineRule="atLeast"/>
    </w:pPr>
    <w:rPr>
      <w:rFonts w:ascii="Univers 45 Light" w:hAnsi="Univers 45 Light" w:cs="Arial"/>
      <w:color w:val="000000"/>
      <w:lang w:val="en-US"/>
    </w:rPr>
  </w:style>
  <w:style w:type="paragraph" w:styleId="Listeavsnitt">
    <w:name w:val="List Paragraph"/>
    <w:basedOn w:val="Normal"/>
    <w:link w:val="ListeavsnittTegn"/>
    <w:uiPriority w:val="34"/>
    <w:qFormat/>
    <w:rsid w:val="00DF0E0E"/>
    <w:pPr>
      <w:numPr>
        <w:numId w:val="3"/>
      </w:numPr>
      <w:autoSpaceDE w:val="0"/>
      <w:autoSpaceDN w:val="0"/>
      <w:adjustRightInd w:val="0"/>
    </w:pPr>
    <w:rPr>
      <w:color w:val="000000"/>
    </w:rPr>
  </w:style>
  <w:style w:type="paragraph" w:styleId="Overskriftforinnholdsfortegnelse">
    <w:name w:val="TOC Heading"/>
    <w:basedOn w:val="Overskrift1"/>
    <w:next w:val="Normal"/>
    <w:uiPriority w:val="39"/>
    <w:unhideWhenUsed/>
    <w:qFormat/>
    <w:rsid w:val="001B54EB"/>
    <w:pPr>
      <w:spacing w:before="480" w:after="0"/>
      <w:outlineLvl w:val="9"/>
    </w:pPr>
    <w:rPr>
      <w:rFonts w:asciiTheme="majorHAnsi" w:eastAsiaTheme="majorEastAsia" w:hAnsiTheme="majorHAnsi" w:cstheme="majorBidi"/>
      <w:caps w:val="0"/>
      <w:color w:val="365F91" w:themeColor="accent1" w:themeShade="BF"/>
      <w:kern w:val="0"/>
      <w:sz w:val="28"/>
      <w:szCs w:val="28"/>
    </w:rPr>
  </w:style>
  <w:style w:type="table" w:styleId="Tabellkolonne4">
    <w:name w:val="Table Columns 4"/>
    <w:basedOn w:val="Vanligtabell"/>
    <w:rsid w:val="005A4C1C"/>
    <w:pPr>
      <w:ind w:left="709"/>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3">
    <w:name w:val="Table Columns 3"/>
    <w:basedOn w:val="Vanligtabell"/>
    <w:rsid w:val="005A4C1C"/>
    <w:pPr>
      <w:ind w:left="709"/>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2">
    <w:name w:val="Table Columns 2"/>
    <w:basedOn w:val="Vanligtabell"/>
    <w:rsid w:val="005A4C1C"/>
    <w:pPr>
      <w:ind w:left="709"/>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1">
    <w:name w:val="Table Columns 1"/>
    <w:basedOn w:val="Vanligtabell"/>
    <w:rsid w:val="005A4C1C"/>
    <w:pPr>
      <w:ind w:left="709"/>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8">
    <w:name w:val="Table List 8"/>
    <w:basedOn w:val="Vanligtabell"/>
    <w:rsid w:val="005A4C1C"/>
    <w:pPr>
      <w:ind w:left="709"/>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iste7">
    <w:name w:val="Table List 7"/>
    <w:basedOn w:val="Vanligtabell"/>
    <w:rsid w:val="005A4C1C"/>
    <w:pPr>
      <w:ind w:left="709"/>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ysliste">
    <w:name w:val="Light List"/>
    <w:basedOn w:val="Vanligtabell"/>
    <w:uiPriority w:val="61"/>
    <w:rsid w:val="005A4C1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iddelsskyggelegging2">
    <w:name w:val="Medium Shading 2"/>
    <w:basedOn w:val="Vanligtabell"/>
    <w:uiPriority w:val="64"/>
    <w:rsid w:val="005A4C1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lrutenett5">
    <w:name w:val="Table Grid 5"/>
    <w:basedOn w:val="Vanligtabell"/>
    <w:rsid w:val="005A4C1C"/>
    <w:pPr>
      <w:ind w:left="709"/>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Enkelttabell2">
    <w:name w:val="Table Simple 2"/>
    <w:basedOn w:val="Vanligtabell"/>
    <w:rsid w:val="005A4C1C"/>
    <w:pPr>
      <w:ind w:left="709"/>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BodyText">
    <w:name w:val="BodyText"/>
    <w:basedOn w:val="Normal"/>
    <w:rsid w:val="006B11E1"/>
    <w:pPr>
      <w:spacing w:before="120"/>
      <w:ind w:left="709"/>
    </w:pPr>
    <w:rPr>
      <w:szCs w:val="20"/>
    </w:rPr>
  </w:style>
  <w:style w:type="paragraph" w:customStyle="1" w:styleId="Note">
    <w:name w:val="Note"/>
    <w:basedOn w:val="Normal"/>
    <w:next w:val="BodyText"/>
    <w:link w:val="NoteChar"/>
    <w:rsid w:val="006B11E1"/>
    <w:pPr>
      <w:pBdr>
        <w:top w:val="single" w:sz="4" w:space="1" w:color="auto"/>
        <w:bottom w:val="single" w:sz="4" w:space="1" w:color="auto"/>
      </w:pBdr>
      <w:spacing w:before="360" w:after="360"/>
      <w:ind w:left="709"/>
    </w:pPr>
  </w:style>
  <w:style w:type="paragraph" w:customStyle="1" w:styleId="Nummerering">
    <w:name w:val="Nummerering"/>
    <w:basedOn w:val="BodyText"/>
    <w:rsid w:val="006B11E1"/>
    <w:pPr>
      <w:numPr>
        <w:numId w:val="5"/>
      </w:numPr>
      <w:tabs>
        <w:tab w:val="left" w:pos="1106"/>
      </w:tabs>
    </w:pPr>
  </w:style>
  <w:style w:type="character" w:customStyle="1" w:styleId="NoteChar">
    <w:name w:val="Note Char"/>
    <w:basedOn w:val="Standardskriftforavsnitt"/>
    <w:link w:val="Note"/>
    <w:rsid w:val="006B11E1"/>
    <w:rPr>
      <w:sz w:val="22"/>
      <w:szCs w:val="22"/>
    </w:rPr>
  </w:style>
  <w:style w:type="paragraph" w:customStyle="1" w:styleId="Brdtekst30">
    <w:name w:val="Brødtekst3"/>
    <w:basedOn w:val="BodyText"/>
    <w:qFormat/>
    <w:rsid w:val="00890DA4"/>
  </w:style>
  <w:style w:type="character" w:customStyle="1" w:styleId="Overskrift3Tegn">
    <w:name w:val="Overskrift 3 Tegn"/>
    <w:basedOn w:val="Standardskriftforavsnitt"/>
    <w:link w:val="Overskrift3"/>
    <w:rsid w:val="003471D0"/>
    <w:rPr>
      <w:rFonts w:ascii="Arial" w:eastAsia="SimSun" w:hAnsi="Arial" w:cs="Arial"/>
      <w:b/>
      <w:bCs/>
      <w:sz w:val="28"/>
      <w:szCs w:val="26"/>
      <w:lang w:eastAsia="zh-CN"/>
    </w:rPr>
  </w:style>
  <w:style w:type="character" w:customStyle="1" w:styleId="Overskrift2Tegn">
    <w:name w:val="Overskrift 2 Tegn"/>
    <w:basedOn w:val="Standardskriftforavsnitt"/>
    <w:link w:val="Overskrift2"/>
    <w:rsid w:val="007F3B0C"/>
    <w:rPr>
      <w:rFonts w:ascii="Arial" w:eastAsia="SimSun" w:hAnsi="Arial" w:cs="Arial"/>
      <w:b/>
      <w:bCs/>
      <w:iCs/>
      <w:sz w:val="36"/>
      <w:szCs w:val="36"/>
      <w:lang w:eastAsia="zh-CN"/>
    </w:rPr>
  </w:style>
  <w:style w:type="paragraph" w:customStyle="1" w:styleId="Copyrighttxt">
    <w:name w:val="Copyrighttxt"/>
    <w:basedOn w:val="Brdtekst"/>
    <w:link w:val="CopyrighttxtChar"/>
    <w:rsid w:val="006003FF"/>
    <w:pPr>
      <w:spacing w:before="80"/>
      <w:ind w:left="0" w:right="1440"/>
    </w:pPr>
    <w:rPr>
      <w:rFonts w:ascii="Times" w:hAnsi="Times"/>
      <w:i/>
      <w:color w:val="auto"/>
      <w:sz w:val="16"/>
      <w:szCs w:val="20"/>
    </w:rPr>
  </w:style>
  <w:style w:type="paragraph" w:customStyle="1" w:styleId="CopyrighttextMBS">
    <w:name w:val="Copyrighttext_MBS"/>
    <w:basedOn w:val="Copyrighttxt"/>
    <w:link w:val="CopyrighttextMBSChar"/>
    <w:rsid w:val="006003FF"/>
    <w:pPr>
      <w:ind w:left="567" w:right="0"/>
    </w:pPr>
    <w:rPr>
      <w:rFonts w:ascii="Arial" w:hAnsi="Arial"/>
    </w:rPr>
  </w:style>
  <w:style w:type="character" w:customStyle="1" w:styleId="CopyrighttxtChar">
    <w:name w:val="Copyrighttxt Char"/>
    <w:basedOn w:val="Standardskriftforavsnitt"/>
    <w:link w:val="Copyrighttxt"/>
    <w:rsid w:val="006003FF"/>
    <w:rPr>
      <w:rFonts w:ascii="Times" w:hAnsi="Times"/>
      <w:i/>
      <w:sz w:val="16"/>
      <w:lang w:eastAsia="en-US"/>
    </w:rPr>
  </w:style>
  <w:style w:type="character" w:customStyle="1" w:styleId="CopyrighttextMBSChar">
    <w:name w:val="Copyrighttext_MBS Char"/>
    <w:basedOn w:val="CopyrighttxtChar"/>
    <w:link w:val="CopyrighttextMBS"/>
    <w:rsid w:val="006003FF"/>
    <w:rPr>
      <w:rFonts w:ascii="Arial" w:hAnsi="Arial"/>
      <w:i/>
      <w:sz w:val="16"/>
      <w:lang w:eastAsia="en-US"/>
    </w:rPr>
  </w:style>
  <w:style w:type="paragraph" w:customStyle="1" w:styleId="Listetall">
    <w:name w:val="Liste tall"/>
    <w:basedOn w:val="Normal"/>
    <w:link w:val="ListetallTegn"/>
    <w:autoRedefine/>
    <w:qFormat/>
    <w:rsid w:val="00C535B8"/>
    <w:pPr>
      <w:numPr>
        <w:numId w:val="7"/>
      </w:numPr>
      <w:spacing w:line="240" w:lineRule="auto"/>
    </w:pPr>
    <w:rPr>
      <w:lang w:eastAsia="zh-CN"/>
    </w:rPr>
  </w:style>
  <w:style w:type="paragraph" w:customStyle="1" w:styleId="Listepunkt">
    <w:name w:val="Liste punkt"/>
    <w:basedOn w:val="Listeavsnitt"/>
    <w:link w:val="ListepunktTegn"/>
    <w:autoRedefine/>
    <w:qFormat/>
    <w:rsid w:val="00836881"/>
    <w:pPr>
      <w:numPr>
        <w:numId w:val="6"/>
      </w:numPr>
    </w:pPr>
  </w:style>
  <w:style w:type="character" w:customStyle="1" w:styleId="ListetallTegn">
    <w:name w:val="Liste tall Tegn"/>
    <w:basedOn w:val="Standardskriftforavsnitt"/>
    <w:link w:val="Listetall"/>
    <w:rsid w:val="00C535B8"/>
    <w:rPr>
      <w:rFonts w:asciiTheme="minorHAnsi" w:eastAsiaTheme="minorHAnsi" w:hAnsiTheme="minorHAnsi" w:cstheme="minorBidi"/>
      <w:sz w:val="22"/>
      <w:szCs w:val="22"/>
      <w:lang w:eastAsia="zh-CN"/>
    </w:rPr>
  </w:style>
  <w:style w:type="paragraph" w:styleId="Ingenmellomrom">
    <w:name w:val="No Spacing"/>
    <w:uiPriority w:val="1"/>
    <w:qFormat/>
    <w:rsid w:val="008600E8"/>
    <w:rPr>
      <w:rFonts w:asciiTheme="minorHAnsi" w:eastAsiaTheme="minorHAnsi" w:hAnsiTheme="minorHAnsi" w:cstheme="minorBidi"/>
      <w:sz w:val="22"/>
      <w:szCs w:val="22"/>
      <w:lang w:eastAsia="en-US"/>
    </w:rPr>
  </w:style>
  <w:style w:type="character" w:customStyle="1" w:styleId="ListeavsnittTegn">
    <w:name w:val="Listeavsnitt Tegn"/>
    <w:basedOn w:val="Standardskriftforavsnitt"/>
    <w:link w:val="Listeavsnitt"/>
    <w:uiPriority w:val="34"/>
    <w:rsid w:val="00E85213"/>
    <w:rPr>
      <w:rFonts w:asciiTheme="minorHAnsi" w:eastAsiaTheme="minorHAnsi" w:hAnsiTheme="minorHAnsi" w:cstheme="minorBidi"/>
      <w:color w:val="000000"/>
      <w:sz w:val="22"/>
      <w:szCs w:val="22"/>
      <w:lang w:eastAsia="en-US"/>
    </w:rPr>
  </w:style>
  <w:style w:type="character" w:customStyle="1" w:styleId="ListepunktTegn">
    <w:name w:val="Liste punkt Tegn"/>
    <w:basedOn w:val="ListeavsnittTegn"/>
    <w:link w:val="Listepunkt"/>
    <w:rsid w:val="00836881"/>
    <w:rPr>
      <w:rFonts w:asciiTheme="minorHAnsi" w:eastAsiaTheme="minorHAnsi" w:hAnsiTheme="minorHAnsi" w:cstheme="minorBidi"/>
      <w:color w:val="000000"/>
      <w:sz w:val="22"/>
      <w:szCs w:val="22"/>
      <w:lang w:eastAsia="en-US"/>
    </w:rPr>
  </w:style>
  <w:style w:type="paragraph" w:customStyle="1" w:styleId="z-BottomofForm">
    <w:name w:val="z-Bottom of Form"/>
    <w:next w:val="Normal"/>
    <w:hidden/>
    <w:uiPriority w:val="99"/>
    <w:rsid w:val="00985125"/>
    <w:pPr>
      <w:pBdr>
        <w:top w:val="double" w:sz="2"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hidden/>
    <w:uiPriority w:val="99"/>
    <w:rsid w:val="00985125"/>
    <w:pPr>
      <w:pBdr>
        <w:bottom w:val="double" w:sz="2" w:space="0" w:color="000000"/>
      </w:pBdr>
      <w:autoSpaceDE w:val="0"/>
      <w:autoSpaceDN w:val="0"/>
      <w:adjustRightInd w:val="0"/>
      <w:jc w:val="center"/>
    </w:pPr>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2F8"/>
    <w:pPr>
      <w:spacing w:after="200" w:line="276" w:lineRule="auto"/>
    </w:pPr>
    <w:rPr>
      <w:rFonts w:asciiTheme="minorHAnsi" w:eastAsiaTheme="minorHAnsi" w:hAnsiTheme="minorHAnsi" w:cstheme="minorBidi"/>
      <w:sz w:val="22"/>
      <w:szCs w:val="22"/>
      <w:lang w:eastAsia="en-US"/>
    </w:rPr>
  </w:style>
  <w:style w:type="paragraph" w:styleId="Overskrift1">
    <w:name w:val="heading 1"/>
    <w:basedOn w:val="Normal"/>
    <w:next w:val="BodyText"/>
    <w:link w:val="Overskrift1Tegn"/>
    <w:qFormat/>
    <w:rsid w:val="006B11E1"/>
    <w:pPr>
      <w:keepNext/>
      <w:keepLines/>
      <w:spacing w:after="120"/>
      <w:outlineLvl w:val="0"/>
    </w:pPr>
    <w:rPr>
      <w:rFonts w:ascii="Arial" w:hAnsi="Arial" w:cs="Arial"/>
      <w:b/>
      <w:bCs/>
      <w:caps/>
      <w:kern w:val="32"/>
      <w:sz w:val="40"/>
      <w:szCs w:val="40"/>
    </w:rPr>
  </w:style>
  <w:style w:type="paragraph" w:styleId="Overskrift2">
    <w:name w:val="heading 2"/>
    <w:basedOn w:val="Normal"/>
    <w:next w:val="BodyText"/>
    <w:link w:val="Overskrift2Tegn"/>
    <w:qFormat/>
    <w:rsid w:val="006B11E1"/>
    <w:pPr>
      <w:keepNext/>
      <w:keepLines/>
      <w:spacing w:before="360" w:after="120"/>
      <w:outlineLvl w:val="1"/>
    </w:pPr>
    <w:rPr>
      <w:rFonts w:ascii="Arial" w:hAnsi="Arial" w:cs="Arial"/>
      <w:b/>
      <w:bCs/>
      <w:iCs/>
      <w:sz w:val="36"/>
      <w:szCs w:val="36"/>
    </w:rPr>
  </w:style>
  <w:style w:type="paragraph" w:styleId="Overskrift3">
    <w:name w:val="heading 3"/>
    <w:basedOn w:val="Normal"/>
    <w:next w:val="BodyText"/>
    <w:link w:val="Overskrift3Tegn"/>
    <w:qFormat/>
    <w:rsid w:val="006B11E1"/>
    <w:pPr>
      <w:keepNext/>
      <w:keepLines/>
      <w:spacing w:before="360" w:after="120"/>
      <w:outlineLvl w:val="2"/>
    </w:pPr>
    <w:rPr>
      <w:rFonts w:ascii="Arial" w:hAnsi="Arial" w:cs="Arial"/>
      <w:b/>
      <w:bCs/>
      <w:sz w:val="28"/>
      <w:szCs w:val="26"/>
    </w:rPr>
  </w:style>
  <w:style w:type="paragraph" w:styleId="Overskrift4">
    <w:name w:val="heading 4"/>
    <w:basedOn w:val="Normal"/>
    <w:next w:val="BodyText"/>
    <w:qFormat/>
    <w:rsid w:val="006B11E1"/>
    <w:pPr>
      <w:keepNext/>
      <w:keepLines/>
      <w:spacing w:before="360" w:after="120"/>
      <w:ind w:left="709"/>
      <w:outlineLvl w:val="3"/>
    </w:pPr>
    <w:rPr>
      <w:rFonts w:ascii="Arial" w:hAnsi="Arial" w:cs="Arial"/>
      <w:b/>
      <w:bCs/>
    </w:rPr>
  </w:style>
  <w:style w:type="paragraph" w:styleId="Overskrift5">
    <w:name w:val="heading 5"/>
    <w:basedOn w:val="Normal"/>
    <w:next w:val="BodyText"/>
    <w:qFormat/>
    <w:rsid w:val="006B11E1"/>
    <w:pPr>
      <w:keepNext/>
      <w:keepLines/>
      <w:spacing w:before="360"/>
      <w:ind w:left="709"/>
      <w:outlineLvl w:val="4"/>
    </w:pPr>
    <w:rPr>
      <w:rFonts w:cs="Arial"/>
      <w:b/>
      <w:bCs/>
    </w:rPr>
  </w:style>
  <w:style w:type="paragraph" w:styleId="Overskrift6">
    <w:name w:val="heading 6"/>
    <w:basedOn w:val="Normal"/>
    <w:qFormat/>
    <w:rsid w:val="002107F1"/>
    <w:pPr>
      <w:keepNext/>
      <w:shd w:val="clear" w:color="auto" w:fill="FCE08D"/>
      <w:ind w:left="1418" w:hanging="284"/>
      <w:outlineLvl w:val="5"/>
    </w:pPr>
    <w:rPr>
      <w:b/>
      <w:bCs/>
    </w:rPr>
  </w:style>
  <w:style w:type="paragraph" w:styleId="Overskrift7">
    <w:name w:val="heading 7"/>
    <w:basedOn w:val="Normal"/>
    <w:qFormat/>
    <w:rsid w:val="002107F1"/>
    <w:pPr>
      <w:keepNext/>
      <w:ind w:left="1418" w:right="1168" w:hanging="284"/>
      <w:jc w:val="center"/>
      <w:outlineLvl w:val="6"/>
    </w:pPr>
    <w:rPr>
      <w:rFonts w:ascii="Helvetica (PCL6)" w:eastAsia="Arial" w:hAnsi="Helvetica (PCL6)" w:cs="Arial"/>
      <w:b/>
      <w:bCs/>
      <w:sz w:val="52"/>
      <w:szCs w:val="52"/>
    </w:rPr>
  </w:style>
  <w:style w:type="paragraph" w:styleId="Overskrift8">
    <w:name w:val="heading 8"/>
    <w:basedOn w:val="Normal"/>
    <w:qFormat/>
    <w:rsid w:val="002107F1"/>
    <w:pPr>
      <w:keepNext/>
      <w:ind w:right="1168"/>
      <w:jc w:val="center"/>
      <w:outlineLvl w:val="7"/>
    </w:pPr>
    <w:rPr>
      <w:rFonts w:ascii="Helvetica (PCL6)" w:eastAsia="Arial" w:hAnsi="Helvetica (PCL6)" w:cs="Arial"/>
      <w:b/>
      <w:bCs/>
      <w:sz w:val="32"/>
      <w:szCs w:val="32"/>
    </w:rPr>
  </w:style>
  <w:style w:type="paragraph" w:styleId="Overskrift9">
    <w:name w:val="heading 9"/>
    <w:basedOn w:val="Normal"/>
    <w:next w:val="Brdtekst"/>
    <w:qFormat/>
    <w:rsid w:val="0077598E"/>
    <w:pPr>
      <w:keepNext/>
      <w:spacing w:before="80" w:after="60"/>
      <w:outlineLvl w:val="8"/>
    </w:pPr>
    <w:rPr>
      <w:b/>
      <w:i/>
      <w:kern w:val="28"/>
    </w:rPr>
  </w:style>
  <w:style w:type="character" w:default="1" w:styleId="Standardskriftforavsnitt">
    <w:name w:val="Default Paragraph Font"/>
    <w:uiPriority w:val="1"/>
    <w:semiHidden/>
    <w:unhideWhenUsed/>
    <w:rsid w:val="00F242F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F242F8"/>
  </w:style>
  <w:style w:type="paragraph" w:styleId="Topptekst">
    <w:name w:val="header"/>
    <w:basedOn w:val="Normal"/>
    <w:rsid w:val="006B11E1"/>
    <w:pPr>
      <w:tabs>
        <w:tab w:val="center" w:pos="4320"/>
        <w:tab w:val="right" w:pos="8640"/>
      </w:tabs>
    </w:pPr>
  </w:style>
  <w:style w:type="paragraph" w:styleId="Bunntekst">
    <w:name w:val="footer"/>
    <w:basedOn w:val="BodyText"/>
    <w:link w:val="BunntekstTegn"/>
    <w:autoRedefine/>
    <w:uiPriority w:val="99"/>
    <w:rsid w:val="00D564EC"/>
    <w:pPr>
      <w:tabs>
        <w:tab w:val="right" w:pos="9356"/>
      </w:tabs>
      <w:spacing w:after="120"/>
      <w:ind w:left="0"/>
    </w:pPr>
    <w:rPr>
      <w:rFonts w:eastAsia="Arial" w:cs="Arial"/>
      <w:color w:val="000000" w:themeColor="text1"/>
      <w:sz w:val="16"/>
      <w:szCs w:val="16"/>
    </w:rPr>
  </w:style>
  <w:style w:type="paragraph" w:styleId="Brdtekst3">
    <w:name w:val="Body Text 3"/>
    <w:basedOn w:val="Normal"/>
    <w:rsid w:val="0077598E"/>
    <w:pPr>
      <w:spacing w:after="120"/>
    </w:pPr>
    <w:rPr>
      <w:szCs w:val="16"/>
    </w:rPr>
  </w:style>
  <w:style w:type="paragraph" w:styleId="Brdtekst">
    <w:name w:val="Body Text"/>
    <w:basedOn w:val="Normal"/>
    <w:link w:val="BrdtekstTegn"/>
    <w:uiPriority w:val="99"/>
    <w:rsid w:val="002107F1"/>
    <w:pPr>
      <w:ind w:left="1134"/>
    </w:pPr>
    <w:rPr>
      <w:color w:val="000000"/>
    </w:rPr>
  </w:style>
  <w:style w:type="paragraph" w:styleId="Brdtekst2">
    <w:name w:val="Body Text 2"/>
    <w:basedOn w:val="Normal"/>
    <w:rsid w:val="0077598E"/>
    <w:pPr>
      <w:spacing w:after="120" w:line="480" w:lineRule="auto"/>
    </w:pPr>
  </w:style>
  <w:style w:type="paragraph" w:styleId="Punktmerketliste">
    <w:name w:val="List Bullet"/>
    <w:basedOn w:val="Liste"/>
    <w:autoRedefine/>
    <w:rsid w:val="0077598E"/>
    <w:pPr>
      <w:numPr>
        <w:numId w:val="1"/>
      </w:numPr>
      <w:tabs>
        <w:tab w:val="clear" w:pos="720"/>
      </w:tabs>
    </w:pPr>
  </w:style>
  <w:style w:type="paragraph" w:styleId="Dokumentkart">
    <w:name w:val="Document Map"/>
    <w:basedOn w:val="Normal"/>
    <w:rsid w:val="002107F1"/>
    <w:pPr>
      <w:shd w:val="clear" w:color="auto" w:fill="000080"/>
    </w:pPr>
    <w:rPr>
      <w:rFonts w:ascii="Tahoma" w:hAnsi="Tahoma" w:cs="Tahoma"/>
    </w:rPr>
  </w:style>
  <w:style w:type="character" w:styleId="Sidetall">
    <w:name w:val="page number"/>
    <w:basedOn w:val="Standardskriftforavsnitt"/>
    <w:rsid w:val="006B11E1"/>
    <w:rPr>
      <w:rFonts w:ascii="Arial" w:hAnsi="Arial"/>
      <w:sz w:val="16"/>
      <w:szCs w:val="18"/>
      <w:effect w:val="none"/>
    </w:rPr>
  </w:style>
  <w:style w:type="paragraph" w:styleId="INNH1">
    <w:name w:val="toc 1"/>
    <w:basedOn w:val="Normal"/>
    <w:uiPriority w:val="39"/>
    <w:rsid w:val="006B11E1"/>
    <w:pPr>
      <w:spacing w:before="120" w:after="120"/>
    </w:pPr>
    <w:rPr>
      <w:rFonts w:eastAsia="Arial"/>
      <w:bCs/>
      <w:color w:val="000000"/>
      <w:sz w:val="26"/>
      <w:szCs w:val="26"/>
    </w:rPr>
  </w:style>
  <w:style w:type="paragraph" w:styleId="INNH2">
    <w:name w:val="toc 2"/>
    <w:basedOn w:val="Normal"/>
    <w:uiPriority w:val="39"/>
    <w:rsid w:val="002107F1"/>
    <w:pPr>
      <w:ind w:left="200"/>
    </w:pPr>
    <w:rPr>
      <w:rFonts w:cstheme="minorHAnsi"/>
      <w:smallCaps/>
    </w:rPr>
  </w:style>
  <w:style w:type="paragraph" w:styleId="INNH3">
    <w:name w:val="toc 3"/>
    <w:basedOn w:val="Normal"/>
    <w:uiPriority w:val="39"/>
    <w:rsid w:val="002107F1"/>
    <w:pPr>
      <w:ind w:left="400"/>
    </w:pPr>
    <w:rPr>
      <w:rFonts w:cstheme="minorHAnsi"/>
      <w:i/>
      <w:iCs/>
    </w:rPr>
  </w:style>
  <w:style w:type="paragraph" w:styleId="INNH4">
    <w:name w:val="toc 4"/>
    <w:basedOn w:val="Normal"/>
    <w:rsid w:val="002107F1"/>
    <w:pPr>
      <w:ind w:left="600"/>
    </w:pPr>
    <w:rPr>
      <w:rFonts w:cstheme="minorHAnsi"/>
      <w:sz w:val="18"/>
      <w:szCs w:val="18"/>
    </w:rPr>
  </w:style>
  <w:style w:type="paragraph" w:styleId="INNH5">
    <w:name w:val="toc 5"/>
    <w:basedOn w:val="Normal"/>
    <w:rsid w:val="002107F1"/>
    <w:pPr>
      <w:ind w:left="800"/>
    </w:pPr>
    <w:rPr>
      <w:rFonts w:cstheme="minorHAnsi"/>
      <w:sz w:val="18"/>
      <w:szCs w:val="18"/>
    </w:rPr>
  </w:style>
  <w:style w:type="paragraph" w:styleId="INNH6">
    <w:name w:val="toc 6"/>
    <w:basedOn w:val="Normal"/>
    <w:rsid w:val="002107F1"/>
    <w:pPr>
      <w:ind w:left="1000"/>
    </w:pPr>
    <w:rPr>
      <w:rFonts w:cstheme="minorHAnsi"/>
      <w:sz w:val="18"/>
      <w:szCs w:val="18"/>
    </w:rPr>
  </w:style>
  <w:style w:type="paragraph" w:styleId="INNH7">
    <w:name w:val="toc 7"/>
    <w:basedOn w:val="Normal"/>
    <w:rsid w:val="002107F1"/>
    <w:pPr>
      <w:ind w:left="1200"/>
    </w:pPr>
    <w:rPr>
      <w:rFonts w:cstheme="minorHAnsi"/>
      <w:sz w:val="18"/>
      <w:szCs w:val="18"/>
    </w:rPr>
  </w:style>
  <w:style w:type="paragraph" w:styleId="INNH8">
    <w:name w:val="toc 8"/>
    <w:basedOn w:val="Normal"/>
    <w:rsid w:val="002107F1"/>
    <w:pPr>
      <w:ind w:left="1400"/>
    </w:pPr>
    <w:rPr>
      <w:rFonts w:cstheme="minorHAnsi"/>
      <w:sz w:val="18"/>
      <w:szCs w:val="18"/>
    </w:rPr>
  </w:style>
  <w:style w:type="paragraph" w:styleId="INNH9">
    <w:name w:val="toc 9"/>
    <w:basedOn w:val="Normal"/>
    <w:rsid w:val="002107F1"/>
    <w:pPr>
      <w:ind w:left="1600"/>
    </w:pPr>
    <w:rPr>
      <w:rFonts w:cstheme="minorHAnsi"/>
      <w:sz w:val="18"/>
      <w:szCs w:val="18"/>
    </w:rPr>
  </w:style>
  <w:style w:type="paragraph" w:styleId="Vanliginnrykk">
    <w:name w:val="Normal Indent"/>
    <w:basedOn w:val="Normal"/>
    <w:rsid w:val="0077598E"/>
    <w:pPr>
      <w:ind w:left="720"/>
    </w:pPr>
  </w:style>
  <w:style w:type="paragraph" w:styleId="Liste">
    <w:name w:val="List"/>
    <w:basedOn w:val="Brdtekst"/>
    <w:rsid w:val="0077598E"/>
    <w:pPr>
      <w:tabs>
        <w:tab w:val="left" w:pos="720"/>
      </w:tabs>
      <w:ind w:left="360"/>
    </w:pPr>
  </w:style>
  <w:style w:type="paragraph" w:customStyle="1" w:styleId="NormalInnrykk">
    <w:name w:val="Normal Innrykk"/>
    <w:basedOn w:val="Normal"/>
    <w:pPr>
      <w:spacing w:before="40"/>
      <w:ind w:left="1134"/>
    </w:pPr>
    <w:rPr>
      <w:rFonts w:ascii="Arial" w:hAnsi="Arial"/>
      <w:lang w:val="en-US"/>
    </w:rPr>
  </w:style>
  <w:style w:type="paragraph" w:customStyle="1" w:styleId="Felttekst">
    <w:name w:val="Felttekst"/>
    <w:pPr>
      <w:spacing w:before="20"/>
      <w:ind w:left="1814" w:hanging="680"/>
    </w:pPr>
    <w:rPr>
      <w:rFonts w:ascii="Arial" w:hAnsi="Arial"/>
    </w:rPr>
  </w:style>
  <w:style w:type="paragraph" w:styleId="Brdtekstinnrykk3">
    <w:name w:val="Body Text Indent 3"/>
    <w:basedOn w:val="Normal"/>
    <w:rsid w:val="0077598E"/>
    <w:pPr>
      <w:spacing w:after="120"/>
      <w:ind w:left="283"/>
    </w:pPr>
    <w:rPr>
      <w:szCs w:val="16"/>
    </w:rPr>
  </w:style>
  <w:style w:type="paragraph" w:customStyle="1" w:styleId="Fotnote">
    <w:name w:val="Fotnote"/>
    <w:rPr>
      <w:rFonts w:ascii="Arial" w:hAnsi="Arial"/>
      <w:noProof/>
      <w:sz w:val="18"/>
    </w:rPr>
  </w:style>
  <w:style w:type="character" w:styleId="Hyperkobling">
    <w:name w:val="Hyperlink"/>
    <w:basedOn w:val="Standardskriftforavsnitt"/>
    <w:uiPriority w:val="99"/>
    <w:rsid w:val="002107F1"/>
    <w:rPr>
      <w:b/>
      <w:bCs/>
      <w:color w:val="0000FF"/>
      <w:u w:val="single"/>
    </w:rPr>
  </w:style>
  <w:style w:type="paragraph" w:styleId="Brdtekstinnrykk">
    <w:name w:val="Body Text Indent"/>
    <w:basedOn w:val="Normal"/>
    <w:rsid w:val="002107F1"/>
    <w:pPr>
      <w:ind w:left="360" w:hanging="360"/>
      <w:jc w:val="both"/>
    </w:pPr>
  </w:style>
  <w:style w:type="paragraph" w:customStyle="1" w:styleId="heading3itabell">
    <w:name w:val="heading3itabell"/>
    <w:basedOn w:val="Normal"/>
    <w:rsid w:val="002107F1"/>
    <w:pPr>
      <w:ind w:right="85"/>
    </w:pPr>
    <w:rPr>
      <w:rFonts w:ascii="Helvetica" w:eastAsia="Arial" w:hAnsi="Helvetica" w:cs="Arial"/>
      <w:b/>
      <w:bCs/>
    </w:rPr>
  </w:style>
  <w:style w:type="paragraph" w:customStyle="1" w:styleId="sqlheading">
    <w:name w:val="sqlheading"/>
    <w:basedOn w:val="Normal"/>
    <w:rsid w:val="002107F1"/>
    <w:pPr>
      <w:keepNext/>
      <w:spacing w:before="40" w:after="40"/>
    </w:pPr>
    <w:rPr>
      <w:rFonts w:ascii="Arial" w:eastAsia="Arial" w:hAnsi="Arial" w:cs="Arial"/>
      <w:b/>
      <w:bCs/>
      <w:sz w:val="18"/>
      <w:szCs w:val="18"/>
    </w:rPr>
  </w:style>
  <w:style w:type="paragraph" w:styleId="Indeks1">
    <w:name w:val="index 1"/>
    <w:basedOn w:val="Normal"/>
    <w:rsid w:val="002107F1"/>
    <w:pPr>
      <w:ind w:left="200" w:hanging="200"/>
    </w:pPr>
    <w:rPr>
      <w:rFonts w:eastAsia="Arial"/>
    </w:rPr>
  </w:style>
  <w:style w:type="paragraph" w:customStyle="1" w:styleId="punktinnrykk">
    <w:name w:val="punktinnrykk"/>
    <w:basedOn w:val="Normal"/>
    <w:rsid w:val="002107F1"/>
    <w:rPr>
      <w:rFonts w:eastAsia="Arial"/>
    </w:rPr>
  </w:style>
  <w:style w:type="paragraph" w:styleId="Indeks2">
    <w:name w:val="index 2"/>
    <w:basedOn w:val="Normal"/>
    <w:rsid w:val="002107F1"/>
    <w:pPr>
      <w:ind w:left="400" w:hanging="200"/>
    </w:pPr>
    <w:rPr>
      <w:rFonts w:eastAsia="Arial"/>
    </w:rPr>
  </w:style>
  <w:style w:type="paragraph" w:styleId="Indeks3">
    <w:name w:val="index 3"/>
    <w:basedOn w:val="Normal"/>
    <w:rsid w:val="002107F1"/>
    <w:pPr>
      <w:ind w:left="878" w:hanging="198"/>
    </w:pPr>
    <w:rPr>
      <w:rFonts w:eastAsia="Arial"/>
    </w:rPr>
  </w:style>
  <w:style w:type="paragraph" w:styleId="Stikkordregisteroverskrift">
    <w:name w:val="index heading"/>
    <w:basedOn w:val="Normal"/>
    <w:rsid w:val="002107F1"/>
    <w:pPr>
      <w:spacing w:before="240" w:after="120"/>
    </w:pPr>
    <w:rPr>
      <w:rFonts w:eastAsia="Arial"/>
      <w:b/>
      <w:bCs/>
      <w:sz w:val="26"/>
      <w:szCs w:val="26"/>
    </w:rPr>
  </w:style>
  <w:style w:type="paragraph" w:customStyle="1" w:styleId="innrykk">
    <w:name w:val="innrykk"/>
    <w:basedOn w:val="Normal"/>
    <w:next w:val="BodyText"/>
    <w:autoRedefine/>
    <w:rsid w:val="006B11E1"/>
    <w:pPr>
      <w:ind w:left="1106"/>
    </w:pPr>
    <w:rPr>
      <w:szCs w:val="20"/>
    </w:rPr>
  </w:style>
  <w:style w:type="paragraph" w:styleId="Tittel">
    <w:name w:val="Title"/>
    <w:basedOn w:val="Normal"/>
    <w:link w:val="TittelTegn"/>
    <w:qFormat/>
    <w:rsid w:val="002107F1"/>
    <w:pPr>
      <w:spacing w:before="242" w:after="722"/>
      <w:jc w:val="right"/>
    </w:pPr>
    <w:rPr>
      <w:rFonts w:ascii="Arial" w:eastAsia="Arial" w:hAnsi="Arial" w:cs="Arial"/>
      <w:b/>
      <w:bCs/>
      <w:sz w:val="72"/>
      <w:szCs w:val="72"/>
    </w:rPr>
  </w:style>
  <w:style w:type="paragraph" w:customStyle="1" w:styleId="tabelloverskrift">
    <w:name w:val="tabelloverskrift"/>
    <w:basedOn w:val="Normal"/>
    <w:rsid w:val="006B11E1"/>
    <w:pPr>
      <w:spacing w:before="320" w:after="320"/>
      <w:ind w:left="85" w:right="85"/>
    </w:pPr>
    <w:rPr>
      <w:rFonts w:ascii="Helvetica" w:eastAsia="Arial" w:hAnsi="Helvetica"/>
      <w:b/>
      <w:bCs/>
      <w:sz w:val="18"/>
      <w:szCs w:val="18"/>
    </w:rPr>
  </w:style>
  <w:style w:type="paragraph" w:customStyle="1" w:styleId="bildetekst">
    <w:name w:val="bildetekst"/>
    <w:basedOn w:val="Normal"/>
    <w:rsid w:val="002107F1"/>
    <w:pPr>
      <w:spacing w:before="120" w:after="360"/>
      <w:ind w:left="1134"/>
    </w:pPr>
    <w:rPr>
      <w:i/>
      <w:iCs/>
      <w:color w:val="000000"/>
    </w:rPr>
  </w:style>
  <w:style w:type="paragraph" w:customStyle="1" w:styleId="brdtekst0">
    <w:name w:val="brdtekst"/>
    <w:basedOn w:val="Normal"/>
    <w:autoRedefine/>
    <w:rsid w:val="002107F1"/>
    <w:rPr>
      <w:rFonts w:ascii="Arial" w:eastAsia="Arial" w:hAnsi="Arial" w:cs="Arial"/>
    </w:rPr>
  </w:style>
  <w:style w:type="paragraph" w:customStyle="1" w:styleId="byline">
    <w:name w:val="byline"/>
    <w:basedOn w:val="Normal"/>
    <w:rsid w:val="002107F1"/>
    <w:pPr>
      <w:spacing w:before="242" w:after="722"/>
      <w:jc w:val="right"/>
    </w:pPr>
    <w:rPr>
      <w:rFonts w:ascii="Arial" w:eastAsia="Arial" w:hAnsi="Arial" w:cs="Arial"/>
      <w:b/>
      <w:bCs/>
      <w:sz w:val="28"/>
      <w:szCs w:val="28"/>
    </w:rPr>
  </w:style>
  <w:style w:type="paragraph" w:customStyle="1" w:styleId="innholdoverskrift">
    <w:name w:val="innholdoverskrift"/>
    <w:basedOn w:val="Normal"/>
    <w:rsid w:val="002107F1"/>
    <w:pPr>
      <w:spacing w:after="360"/>
      <w:ind w:left="1134"/>
    </w:pPr>
    <w:rPr>
      <w:rFonts w:ascii="Arial" w:eastAsia="Arial" w:hAnsi="Arial" w:cs="Arial"/>
      <w:b/>
      <w:bCs/>
      <w:caps/>
      <w:sz w:val="48"/>
      <w:szCs w:val="48"/>
    </w:rPr>
  </w:style>
  <w:style w:type="paragraph" w:customStyle="1" w:styleId="kapitteloverskrift">
    <w:name w:val="kapitteloverskrift"/>
    <w:basedOn w:val="Normal"/>
    <w:rsid w:val="002107F1"/>
    <w:pPr>
      <w:spacing w:after="240"/>
      <w:ind w:left="85" w:right="85"/>
    </w:pPr>
    <w:rPr>
      <w:rFonts w:ascii="Helvetica (PCL6)" w:eastAsia="Arial" w:hAnsi="Helvetica (PCL6)" w:cs="Arial"/>
      <w:b/>
      <w:bCs/>
      <w:caps/>
      <w:sz w:val="60"/>
      <w:szCs w:val="60"/>
    </w:rPr>
  </w:style>
  <w:style w:type="paragraph" w:customStyle="1" w:styleId="link">
    <w:name w:val="link"/>
    <w:basedOn w:val="Normal"/>
    <w:rsid w:val="002107F1"/>
    <w:pPr>
      <w:ind w:left="1134"/>
    </w:pPr>
    <w:rPr>
      <w:rFonts w:eastAsia="Arial"/>
      <w:b/>
      <w:bCs/>
    </w:rPr>
  </w:style>
  <w:style w:type="paragraph" w:customStyle="1" w:styleId="merk">
    <w:name w:val="merk"/>
    <w:basedOn w:val="Normal"/>
    <w:rsid w:val="002107F1"/>
    <w:pPr>
      <w:spacing w:before="360" w:after="360"/>
    </w:pPr>
    <w:rPr>
      <w:rFonts w:ascii="Arial" w:eastAsia="Arial" w:hAnsi="Arial" w:cs="Arial"/>
    </w:rPr>
  </w:style>
  <w:style w:type="paragraph" w:customStyle="1" w:styleId="nummerering0">
    <w:name w:val="nummerering"/>
    <w:basedOn w:val="Normal"/>
    <w:rsid w:val="002107F1"/>
    <w:pPr>
      <w:spacing w:before="120"/>
    </w:pPr>
    <w:rPr>
      <w:rFonts w:ascii="Arial" w:eastAsia="Arial" w:hAnsi="Arial" w:cs="Arial"/>
      <w:color w:val="000000"/>
    </w:rPr>
  </w:style>
  <w:style w:type="paragraph" w:customStyle="1" w:styleId="punktnummerering0">
    <w:name w:val="punktnummerering"/>
    <w:basedOn w:val="Normal"/>
    <w:rsid w:val="002107F1"/>
    <w:pPr>
      <w:snapToGrid w:val="0"/>
      <w:spacing w:before="60" w:after="60"/>
    </w:pPr>
    <w:rPr>
      <w:rFonts w:ascii="Arial" w:eastAsia="Arial" w:hAnsi="Arial" w:cs="Arial"/>
    </w:rPr>
  </w:style>
  <w:style w:type="paragraph" w:customStyle="1" w:styleId="nummerering1">
    <w:name w:val="nummerering1"/>
    <w:basedOn w:val="Normal"/>
    <w:rsid w:val="002107F1"/>
    <w:pPr>
      <w:snapToGrid w:val="0"/>
      <w:spacing w:before="120" w:after="120"/>
      <w:ind w:left="1418" w:right="85" w:hanging="284"/>
    </w:pPr>
    <w:rPr>
      <w:rFonts w:eastAsia="Arial"/>
      <w:color w:val="000000"/>
    </w:rPr>
  </w:style>
  <w:style w:type="paragraph" w:customStyle="1" w:styleId="punktnummitabell">
    <w:name w:val="punktnummitabell"/>
    <w:basedOn w:val="Normal"/>
    <w:rsid w:val="002107F1"/>
    <w:pPr>
      <w:spacing w:before="100" w:line="240" w:lineRule="atLeast"/>
      <w:ind w:hanging="360"/>
    </w:pPr>
    <w:rPr>
      <w:rFonts w:ascii="Helvetica" w:eastAsia="Arial" w:hAnsi="Helvetica"/>
      <w:sz w:val="18"/>
      <w:szCs w:val="18"/>
    </w:rPr>
  </w:style>
  <w:style w:type="paragraph" w:customStyle="1" w:styleId="skjulttekst">
    <w:name w:val="skjulttekst"/>
    <w:basedOn w:val="Normal"/>
    <w:rsid w:val="002107F1"/>
    <w:rPr>
      <w:rFonts w:eastAsia="Arial"/>
      <w:vanish/>
    </w:rPr>
  </w:style>
  <w:style w:type="paragraph" w:customStyle="1" w:styleId="sqlnavn">
    <w:name w:val="sqlnavn"/>
    <w:basedOn w:val="Normal"/>
    <w:rsid w:val="002107F1"/>
    <w:pPr>
      <w:spacing w:before="480" w:after="480"/>
      <w:ind w:right="85"/>
    </w:pPr>
    <w:rPr>
      <w:rFonts w:ascii="Arial" w:hAnsi="Arial" w:cs="Arial"/>
    </w:rPr>
  </w:style>
  <w:style w:type="paragraph" w:customStyle="1" w:styleId="sqlnavnitabell">
    <w:name w:val="sqlnavnitabell"/>
    <w:basedOn w:val="Normal"/>
    <w:rsid w:val="002107F1"/>
    <w:pPr>
      <w:keepNext/>
      <w:spacing w:before="40" w:after="40"/>
    </w:pPr>
    <w:rPr>
      <w:rFonts w:ascii="Arial" w:eastAsia="Arial" w:hAnsi="Arial" w:cs="Arial"/>
      <w:sz w:val="18"/>
      <w:szCs w:val="18"/>
    </w:rPr>
  </w:style>
  <w:style w:type="paragraph" w:customStyle="1" w:styleId="sqltabellnavn">
    <w:name w:val="sqltabellnavn"/>
    <w:basedOn w:val="Normal"/>
    <w:rsid w:val="002107F1"/>
    <w:pPr>
      <w:spacing w:before="480" w:after="240"/>
      <w:ind w:left="85" w:right="85"/>
    </w:pPr>
    <w:rPr>
      <w:rFonts w:ascii="Helvetica" w:eastAsia="Arial" w:hAnsi="Helvetica" w:cs="Arial"/>
      <w:b/>
      <w:bCs/>
      <w:sz w:val="28"/>
      <w:szCs w:val="28"/>
    </w:rPr>
  </w:style>
  <w:style w:type="paragraph" w:customStyle="1" w:styleId="sqltabellnavnitabell">
    <w:name w:val="sqltabellnavnitabell"/>
    <w:basedOn w:val="Normal"/>
    <w:rsid w:val="002107F1"/>
    <w:pPr>
      <w:keepNext/>
      <w:spacing w:before="40" w:after="40"/>
    </w:pPr>
    <w:rPr>
      <w:rFonts w:ascii="Arial" w:eastAsia="Arial" w:hAnsi="Arial" w:cs="Arial"/>
      <w:sz w:val="18"/>
      <w:szCs w:val="18"/>
    </w:rPr>
  </w:style>
  <w:style w:type="paragraph" w:customStyle="1" w:styleId="supertitle">
    <w:name w:val="supertitle"/>
    <w:basedOn w:val="Normal"/>
    <w:rsid w:val="002107F1"/>
    <w:pPr>
      <w:spacing w:before="960"/>
      <w:ind w:left="1440"/>
      <w:jc w:val="right"/>
    </w:pPr>
    <w:rPr>
      <w:rFonts w:ascii="Arial" w:eastAsia="Arial" w:hAnsi="Arial" w:cs="Arial"/>
      <w:b/>
      <w:bCs/>
      <w:sz w:val="28"/>
      <w:szCs w:val="28"/>
    </w:rPr>
  </w:style>
  <w:style w:type="paragraph" w:customStyle="1" w:styleId="tabellfelt">
    <w:name w:val="tabellfelt"/>
    <w:basedOn w:val="Normal"/>
    <w:rsid w:val="006B11E1"/>
    <w:pPr>
      <w:spacing w:before="60" w:after="60"/>
      <w:ind w:left="85" w:right="85"/>
    </w:pPr>
    <w:rPr>
      <w:rFonts w:ascii="Helvetica" w:eastAsia="Arial" w:hAnsi="Helvetica"/>
      <w:b/>
      <w:bCs/>
      <w:sz w:val="18"/>
      <w:szCs w:val="18"/>
    </w:rPr>
  </w:style>
  <w:style w:type="paragraph" w:customStyle="1" w:styleId="tabelltekst">
    <w:name w:val="tabelltekst"/>
    <w:basedOn w:val="Normal"/>
    <w:rsid w:val="006B11E1"/>
    <w:pPr>
      <w:spacing w:before="60" w:after="60"/>
      <w:ind w:left="85" w:right="85"/>
    </w:pPr>
    <w:rPr>
      <w:rFonts w:ascii="Helvetica" w:eastAsia="Arial" w:hAnsi="Helvetica"/>
      <w:sz w:val="18"/>
      <w:szCs w:val="18"/>
    </w:rPr>
  </w:style>
  <w:style w:type="paragraph" w:customStyle="1" w:styleId="tabelloverskriftsql">
    <w:name w:val="tabelloverskriftsql"/>
    <w:basedOn w:val="Normal"/>
    <w:rsid w:val="002107F1"/>
    <w:rPr>
      <w:rFonts w:eastAsia="Arial"/>
      <w:b/>
      <w:bCs/>
    </w:rPr>
  </w:style>
  <w:style w:type="paragraph" w:customStyle="1" w:styleId="bullet1">
    <w:name w:val="bullet1"/>
    <w:basedOn w:val="Normal"/>
    <w:rsid w:val="002107F1"/>
    <w:pPr>
      <w:spacing w:before="90"/>
    </w:pPr>
    <w:rPr>
      <w:rFonts w:ascii="Arial" w:eastAsia="Arial" w:hAnsi="Arial" w:cs="Arial"/>
    </w:rPr>
  </w:style>
  <w:style w:type="paragraph" w:styleId="Bildetekst0">
    <w:name w:val="caption"/>
    <w:basedOn w:val="Normal"/>
    <w:qFormat/>
    <w:rsid w:val="002107F1"/>
    <w:pPr>
      <w:spacing w:before="120" w:after="360"/>
      <w:ind w:left="1134"/>
    </w:pPr>
    <w:rPr>
      <w:rFonts w:ascii="Arial" w:eastAsia="Arial" w:hAnsi="Arial" w:cs="Arial"/>
      <w:i/>
      <w:iCs/>
      <w:color w:val="000000"/>
    </w:rPr>
  </w:style>
  <w:style w:type="character" w:styleId="Fulgthyperkobling">
    <w:name w:val="FollowedHyperlink"/>
    <w:basedOn w:val="Standardskriftforavsnitt"/>
    <w:rsid w:val="002107F1"/>
    <w:rPr>
      <w:color w:val="800080"/>
      <w:u w:val="single"/>
    </w:rPr>
  </w:style>
  <w:style w:type="paragraph" w:customStyle="1" w:styleId="headerbase">
    <w:name w:val="headerbase"/>
    <w:basedOn w:val="Normal"/>
    <w:rsid w:val="002107F1"/>
    <w:rPr>
      <w:rFonts w:ascii="Arial" w:eastAsia="Arial" w:hAnsi="Arial" w:cs="Arial"/>
      <w:b/>
      <w:bCs/>
    </w:rPr>
  </w:style>
  <w:style w:type="character" w:customStyle="1" w:styleId="linkchar">
    <w:name w:val="linkchar"/>
    <w:basedOn w:val="Standardskriftforavsnitt"/>
    <w:rsid w:val="002107F1"/>
    <w:rPr>
      <w:b/>
      <w:bCs/>
    </w:rPr>
  </w:style>
  <w:style w:type="character" w:customStyle="1" w:styleId="msodel0">
    <w:name w:val="msodel"/>
    <w:basedOn w:val="Standardskriftforavsnitt"/>
    <w:rsid w:val="002107F1"/>
    <w:rPr>
      <w:strike/>
      <w:vanish/>
      <w:webHidden w:val="0"/>
      <w:color w:val="800000"/>
      <w:specVanish w:val="0"/>
    </w:rPr>
  </w:style>
  <w:style w:type="character" w:customStyle="1" w:styleId="msoins0">
    <w:name w:val="msoins"/>
    <w:basedOn w:val="Standardskriftforavsnitt"/>
    <w:rsid w:val="002107F1"/>
    <w:rPr>
      <w:u w:val="single"/>
    </w:rPr>
  </w:style>
  <w:style w:type="paragraph" w:customStyle="1" w:styleId="side">
    <w:name w:val="side"/>
    <w:basedOn w:val="Normal"/>
    <w:rsid w:val="002107F1"/>
    <w:pPr>
      <w:spacing w:before="100" w:beforeAutospacing="1" w:after="100" w:afterAutospacing="1"/>
    </w:pPr>
    <w:rPr>
      <w:rFonts w:ascii="Arial" w:eastAsia="Arial" w:hAnsi="Arial" w:cs="Arial"/>
    </w:rPr>
  </w:style>
  <w:style w:type="paragraph" w:customStyle="1" w:styleId="sql-navn">
    <w:name w:val="sql-navn"/>
    <w:basedOn w:val="Normal"/>
    <w:rsid w:val="002107F1"/>
    <w:pPr>
      <w:spacing w:before="480" w:after="480"/>
      <w:ind w:right="85"/>
    </w:pPr>
    <w:rPr>
      <w:rFonts w:ascii="Helvetica (PCL6)" w:eastAsia="Arial" w:hAnsi="Helvetica (PCL6)" w:cs="Arial"/>
    </w:rPr>
  </w:style>
  <w:style w:type="paragraph" w:customStyle="1" w:styleId="Punktnummerering">
    <w:name w:val="Punktnummerering"/>
    <w:basedOn w:val="Normal"/>
    <w:link w:val="PunktnummereringTegn"/>
    <w:rsid w:val="006B11E1"/>
    <w:pPr>
      <w:numPr>
        <w:numId w:val="4"/>
      </w:numPr>
      <w:tabs>
        <w:tab w:val="left" w:pos="468"/>
      </w:tabs>
      <w:spacing w:before="60" w:after="60"/>
    </w:pPr>
    <w:rPr>
      <w:bCs/>
      <w:snapToGrid w:val="0"/>
      <w:szCs w:val="20"/>
    </w:rPr>
  </w:style>
  <w:style w:type="paragraph" w:customStyle="1" w:styleId="Brdtekst1">
    <w:name w:val="Brødtekst1"/>
    <w:basedOn w:val="Normal"/>
    <w:autoRedefine/>
    <w:rsid w:val="002107F1"/>
    <w:pPr>
      <w:ind w:left="1134"/>
    </w:pPr>
    <w:rPr>
      <w:noProof/>
    </w:rPr>
  </w:style>
  <w:style w:type="character" w:styleId="Sterk">
    <w:name w:val="Strong"/>
    <w:basedOn w:val="Standardskriftforavsnitt"/>
    <w:qFormat/>
    <w:rsid w:val="0077598E"/>
    <w:rPr>
      <w:b/>
      <w:bCs/>
    </w:rPr>
  </w:style>
  <w:style w:type="character" w:customStyle="1" w:styleId="BrdtekstTegn">
    <w:name w:val="Brødtekst Tegn"/>
    <w:basedOn w:val="Standardskriftforavsnitt"/>
    <w:link w:val="Brdtekst"/>
    <w:uiPriority w:val="99"/>
    <w:rsid w:val="00525E76"/>
    <w:rPr>
      <w:color w:val="000000"/>
      <w:sz w:val="22"/>
      <w:szCs w:val="22"/>
      <w:lang w:val="nb-NO" w:eastAsia="nb-NO" w:bidi="ar-SA"/>
    </w:rPr>
  </w:style>
  <w:style w:type="character" w:customStyle="1" w:styleId="PunktnummereringTegn">
    <w:name w:val="Punktnummerering Tegn"/>
    <w:basedOn w:val="Standardskriftforavsnitt"/>
    <w:link w:val="Punktnummerering"/>
    <w:rsid w:val="00AE0495"/>
    <w:rPr>
      <w:rFonts w:asciiTheme="minorHAnsi" w:eastAsiaTheme="minorHAnsi" w:hAnsiTheme="minorHAnsi" w:cstheme="minorBidi"/>
      <w:bCs/>
      <w:snapToGrid w:val="0"/>
      <w:sz w:val="22"/>
      <w:lang w:eastAsia="en-US"/>
    </w:rPr>
  </w:style>
  <w:style w:type="paragraph" w:customStyle="1" w:styleId="Brdtekst20">
    <w:name w:val="Brødtekst2"/>
    <w:basedOn w:val="Normal"/>
    <w:autoRedefine/>
    <w:rsid w:val="001D7830"/>
    <w:pPr>
      <w:ind w:left="1134"/>
    </w:pPr>
    <w:rPr>
      <w:noProof/>
    </w:rPr>
  </w:style>
  <w:style w:type="table" w:styleId="Tabellrutenett">
    <w:name w:val="Table Grid"/>
    <w:basedOn w:val="Vanligtabell"/>
    <w:uiPriority w:val="59"/>
    <w:rsid w:val="00517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Standardskriftforavsnitt"/>
    <w:rsid w:val="001D7830"/>
    <w:rPr>
      <w:color w:val="000000"/>
      <w:sz w:val="22"/>
      <w:szCs w:val="22"/>
      <w:lang w:val="nb-NO" w:eastAsia="nb-NO" w:bidi="ar-SA"/>
    </w:rPr>
  </w:style>
  <w:style w:type="character" w:customStyle="1" w:styleId="PunktnummereringChar">
    <w:name w:val="Punktnummerering Char"/>
    <w:basedOn w:val="Standardskriftforavsnitt"/>
    <w:rsid w:val="001D7830"/>
    <w:rPr>
      <w:snapToGrid w:val="0"/>
      <w:sz w:val="22"/>
      <w:szCs w:val="22"/>
      <w:lang w:val="pt-PT" w:eastAsia="en-US" w:bidi="ar-SA"/>
    </w:rPr>
  </w:style>
  <w:style w:type="character" w:styleId="Utheving">
    <w:name w:val="Emphasis"/>
    <w:qFormat/>
    <w:rsid w:val="0077598E"/>
    <w:rPr>
      <w:rFonts w:ascii="Arial Black" w:hAnsi="Arial Black" w:hint="default"/>
      <w:i w:val="0"/>
      <w:iCs w:val="0"/>
      <w:sz w:val="18"/>
    </w:rPr>
  </w:style>
  <w:style w:type="paragraph" w:styleId="Indeks4">
    <w:name w:val="index 4"/>
    <w:basedOn w:val="Normal"/>
    <w:autoRedefine/>
    <w:semiHidden/>
    <w:rsid w:val="0077598E"/>
    <w:pPr>
      <w:tabs>
        <w:tab w:val="right" w:pos="3960"/>
      </w:tabs>
      <w:spacing w:line="240" w:lineRule="atLeast"/>
      <w:ind w:left="180"/>
    </w:pPr>
    <w:rPr>
      <w:sz w:val="18"/>
    </w:rPr>
  </w:style>
  <w:style w:type="paragraph" w:styleId="Indeks5">
    <w:name w:val="index 5"/>
    <w:basedOn w:val="Normal"/>
    <w:autoRedefine/>
    <w:semiHidden/>
    <w:rsid w:val="0077598E"/>
    <w:pPr>
      <w:tabs>
        <w:tab w:val="right" w:pos="3960"/>
      </w:tabs>
      <w:spacing w:line="240" w:lineRule="atLeast"/>
      <w:ind w:left="180"/>
    </w:pPr>
    <w:rPr>
      <w:sz w:val="18"/>
    </w:rPr>
  </w:style>
  <w:style w:type="paragraph" w:styleId="Indeks6">
    <w:name w:val="index 6"/>
    <w:basedOn w:val="Indeks1"/>
    <w:next w:val="Normal"/>
    <w:autoRedefine/>
    <w:semiHidden/>
    <w:rsid w:val="0077598E"/>
    <w:pPr>
      <w:tabs>
        <w:tab w:val="right" w:leader="dot" w:pos="3600"/>
      </w:tabs>
      <w:ind w:left="960" w:hanging="160"/>
    </w:pPr>
  </w:style>
  <w:style w:type="paragraph" w:styleId="Indeks7">
    <w:name w:val="index 7"/>
    <w:basedOn w:val="Indeks1"/>
    <w:next w:val="Normal"/>
    <w:autoRedefine/>
    <w:semiHidden/>
    <w:rsid w:val="0077598E"/>
    <w:pPr>
      <w:tabs>
        <w:tab w:val="right" w:leader="dot" w:pos="3600"/>
      </w:tabs>
      <w:ind w:left="1120" w:hanging="160"/>
    </w:pPr>
  </w:style>
  <w:style w:type="paragraph" w:styleId="Indeks8">
    <w:name w:val="index 8"/>
    <w:basedOn w:val="Normal"/>
    <w:next w:val="Normal"/>
    <w:autoRedefine/>
    <w:semiHidden/>
    <w:rsid w:val="0077598E"/>
    <w:pPr>
      <w:tabs>
        <w:tab w:val="right" w:leader="dot" w:pos="3600"/>
      </w:tabs>
      <w:ind w:left="1280" w:hanging="160"/>
    </w:pPr>
  </w:style>
  <w:style w:type="paragraph" w:styleId="Merknadstekst">
    <w:name w:val="annotation text"/>
    <w:basedOn w:val="Normal"/>
    <w:semiHidden/>
    <w:rsid w:val="0077598E"/>
    <w:pPr>
      <w:tabs>
        <w:tab w:val="left" w:pos="187"/>
      </w:tabs>
      <w:spacing w:after="120" w:line="220" w:lineRule="exact"/>
      <w:ind w:left="187" w:hanging="187"/>
    </w:pPr>
  </w:style>
  <w:style w:type="paragraph" w:styleId="Figurliste">
    <w:name w:val="table of figures"/>
    <w:basedOn w:val="Normal"/>
    <w:semiHidden/>
    <w:rsid w:val="0077598E"/>
    <w:pPr>
      <w:tabs>
        <w:tab w:val="right" w:leader="dot" w:pos="8640"/>
      </w:tabs>
      <w:ind w:left="720" w:hanging="720"/>
    </w:pPr>
  </w:style>
  <w:style w:type="paragraph" w:styleId="Sluttnotetekst">
    <w:name w:val="endnote text"/>
    <w:basedOn w:val="Normal"/>
    <w:semiHidden/>
    <w:rsid w:val="0077598E"/>
    <w:pPr>
      <w:tabs>
        <w:tab w:val="left" w:pos="187"/>
      </w:tabs>
      <w:spacing w:after="120" w:line="220" w:lineRule="exact"/>
      <w:ind w:left="187" w:hanging="187"/>
    </w:pPr>
    <w:rPr>
      <w:sz w:val="18"/>
    </w:rPr>
  </w:style>
  <w:style w:type="paragraph" w:styleId="Kildeliste">
    <w:name w:val="table of authorities"/>
    <w:basedOn w:val="Normal"/>
    <w:semiHidden/>
    <w:rsid w:val="0077598E"/>
    <w:pPr>
      <w:tabs>
        <w:tab w:val="right" w:leader="dot" w:pos="8640"/>
      </w:tabs>
      <w:spacing w:after="240"/>
    </w:pPr>
  </w:style>
  <w:style w:type="paragraph" w:styleId="Makrotekst">
    <w:name w:val="macro"/>
    <w:basedOn w:val="Brdtekst"/>
    <w:semiHidden/>
    <w:rsid w:val="0077598E"/>
    <w:rPr>
      <w:rFonts w:ascii="Courier New" w:hAnsi="Courier New"/>
    </w:rPr>
  </w:style>
  <w:style w:type="paragraph" w:styleId="Kildelisteoverskrift">
    <w:name w:val="toa heading"/>
    <w:basedOn w:val="Normal"/>
    <w:next w:val="Normal"/>
    <w:semiHidden/>
    <w:rsid w:val="0077598E"/>
    <w:pPr>
      <w:pBdr>
        <w:top w:val="single" w:sz="24" w:space="1" w:color="auto"/>
      </w:pBdr>
      <w:tabs>
        <w:tab w:val="right" w:pos="4740"/>
      </w:tabs>
      <w:spacing w:before="60" w:after="60" w:line="360" w:lineRule="exact"/>
      <w:jc w:val="center"/>
    </w:pPr>
    <w:rPr>
      <w:rFonts w:ascii="Arial Black" w:hAnsi="Arial Black"/>
      <w:b/>
      <w:spacing w:val="-10"/>
    </w:rPr>
  </w:style>
  <w:style w:type="paragraph" w:styleId="Nummerertliste">
    <w:name w:val="List Number"/>
    <w:basedOn w:val="Liste"/>
    <w:rsid w:val="0077598E"/>
    <w:pPr>
      <w:tabs>
        <w:tab w:val="clear" w:pos="720"/>
      </w:tabs>
      <w:ind w:left="720" w:right="360" w:hanging="360"/>
    </w:pPr>
  </w:style>
  <w:style w:type="paragraph" w:styleId="Liste2">
    <w:name w:val="List 2"/>
    <w:basedOn w:val="Liste"/>
    <w:rsid w:val="0077598E"/>
    <w:pPr>
      <w:tabs>
        <w:tab w:val="clear" w:pos="720"/>
        <w:tab w:val="left" w:pos="1080"/>
      </w:tabs>
      <w:ind w:left="1080"/>
    </w:pPr>
  </w:style>
  <w:style w:type="paragraph" w:styleId="Liste3">
    <w:name w:val="List 3"/>
    <w:basedOn w:val="Liste"/>
    <w:rsid w:val="0077598E"/>
    <w:pPr>
      <w:tabs>
        <w:tab w:val="clear" w:pos="720"/>
        <w:tab w:val="left" w:pos="1440"/>
      </w:tabs>
      <w:ind w:left="1440"/>
    </w:pPr>
  </w:style>
  <w:style w:type="paragraph" w:styleId="Liste4">
    <w:name w:val="List 4"/>
    <w:basedOn w:val="Liste"/>
    <w:rsid w:val="0077598E"/>
    <w:pPr>
      <w:tabs>
        <w:tab w:val="clear" w:pos="720"/>
        <w:tab w:val="left" w:pos="1800"/>
      </w:tabs>
      <w:ind w:left="1800"/>
    </w:pPr>
  </w:style>
  <w:style w:type="paragraph" w:styleId="Liste5">
    <w:name w:val="List 5"/>
    <w:basedOn w:val="Liste"/>
    <w:rsid w:val="0077598E"/>
    <w:pPr>
      <w:tabs>
        <w:tab w:val="clear" w:pos="720"/>
        <w:tab w:val="left" w:pos="2160"/>
      </w:tabs>
      <w:ind w:left="2160"/>
    </w:pPr>
  </w:style>
  <w:style w:type="paragraph" w:styleId="Punktmerketliste2">
    <w:name w:val="List Bullet 2"/>
    <w:basedOn w:val="Punktmerketliste"/>
    <w:autoRedefine/>
    <w:rsid w:val="0077598E"/>
    <w:pPr>
      <w:ind w:left="1080"/>
    </w:pPr>
  </w:style>
  <w:style w:type="paragraph" w:styleId="Punktmerketliste3">
    <w:name w:val="List Bullet 3"/>
    <w:basedOn w:val="Punktmerketliste"/>
    <w:autoRedefine/>
    <w:rsid w:val="0077598E"/>
    <w:pPr>
      <w:ind w:left="1440"/>
    </w:pPr>
  </w:style>
  <w:style w:type="paragraph" w:styleId="Punktmerketliste4">
    <w:name w:val="List Bullet 4"/>
    <w:basedOn w:val="Punktmerketliste"/>
    <w:autoRedefine/>
    <w:rsid w:val="0077598E"/>
    <w:pPr>
      <w:ind w:left="1800"/>
    </w:pPr>
  </w:style>
  <w:style w:type="paragraph" w:styleId="Punktmerketliste5">
    <w:name w:val="List Bullet 5"/>
    <w:basedOn w:val="Normal"/>
    <w:autoRedefine/>
    <w:rsid w:val="0077598E"/>
    <w:pPr>
      <w:framePr w:w="1860" w:wrap="around" w:vAnchor="text" w:hAnchor="page" w:x="1201" w:y="1"/>
      <w:numPr>
        <w:numId w:val="2"/>
      </w:numPr>
      <w:pBdr>
        <w:bottom w:val="single" w:sz="6" w:space="0" w:color="auto"/>
      </w:pBdr>
      <w:spacing w:line="320" w:lineRule="exact"/>
    </w:pPr>
    <w:rPr>
      <w:sz w:val="18"/>
    </w:rPr>
  </w:style>
  <w:style w:type="paragraph" w:styleId="Nummerertliste2">
    <w:name w:val="List Number 2"/>
    <w:basedOn w:val="Nummerertliste"/>
    <w:rsid w:val="0077598E"/>
    <w:pPr>
      <w:ind w:left="1080"/>
    </w:pPr>
  </w:style>
  <w:style w:type="paragraph" w:styleId="Nummerertliste3">
    <w:name w:val="List Number 3"/>
    <w:basedOn w:val="Nummerertliste"/>
    <w:rsid w:val="0077598E"/>
    <w:pPr>
      <w:ind w:left="1440"/>
    </w:pPr>
  </w:style>
  <w:style w:type="paragraph" w:styleId="Nummerertliste4">
    <w:name w:val="List Number 4"/>
    <w:basedOn w:val="Nummerertliste"/>
    <w:rsid w:val="0077598E"/>
    <w:pPr>
      <w:ind w:left="1800"/>
    </w:pPr>
  </w:style>
  <w:style w:type="paragraph" w:styleId="Nummerertliste5">
    <w:name w:val="List Number 5"/>
    <w:basedOn w:val="Nummerertliste"/>
    <w:rsid w:val="0077598E"/>
    <w:pPr>
      <w:ind w:left="2160"/>
    </w:pPr>
  </w:style>
  <w:style w:type="paragraph" w:styleId="Liste-forts">
    <w:name w:val="List Continue"/>
    <w:basedOn w:val="Liste"/>
    <w:rsid w:val="0077598E"/>
    <w:pPr>
      <w:tabs>
        <w:tab w:val="clear" w:pos="720"/>
      </w:tabs>
    </w:pPr>
  </w:style>
  <w:style w:type="paragraph" w:styleId="Liste-forts2">
    <w:name w:val="List Continue 2"/>
    <w:basedOn w:val="Liste-forts"/>
    <w:rsid w:val="0077598E"/>
    <w:pPr>
      <w:ind w:left="1080"/>
    </w:pPr>
  </w:style>
  <w:style w:type="paragraph" w:styleId="Liste-forts3">
    <w:name w:val="List Continue 3"/>
    <w:basedOn w:val="Liste-forts"/>
    <w:rsid w:val="0077598E"/>
    <w:pPr>
      <w:ind w:left="1440"/>
    </w:pPr>
  </w:style>
  <w:style w:type="paragraph" w:styleId="Liste-forts4">
    <w:name w:val="List Continue 4"/>
    <w:basedOn w:val="Liste-forts"/>
    <w:rsid w:val="0077598E"/>
    <w:pPr>
      <w:ind w:left="1800"/>
    </w:pPr>
  </w:style>
  <w:style w:type="paragraph" w:styleId="Liste-forts5">
    <w:name w:val="List Continue 5"/>
    <w:basedOn w:val="Liste-forts"/>
    <w:rsid w:val="0077598E"/>
    <w:pPr>
      <w:ind w:left="2160"/>
    </w:pPr>
  </w:style>
  <w:style w:type="paragraph" w:customStyle="1" w:styleId="Basisforoverskrift">
    <w:name w:val="Basis for overskrift"/>
    <w:basedOn w:val="Normal"/>
    <w:next w:val="Brdtekst"/>
    <w:rsid w:val="0077598E"/>
    <w:pPr>
      <w:keepNext/>
      <w:spacing w:before="240" w:after="120"/>
    </w:pPr>
    <w:rPr>
      <w:rFonts w:ascii="Arial" w:hAnsi="Arial"/>
      <w:b/>
      <w:kern w:val="28"/>
      <w:sz w:val="36"/>
    </w:rPr>
  </w:style>
  <w:style w:type="paragraph" w:styleId="Undertittel">
    <w:name w:val="Subtitle"/>
    <w:basedOn w:val="Tittel"/>
    <w:next w:val="Brdtekst"/>
    <w:qFormat/>
    <w:rsid w:val="0077598E"/>
    <w:pPr>
      <w:spacing w:before="1940" w:after="0" w:line="200" w:lineRule="atLeast"/>
    </w:pPr>
    <w:rPr>
      <w:rFonts w:ascii="Garamond" w:hAnsi="Garamond"/>
      <w:bCs w:val="0"/>
      <w:caps/>
      <w:spacing w:val="30"/>
      <w:sz w:val="18"/>
    </w:rPr>
  </w:style>
  <w:style w:type="paragraph" w:styleId="Dato">
    <w:name w:val="Date"/>
    <w:basedOn w:val="Brdtekst"/>
    <w:rsid w:val="0077598E"/>
    <w:pPr>
      <w:spacing w:before="480"/>
      <w:jc w:val="center"/>
    </w:pPr>
    <w:rPr>
      <w:b/>
      <w:sz w:val="20"/>
    </w:rPr>
  </w:style>
  <w:style w:type="paragraph" w:customStyle="1" w:styleId="Blokkjustertsitat">
    <w:name w:val="Blokkjustert sitat"/>
    <w:basedOn w:val="Normal"/>
    <w:next w:val="Brdtekst"/>
    <w:rsid w:val="0077598E"/>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rPr>
  </w:style>
  <w:style w:type="paragraph" w:customStyle="1" w:styleId="Blokkjustertsitatfrst">
    <w:name w:val="Blokkjustert sitat først"/>
    <w:basedOn w:val="Normal"/>
    <w:next w:val="Blokkjustertsitat"/>
    <w:rsid w:val="0077598E"/>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kkjustertsitatsist">
    <w:name w:val="Blokkjustert sitat sist"/>
    <w:basedOn w:val="Blokkjustertsitat"/>
    <w:next w:val="Brdtekst"/>
    <w:rsid w:val="0077598E"/>
    <w:pPr>
      <w:keepLines/>
      <w:pBdr>
        <w:top w:val="none" w:sz="0" w:space="0" w:color="auto"/>
        <w:left w:val="none" w:sz="0" w:space="0" w:color="auto"/>
        <w:bottom w:val="none" w:sz="0" w:space="0" w:color="auto"/>
        <w:right w:val="none" w:sz="0" w:space="0" w:color="auto"/>
      </w:pBdr>
      <w:shd w:val="clear" w:color="auto" w:fill="auto"/>
      <w:ind w:left="720" w:right="720"/>
      <w:jc w:val="left"/>
    </w:pPr>
    <w:rPr>
      <w:i/>
      <w:spacing w:val="0"/>
      <w:sz w:val="20"/>
    </w:rPr>
  </w:style>
  <w:style w:type="paragraph" w:customStyle="1" w:styleId="Brdtekstsamlet">
    <w:name w:val="Brødtekst samlet"/>
    <w:basedOn w:val="Brdtekst"/>
    <w:next w:val="Brdtekst"/>
    <w:rsid w:val="0077598E"/>
    <w:pPr>
      <w:keepNext/>
    </w:pPr>
  </w:style>
  <w:style w:type="paragraph" w:customStyle="1" w:styleId="Kapitteletikett">
    <w:name w:val="Kapitteletikett"/>
    <w:basedOn w:val="Normal"/>
    <w:next w:val="Brdtekst"/>
    <w:rsid w:val="0077598E"/>
    <w:pPr>
      <w:keepNext/>
      <w:pBdr>
        <w:bottom w:val="single" w:sz="6" w:space="3" w:color="auto"/>
      </w:pBdr>
      <w:spacing w:after="240"/>
    </w:pPr>
    <w:rPr>
      <w:rFonts w:ascii="Arial Black" w:hAnsi="Arial Black"/>
      <w:caps/>
      <w:spacing w:val="70"/>
      <w:kern w:val="28"/>
      <w:sz w:val="15"/>
    </w:rPr>
  </w:style>
  <w:style w:type="paragraph" w:customStyle="1" w:styleId="Kapittelundertittel">
    <w:name w:val="Kapittelundertittel"/>
    <w:basedOn w:val="Normal"/>
    <w:next w:val="Brdtekst"/>
    <w:rsid w:val="0077598E"/>
    <w:pPr>
      <w:keepNext/>
      <w:keepLines/>
      <w:spacing w:after="360" w:line="240" w:lineRule="atLeast"/>
      <w:ind w:right="1800"/>
    </w:pPr>
    <w:rPr>
      <w:i/>
      <w:spacing w:val="-20"/>
      <w:kern w:val="28"/>
      <w:sz w:val="28"/>
    </w:rPr>
  </w:style>
  <w:style w:type="paragraph" w:customStyle="1" w:styleId="Kapitteltittel">
    <w:name w:val="Kapitteltittel"/>
    <w:basedOn w:val="Normal"/>
    <w:next w:val="Kapittelundertittel"/>
    <w:rsid w:val="0077598E"/>
    <w:pPr>
      <w:keepNext/>
      <w:keepLines/>
      <w:spacing w:before="480" w:after="360" w:line="440" w:lineRule="atLeast"/>
      <w:ind w:right="2160"/>
    </w:pPr>
    <w:rPr>
      <w:rFonts w:ascii="Arial Black" w:hAnsi="Arial Black"/>
      <w:color w:val="808080"/>
      <w:spacing w:val="-35"/>
      <w:kern w:val="28"/>
      <w:sz w:val="44"/>
    </w:rPr>
  </w:style>
  <w:style w:type="paragraph" w:customStyle="1" w:styleId="Firmanavn">
    <w:name w:val="Firmanavn"/>
    <w:basedOn w:val="Normal"/>
    <w:next w:val="Normal"/>
    <w:rsid w:val="0077598E"/>
    <w:pPr>
      <w:spacing w:before="420" w:after="60" w:line="320" w:lineRule="exact"/>
    </w:pPr>
    <w:rPr>
      <w:caps/>
      <w:kern w:val="36"/>
      <w:sz w:val="38"/>
    </w:rPr>
  </w:style>
  <w:style w:type="paragraph" w:customStyle="1" w:styleId="Dokumentetikett">
    <w:name w:val="Dokumentetikett"/>
    <w:basedOn w:val="Normal"/>
    <w:rsid w:val="0077598E"/>
    <w:pPr>
      <w:keepNext/>
      <w:spacing w:before="240" w:after="360"/>
    </w:pPr>
    <w:rPr>
      <w:b/>
      <w:kern w:val="28"/>
      <w:sz w:val="36"/>
    </w:rPr>
  </w:style>
  <w:style w:type="paragraph" w:customStyle="1" w:styleId="Bunntekstpartall">
    <w:name w:val="Bunntekst partall"/>
    <w:basedOn w:val="Bunntekst"/>
    <w:rsid w:val="0077598E"/>
    <w:pPr>
      <w:framePr w:wrap="around" w:hAnchor="text"/>
    </w:pPr>
  </w:style>
  <w:style w:type="paragraph" w:customStyle="1" w:styleId="Bunntekstforside">
    <w:name w:val="Bunntekst forside"/>
    <w:basedOn w:val="Bunntekst"/>
    <w:rsid w:val="0077598E"/>
    <w:pPr>
      <w:framePr w:wrap="around" w:hAnchor="text"/>
    </w:pPr>
    <w:rPr>
      <w:spacing w:val="-10"/>
    </w:rPr>
  </w:style>
  <w:style w:type="paragraph" w:customStyle="1" w:styleId="Bunntekstoddetall">
    <w:name w:val="Bunntekst oddetall"/>
    <w:basedOn w:val="Bunntekst"/>
    <w:rsid w:val="0077598E"/>
    <w:pPr>
      <w:framePr w:wrap="around" w:hAnchor="text"/>
      <w:tabs>
        <w:tab w:val="right" w:pos="0"/>
      </w:tabs>
    </w:pPr>
  </w:style>
  <w:style w:type="paragraph" w:customStyle="1" w:styleId="Basisforfotnote">
    <w:name w:val="Basis for fotnote"/>
    <w:basedOn w:val="Normal"/>
    <w:rsid w:val="0077598E"/>
    <w:pPr>
      <w:spacing w:before="240"/>
    </w:pPr>
    <w:rPr>
      <w:sz w:val="18"/>
    </w:rPr>
  </w:style>
  <w:style w:type="paragraph" w:customStyle="1" w:styleId="Basisfortopptekst">
    <w:name w:val="Basis for topptekst"/>
    <w:basedOn w:val="Normal"/>
    <w:rsid w:val="0077598E"/>
    <w:pPr>
      <w:keepLines/>
      <w:tabs>
        <w:tab w:val="center" w:pos="4320"/>
        <w:tab w:val="right" w:pos="8640"/>
      </w:tabs>
    </w:pPr>
  </w:style>
  <w:style w:type="paragraph" w:customStyle="1" w:styleId="Topptekstpartall">
    <w:name w:val="Topptekst partall"/>
    <w:basedOn w:val="Topptekst"/>
    <w:rsid w:val="0077598E"/>
  </w:style>
  <w:style w:type="paragraph" w:customStyle="1" w:styleId="Topptekstforside">
    <w:name w:val="Topptekst forside"/>
    <w:basedOn w:val="Topptekst"/>
    <w:rsid w:val="0077598E"/>
    <w:rPr>
      <w:rFonts w:ascii="Garamond" w:hAnsi="Garamond"/>
      <w:b/>
    </w:rPr>
  </w:style>
  <w:style w:type="paragraph" w:customStyle="1" w:styleId="Topptekstoddetall">
    <w:name w:val="Topptekst oddetall"/>
    <w:basedOn w:val="Topptekst"/>
    <w:rsid w:val="0077598E"/>
    <w:pPr>
      <w:tabs>
        <w:tab w:val="right" w:pos="0"/>
      </w:tabs>
      <w:jc w:val="right"/>
    </w:pPr>
  </w:style>
  <w:style w:type="paragraph" w:customStyle="1" w:styleId="Ikon1">
    <w:name w:val="Ikon 1"/>
    <w:basedOn w:val="Normal"/>
    <w:rsid w:val="0077598E"/>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customStyle="1" w:styleId="Basisforstikkordregister">
    <w:name w:val="Basis for stikkordregister"/>
    <w:basedOn w:val="Normal"/>
    <w:rsid w:val="0077598E"/>
    <w:pPr>
      <w:tabs>
        <w:tab w:val="right" w:pos="3960"/>
      </w:tabs>
      <w:spacing w:line="240" w:lineRule="atLeast"/>
    </w:pPr>
    <w:rPr>
      <w:sz w:val="18"/>
    </w:rPr>
  </w:style>
  <w:style w:type="paragraph" w:customStyle="1" w:styleId="Punktmerketlistefrst">
    <w:name w:val="Punktmerket liste først"/>
    <w:basedOn w:val="Punktmerketliste"/>
    <w:next w:val="Punktmerketliste"/>
    <w:rsid w:val="0077598E"/>
    <w:pPr>
      <w:spacing w:before="80"/>
      <w:ind w:right="0"/>
    </w:pPr>
    <w:rPr>
      <w:sz w:val="20"/>
    </w:rPr>
  </w:style>
  <w:style w:type="paragraph" w:customStyle="1" w:styleId="Punktmerketlistesist">
    <w:name w:val="Punktmerket liste sist"/>
    <w:basedOn w:val="Punktmerketliste"/>
    <w:next w:val="Brdtekst"/>
    <w:rsid w:val="0077598E"/>
    <w:pPr>
      <w:ind w:right="0"/>
    </w:pPr>
    <w:rPr>
      <w:sz w:val="20"/>
    </w:rPr>
  </w:style>
  <w:style w:type="paragraph" w:customStyle="1" w:styleId="Listefrst">
    <w:name w:val="Liste først"/>
    <w:basedOn w:val="Liste"/>
    <w:next w:val="Liste"/>
    <w:rsid w:val="0077598E"/>
    <w:pPr>
      <w:spacing w:before="80" w:after="80"/>
      <w:ind w:left="720" w:hanging="360"/>
    </w:pPr>
    <w:rPr>
      <w:sz w:val="20"/>
    </w:rPr>
  </w:style>
  <w:style w:type="paragraph" w:customStyle="1" w:styleId="Listesist">
    <w:name w:val="Liste sist"/>
    <w:basedOn w:val="Liste"/>
    <w:next w:val="Brdtekst"/>
    <w:rsid w:val="0077598E"/>
    <w:pPr>
      <w:ind w:left="720" w:hanging="360"/>
    </w:pPr>
    <w:rPr>
      <w:sz w:val="20"/>
    </w:rPr>
  </w:style>
  <w:style w:type="paragraph" w:customStyle="1" w:styleId="Nummerertlistefrst">
    <w:name w:val="Nummerert liste først"/>
    <w:basedOn w:val="Nummerertliste"/>
    <w:next w:val="Nummerertliste"/>
    <w:rsid w:val="0077598E"/>
    <w:pPr>
      <w:spacing w:before="80"/>
      <w:ind w:right="0"/>
    </w:pPr>
    <w:rPr>
      <w:sz w:val="20"/>
    </w:rPr>
  </w:style>
  <w:style w:type="paragraph" w:customStyle="1" w:styleId="Nummerertlistesist">
    <w:name w:val="Nummerert liste sist"/>
    <w:basedOn w:val="Nummerertliste"/>
    <w:next w:val="Brdtekst"/>
    <w:rsid w:val="0077598E"/>
    <w:pPr>
      <w:ind w:right="0"/>
    </w:pPr>
    <w:rPr>
      <w:sz w:val="20"/>
    </w:rPr>
  </w:style>
  <w:style w:type="paragraph" w:customStyle="1" w:styleId="Deletikett">
    <w:name w:val="Deletikett"/>
    <w:basedOn w:val="Normal"/>
    <w:next w:val="Normal"/>
    <w:rsid w:val="0077598E"/>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Delundertittel">
    <w:name w:val="Delundertittel"/>
    <w:basedOn w:val="Normal"/>
    <w:next w:val="Brdtekst"/>
    <w:rsid w:val="0077598E"/>
    <w:pPr>
      <w:keepNext/>
      <w:spacing w:before="360" w:after="120"/>
      <w:jc w:val="center"/>
    </w:pPr>
    <w:rPr>
      <w:rFonts w:ascii="Arial" w:hAnsi="Arial"/>
      <w:i/>
      <w:kern w:val="28"/>
      <w:sz w:val="32"/>
    </w:rPr>
  </w:style>
  <w:style w:type="paragraph" w:customStyle="1" w:styleId="Deltittel">
    <w:name w:val="Deltittel"/>
    <w:basedOn w:val="Normal"/>
    <w:next w:val="Deletikett"/>
    <w:rsid w:val="0077598E"/>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Bilde">
    <w:name w:val="Bilde"/>
    <w:basedOn w:val="Brdtekst"/>
    <w:next w:val="Bildetekst0"/>
    <w:rsid w:val="0077598E"/>
    <w:pPr>
      <w:keepNext/>
    </w:pPr>
  </w:style>
  <w:style w:type="paragraph" w:customStyle="1" w:styleId="Avsenderadresse2">
    <w:name w:val="Avsenderadresse2"/>
    <w:basedOn w:val="Normal"/>
    <w:rsid w:val="0077598E"/>
    <w:pPr>
      <w:jc w:val="center"/>
    </w:pPr>
    <w:rPr>
      <w:spacing w:val="-3"/>
    </w:rPr>
  </w:style>
  <w:style w:type="paragraph" w:customStyle="1" w:styleId="Inndelingsoverskrift">
    <w:name w:val="Inndelingsoverskrift"/>
    <w:basedOn w:val="Normal"/>
    <w:next w:val="Brdtekst"/>
    <w:rsid w:val="0077598E"/>
    <w:pPr>
      <w:spacing w:line="640" w:lineRule="atLeast"/>
    </w:pPr>
    <w:rPr>
      <w:rFonts w:ascii="Arial Black" w:hAnsi="Arial Black"/>
      <w:caps/>
      <w:spacing w:val="60"/>
      <w:sz w:val="15"/>
    </w:rPr>
  </w:style>
  <w:style w:type="paragraph" w:customStyle="1" w:styleId="Inndelingsetikett">
    <w:name w:val="Inndelingsetikett"/>
    <w:basedOn w:val="Normal"/>
    <w:next w:val="Normal"/>
    <w:rsid w:val="0077598E"/>
    <w:pPr>
      <w:spacing w:before="2040" w:after="360" w:line="480" w:lineRule="atLeast"/>
    </w:pPr>
    <w:rPr>
      <w:rFonts w:ascii="Arial Black" w:hAnsi="Arial Black"/>
      <w:color w:val="808080"/>
      <w:spacing w:val="-35"/>
      <w:sz w:val="48"/>
    </w:rPr>
  </w:style>
  <w:style w:type="paragraph" w:customStyle="1" w:styleId="Undertittelforside">
    <w:name w:val="Undertittel forside"/>
    <w:basedOn w:val="Normal"/>
    <w:next w:val="Normal"/>
    <w:rsid w:val="0077598E"/>
    <w:pPr>
      <w:keepNext/>
      <w:pBdr>
        <w:top w:val="single" w:sz="6" w:space="1" w:color="auto"/>
      </w:pBdr>
      <w:spacing w:after="5280" w:line="480" w:lineRule="exact"/>
    </w:pPr>
    <w:rPr>
      <w:spacing w:val="-15"/>
      <w:kern w:val="28"/>
      <w:sz w:val="44"/>
    </w:rPr>
  </w:style>
  <w:style w:type="paragraph" w:customStyle="1" w:styleId="Tittelforside">
    <w:name w:val="Tittel forside"/>
    <w:basedOn w:val="Basisforoverskrift"/>
    <w:next w:val="Undertittelforside"/>
    <w:rsid w:val="0077598E"/>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Basisforinnholdsfortegnelse">
    <w:name w:val="Basis for innholdsfortegnelse"/>
    <w:basedOn w:val="INNH2"/>
    <w:rsid w:val="0077598E"/>
  </w:style>
  <w:style w:type="character" w:styleId="Fotnotereferanse">
    <w:name w:val="footnote reference"/>
    <w:semiHidden/>
    <w:rsid w:val="0077598E"/>
    <w:rPr>
      <w:sz w:val="18"/>
      <w:vertAlign w:val="superscript"/>
    </w:rPr>
  </w:style>
  <w:style w:type="character" w:styleId="Merknadsreferanse">
    <w:name w:val="annotation reference"/>
    <w:semiHidden/>
    <w:rsid w:val="0077598E"/>
    <w:rPr>
      <w:sz w:val="16"/>
    </w:rPr>
  </w:style>
  <w:style w:type="character" w:styleId="Linjenummer">
    <w:name w:val="line number"/>
    <w:rsid w:val="0077598E"/>
    <w:rPr>
      <w:rFonts w:ascii="Arial" w:hAnsi="Arial" w:cs="Arial" w:hint="default"/>
      <w:sz w:val="18"/>
    </w:rPr>
  </w:style>
  <w:style w:type="character" w:styleId="Sluttnotereferanse">
    <w:name w:val="endnote reference"/>
    <w:semiHidden/>
    <w:rsid w:val="0077598E"/>
    <w:rPr>
      <w:sz w:val="18"/>
      <w:vertAlign w:val="superscript"/>
    </w:rPr>
  </w:style>
  <w:style w:type="character" w:customStyle="1" w:styleId="Innledendeutheving">
    <w:name w:val="Innledende utheving"/>
    <w:rsid w:val="0077598E"/>
    <w:rPr>
      <w:caps/>
      <w:sz w:val="22"/>
    </w:rPr>
  </w:style>
  <w:style w:type="character" w:customStyle="1" w:styleId="Superscript">
    <w:name w:val="Superscript"/>
    <w:rsid w:val="0077598E"/>
    <w:rPr>
      <w:position w:val="0"/>
      <w:vertAlign w:val="superscript"/>
    </w:rPr>
  </w:style>
  <w:style w:type="paragraph" w:styleId="Fotnotetekst">
    <w:name w:val="footnote text"/>
    <w:basedOn w:val="Basisforfotnote"/>
    <w:semiHidden/>
    <w:rsid w:val="0077598E"/>
    <w:pPr>
      <w:spacing w:after="120"/>
    </w:pPr>
  </w:style>
  <w:style w:type="paragraph" w:styleId="Avsenderadresse">
    <w:name w:val="envelope return"/>
    <w:basedOn w:val="Normal"/>
    <w:rsid w:val="0077598E"/>
    <w:rPr>
      <w:rFonts w:ascii="Arial" w:hAnsi="Arial" w:cs="Arial"/>
    </w:rPr>
  </w:style>
  <w:style w:type="paragraph" w:styleId="Blokktekst">
    <w:name w:val="Block Text"/>
    <w:basedOn w:val="Normal"/>
    <w:rsid w:val="0077598E"/>
    <w:pPr>
      <w:spacing w:after="120"/>
      <w:ind w:left="1440" w:right="1440"/>
    </w:pPr>
  </w:style>
  <w:style w:type="paragraph" w:styleId="Brdtekst-frsteinnrykk">
    <w:name w:val="Body Text First Indent"/>
    <w:basedOn w:val="Brdtekst"/>
    <w:rsid w:val="0077598E"/>
    <w:pPr>
      <w:spacing w:after="120"/>
      <w:ind w:firstLine="210"/>
    </w:pPr>
    <w:rPr>
      <w:sz w:val="16"/>
    </w:rPr>
  </w:style>
  <w:style w:type="paragraph" w:styleId="Brdtekst-frsteinnrykk2">
    <w:name w:val="Body Text First Indent 2"/>
    <w:basedOn w:val="Brdtekstinnrykk"/>
    <w:rsid w:val="0077598E"/>
    <w:pPr>
      <w:spacing w:after="120"/>
      <w:ind w:left="283" w:firstLine="210"/>
      <w:jc w:val="left"/>
    </w:pPr>
    <w:rPr>
      <w:sz w:val="16"/>
    </w:rPr>
  </w:style>
  <w:style w:type="paragraph" w:styleId="Brdtekstinnrykk2">
    <w:name w:val="Body Text Indent 2"/>
    <w:basedOn w:val="Normal"/>
    <w:rsid w:val="0077598E"/>
    <w:pPr>
      <w:spacing w:after="120" w:line="480" w:lineRule="auto"/>
      <w:ind w:left="283"/>
    </w:pPr>
  </w:style>
  <w:style w:type="paragraph" w:styleId="E-postsignatur">
    <w:name w:val="E-mail Signature"/>
    <w:basedOn w:val="Normal"/>
    <w:rsid w:val="0077598E"/>
  </w:style>
  <w:style w:type="paragraph" w:styleId="Hilsen">
    <w:name w:val="Closing"/>
    <w:basedOn w:val="Normal"/>
    <w:rsid w:val="0077598E"/>
    <w:pPr>
      <w:ind w:left="4252"/>
    </w:pPr>
  </w:style>
  <w:style w:type="paragraph" w:styleId="HTML-adresse">
    <w:name w:val="HTML Address"/>
    <w:basedOn w:val="Normal"/>
    <w:rsid w:val="0077598E"/>
    <w:rPr>
      <w:i/>
      <w:iCs/>
    </w:rPr>
  </w:style>
  <w:style w:type="character" w:styleId="HTML-akronym">
    <w:name w:val="HTML Acronym"/>
    <w:basedOn w:val="Standardskriftforavsnitt"/>
    <w:rsid w:val="0077598E"/>
  </w:style>
  <w:style w:type="character" w:styleId="HTML-definisjon">
    <w:name w:val="HTML Definition"/>
    <w:basedOn w:val="Standardskriftforavsnitt"/>
    <w:rsid w:val="0077598E"/>
    <w:rPr>
      <w:i/>
      <w:iCs/>
    </w:rPr>
  </w:style>
  <w:style w:type="character" w:styleId="HTML-eksempel">
    <w:name w:val="HTML Sample"/>
    <w:basedOn w:val="Standardskriftforavsnitt"/>
    <w:rsid w:val="0077598E"/>
    <w:rPr>
      <w:rFonts w:ascii="Courier New" w:hAnsi="Courier New"/>
    </w:rPr>
  </w:style>
  <w:style w:type="paragraph" w:styleId="HTML-forhndsformatert">
    <w:name w:val="HTML Preformatted"/>
    <w:basedOn w:val="Normal"/>
    <w:rsid w:val="0077598E"/>
    <w:rPr>
      <w:rFonts w:ascii="Courier New" w:hAnsi="Courier New" w:cs="Courier New"/>
    </w:rPr>
  </w:style>
  <w:style w:type="character" w:styleId="HTML-kode">
    <w:name w:val="HTML Code"/>
    <w:basedOn w:val="Standardskriftforavsnitt"/>
    <w:rsid w:val="0077598E"/>
    <w:rPr>
      <w:rFonts w:ascii="Courier New" w:hAnsi="Courier New"/>
      <w:sz w:val="20"/>
      <w:szCs w:val="20"/>
    </w:rPr>
  </w:style>
  <w:style w:type="character" w:styleId="HTML-sitat">
    <w:name w:val="HTML Cite"/>
    <w:basedOn w:val="Standardskriftforavsnitt"/>
    <w:rsid w:val="0077598E"/>
    <w:rPr>
      <w:i/>
      <w:iCs/>
    </w:rPr>
  </w:style>
  <w:style w:type="character" w:styleId="HTML-skrivemaskin">
    <w:name w:val="HTML Typewriter"/>
    <w:basedOn w:val="Standardskriftforavsnitt"/>
    <w:rsid w:val="0077598E"/>
    <w:rPr>
      <w:rFonts w:ascii="Courier New" w:hAnsi="Courier New"/>
      <w:sz w:val="20"/>
      <w:szCs w:val="20"/>
    </w:rPr>
  </w:style>
  <w:style w:type="character" w:styleId="HTML-tastatur">
    <w:name w:val="HTML Keyboard"/>
    <w:basedOn w:val="Standardskriftforavsnitt"/>
    <w:rsid w:val="0077598E"/>
    <w:rPr>
      <w:rFonts w:ascii="Courier New" w:hAnsi="Courier New"/>
      <w:sz w:val="20"/>
      <w:szCs w:val="20"/>
    </w:rPr>
  </w:style>
  <w:style w:type="character" w:styleId="HTML-variabel">
    <w:name w:val="HTML Variable"/>
    <w:basedOn w:val="Standardskriftforavsnitt"/>
    <w:rsid w:val="0077598E"/>
    <w:rPr>
      <w:i/>
      <w:iCs/>
    </w:rPr>
  </w:style>
  <w:style w:type="paragraph" w:styleId="Innledendehilsen">
    <w:name w:val="Salutation"/>
    <w:basedOn w:val="Normal"/>
    <w:next w:val="Normal"/>
    <w:rsid w:val="0077598E"/>
  </w:style>
  <w:style w:type="paragraph" w:styleId="Konvoluttadresse">
    <w:name w:val="envelope address"/>
    <w:basedOn w:val="Normal"/>
    <w:rsid w:val="0077598E"/>
    <w:pPr>
      <w:framePr w:w="7920" w:h="1980" w:hRule="exact" w:hSpace="180" w:wrap="auto" w:hAnchor="page" w:xAlign="center" w:yAlign="bottom"/>
      <w:ind w:left="2880"/>
    </w:pPr>
    <w:rPr>
      <w:rFonts w:ascii="Arial" w:hAnsi="Arial" w:cs="Arial"/>
    </w:rPr>
  </w:style>
  <w:style w:type="paragraph" w:styleId="Meldingshode">
    <w:name w:val="Message Header"/>
    <w:basedOn w:val="Normal"/>
    <w:rsid w:val="0077598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77598E"/>
  </w:style>
  <w:style w:type="paragraph" w:styleId="Notatoverskrift">
    <w:name w:val="Note Heading"/>
    <w:basedOn w:val="Normal"/>
    <w:next w:val="Normal"/>
    <w:rsid w:val="0077598E"/>
  </w:style>
  <w:style w:type="paragraph" w:styleId="Rentekst">
    <w:name w:val="Plain Text"/>
    <w:basedOn w:val="Normal"/>
    <w:rsid w:val="0077598E"/>
    <w:rPr>
      <w:rFonts w:ascii="Courier New" w:hAnsi="Courier New" w:cs="Courier New"/>
    </w:rPr>
  </w:style>
  <w:style w:type="paragraph" w:styleId="Indeks9">
    <w:name w:val="index 9"/>
    <w:basedOn w:val="Normal"/>
    <w:next w:val="Normal"/>
    <w:autoRedefine/>
    <w:semiHidden/>
    <w:rsid w:val="0077598E"/>
    <w:pPr>
      <w:ind w:left="1440" w:hanging="160"/>
    </w:pPr>
  </w:style>
  <w:style w:type="paragraph" w:styleId="Underskrift">
    <w:name w:val="Signature"/>
    <w:basedOn w:val="Normal"/>
    <w:rsid w:val="0077598E"/>
    <w:pPr>
      <w:ind w:left="4252"/>
    </w:pPr>
  </w:style>
  <w:style w:type="character" w:customStyle="1" w:styleId="BunntekstTegn">
    <w:name w:val="Bunntekst Tegn"/>
    <w:basedOn w:val="Standardskriftforavsnitt"/>
    <w:link w:val="Bunntekst"/>
    <w:uiPriority w:val="99"/>
    <w:rsid w:val="00D564EC"/>
    <w:rPr>
      <w:rFonts w:asciiTheme="minorHAnsi" w:eastAsia="Arial" w:hAnsiTheme="minorHAnsi" w:cs="Arial"/>
      <w:color w:val="000000" w:themeColor="text1"/>
      <w:sz w:val="16"/>
      <w:szCs w:val="16"/>
    </w:rPr>
  </w:style>
  <w:style w:type="character" w:customStyle="1" w:styleId="Overskrift1Tegn">
    <w:name w:val="Overskrift 1 Tegn"/>
    <w:basedOn w:val="Standardskriftforavsnitt"/>
    <w:link w:val="Overskrift1"/>
    <w:rsid w:val="00355715"/>
    <w:rPr>
      <w:rFonts w:ascii="Arial" w:eastAsia="SimSun" w:hAnsi="Arial" w:cs="Arial"/>
      <w:b/>
      <w:bCs/>
      <w:caps/>
      <w:kern w:val="32"/>
      <w:sz w:val="40"/>
      <w:szCs w:val="40"/>
      <w:lang w:eastAsia="zh-CN"/>
    </w:rPr>
  </w:style>
  <w:style w:type="character" w:customStyle="1" w:styleId="AvsenderadresseTegn">
    <w:name w:val="Avsenderadresse Tegn"/>
    <w:aliases w:val="Tekst i programmet Tegn Tegn"/>
    <w:basedOn w:val="Standardskriftforavsnitt"/>
    <w:rsid w:val="00BD0F48"/>
    <w:rPr>
      <w:rFonts w:ascii="Arial Narrow" w:hAnsi="Arial Narrow" w:cs="Arial"/>
      <w:color w:val="000080"/>
      <w:sz w:val="24"/>
      <w:szCs w:val="24"/>
      <w:lang w:val="nb-NO" w:eastAsia="nb-NO" w:bidi="ar-SA"/>
    </w:rPr>
  </w:style>
  <w:style w:type="character" w:customStyle="1" w:styleId="AvsenderadresseTekstiprogrammetTegnTegn">
    <w:name w:val="Avsenderadresse;Tekst i programmet Tegn Tegn"/>
    <w:basedOn w:val="Standardskriftforavsnitt"/>
    <w:rsid w:val="001C520E"/>
    <w:rPr>
      <w:rFonts w:ascii="Arial Narrow" w:hAnsi="Arial Narrow" w:cs="Arial"/>
      <w:color w:val="000080"/>
      <w:sz w:val="24"/>
      <w:szCs w:val="24"/>
      <w:lang w:val="nb-NO" w:eastAsia="nb-NO" w:bidi="ar-SA"/>
    </w:rPr>
  </w:style>
  <w:style w:type="character" w:customStyle="1" w:styleId="BrdtekstTegnTegn">
    <w:name w:val="Brødtekst Tegn Tegn"/>
    <w:basedOn w:val="Standardskriftforavsnitt"/>
    <w:rsid w:val="00EB08B6"/>
    <w:rPr>
      <w:rFonts w:ascii="Arial" w:hAnsi="Arial" w:cs="Arial"/>
      <w:sz w:val="24"/>
      <w:szCs w:val="24"/>
      <w:lang w:val="nb-NO" w:eastAsia="nb-NO" w:bidi="ar-SA"/>
    </w:rPr>
  </w:style>
  <w:style w:type="character" w:customStyle="1" w:styleId="AvsenderadresseTekstiprogrammetTegn">
    <w:name w:val="Avsenderadresse;Tekst i programmet Tegn"/>
    <w:basedOn w:val="Standardskriftforavsnitt"/>
    <w:rsid w:val="00DD76FD"/>
    <w:rPr>
      <w:rFonts w:ascii="Arial Narrow" w:hAnsi="Arial Narrow" w:cs="Arial"/>
      <w:color w:val="000080"/>
      <w:sz w:val="24"/>
      <w:lang w:val="nb-NO" w:eastAsia="nb-NO" w:bidi="ar-SA"/>
    </w:rPr>
  </w:style>
  <w:style w:type="paragraph" w:styleId="Bobletekst">
    <w:name w:val="Balloon Text"/>
    <w:basedOn w:val="Normal"/>
    <w:link w:val="BobletekstTegn"/>
    <w:rsid w:val="000A7F8F"/>
    <w:rPr>
      <w:rFonts w:ascii="Tahoma" w:hAnsi="Tahoma" w:cs="Tahoma"/>
      <w:sz w:val="16"/>
      <w:szCs w:val="16"/>
    </w:rPr>
  </w:style>
  <w:style w:type="character" w:customStyle="1" w:styleId="BobletekstTegn">
    <w:name w:val="Bobletekst Tegn"/>
    <w:basedOn w:val="Standardskriftforavsnitt"/>
    <w:link w:val="Bobletekst"/>
    <w:rsid w:val="000A7F8F"/>
    <w:rPr>
      <w:rFonts w:ascii="Tahoma" w:hAnsi="Tahoma" w:cs="Tahoma"/>
      <w:sz w:val="16"/>
      <w:szCs w:val="16"/>
    </w:rPr>
  </w:style>
  <w:style w:type="paragraph" w:customStyle="1" w:styleId="Default">
    <w:name w:val="Default"/>
    <w:rsid w:val="00E90E78"/>
    <w:pPr>
      <w:autoSpaceDE w:val="0"/>
      <w:autoSpaceDN w:val="0"/>
      <w:adjustRightInd w:val="0"/>
    </w:pPr>
    <w:rPr>
      <w:color w:val="000000"/>
      <w:sz w:val="24"/>
      <w:szCs w:val="24"/>
    </w:rPr>
  </w:style>
  <w:style w:type="character" w:customStyle="1" w:styleId="TittelTegn">
    <w:name w:val="Tittel Tegn"/>
    <w:basedOn w:val="Standardskriftforavsnitt"/>
    <w:link w:val="Tittel"/>
    <w:locked/>
    <w:rsid w:val="009036E9"/>
    <w:rPr>
      <w:rFonts w:ascii="Arial" w:eastAsia="Arial" w:hAnsi="Arial" w:cs="Arial"/>
      <w:b/>
      <w:bCs/>
      <w:sz w:val="72"/>
      <w:szCs w:val="72"/>
    </w:rPr>
  </w:style>
  <w:style w:type="character" w:customStyle="1" w:styleId="A13">
    <w:name w:val="A13"/>
    <w:rsid w:val="009036E9"/>
    <w:rPr>
      <w:i/>
      <w:color w:val="004169"/>
      <w:sz w:val="72"/>
    </w:rPr>
  </w:style>
  <w:style w:type="paragraph" w:customStyle="1" w:styleId="Pa0">
    <w:name w:val="Pa0"/>
    <w:basedOn w:val="Normal"/>
    <w:next w:val="Normal"/>
    <w:rsid w:val="009036E9"/>
    <w:pPr>
      <w:widowControl w:val="0"/>
      <w:autoSpaceDE w:val="0"/>
      <w:autoSpaceDN w:val="0"/>
      <w:adjustRightInd w:val="0"/>
      <w:spacing w:line="241" w:lineRule="atLeast"/>
    </w:pPr>
    <w:rPr>
      <w:rFonts w:ascii="Univers 45 Light" w:hAnsi="Univers 45 Light" w:cs="Arial"/>
      <w:color w:val="000000"/>
      <w:lang w:val="en-US"/>
    </w:rPr>
  </w:style>
  <w:style w:type="paragraph" w:styleId="Listeavsnitt">
    <w:name w:val="List Paragraph"/>
    <w:basedOn w:val="Normal"/>
    <w:link w:val="ListeavsnittTegn"/>
    <w:uiPriority w:val="34"/>
    <w:qFormat/>
    <w:rsid w:val="00DF0E0E"/>
    <w:pPr>
      <w:numPr>
        <w:numId w:val="3"/>
      </w:numPr>
      <w:autoSpaceDE w:val="0"/>
      <w:autoSpaceDN w:val="0"/>
      <w:adjustRightInd w:val="0"/>
    </w:pPr>
    <w:rPr>
      <w:color w:val="000000"/>
    </w:rPr>
  </w:style>
  <w:style w:type="paragraph" w:styleId="Overskriftforinnholdsfortegnelse">
    <w:name w:val="TOC Heading"/>
    <w:basedOn w:val="Overskrift1"/>
    <w:next w:val="Normal"/>
    <w:uiPriority w:val="39"/>
    <w:unhideWhenUsed/>
    <w:qFormat/>
    <w:rsid w:val="001B54EB"/>
    <w:pPr>
      <w:spacing w:before="480" w:after="0"/>
      <w:outlineLvl w:val="9"/>
    </w:pPr>
    <w:rPr>
      <w:rFonts w:asciiTheme="majorHAnsi" w:eastAsiaTheme="majorEastAsia" w:hAnsiTheme="majorHAnsi" w:cstheme="majorBidi"/>
      <w:caps w:val="0"/>
      <w:color w:val="365F91" w:themeColor="accent1" w:themeShade="BF"/>
      <w:kern w:val="0"/>
      <w:sz w:val="28"/>
      <w:szCs w:val="28"/>
    </w:rPr>
  </w:style>
  <w:style w:type="table" w:styleId="Tabellkolonne4">
    <w:name w:val="Table Columns 4"/>
    <w:basedOn w:val="Vanligtabell"/>
    <w:rsid w:val="005A4C1C"/>
    <w:pPr>
      <w:ind w:left="709"/>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3">
    <w:name w:val="Table Columns 3"/>
    <w:basedOn w:val="Vanligtabell"/>
    <w:rsid w:val="005A4C1C"/>
    <w:pPr>
      <w:ind w:left="709"/>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2">
    <w:name w:val="Table Columns 2"/>
    <w:basedOn w:val="Vanligtabell"/>
    <w:rsid w:val="005A4C1C"/>
    <w:pPr>
      <w:ind w:left="709"/>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1">
    <w:name w:val="Table Columns 1"/>
    <w:basedOn w:val="Vanligtabell"/>
    <w:rsid w:val="005A4C1C"/>
    <w:pPr>
      <w:ind w:left="709"/>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8">
    <w:name w:val="Table List 8"/>
    <w:basedOn w:val="Vanligtabell"/>
    <w:rsid w:val="005A4C1C"/>
    <w:pPr>
      <w:ind w:left="709"/>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iste7">
    <w:name w:val="Table List 7"/>
    <w:basedOn w:val="Vanligtabell"/>
    <w:rsid w:val="005A4C1C"/>
    <w:pPr>
      <w:ind w:left="709"/>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ysliste">
    <w:name w:val="Light List"/>
    <w:basedOn w:val="Vanligtabell"/>
    <w:uiPriority w:val="61"/>
    <w:rsid w:val="005A4C1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iddelsskyggelegging2">
    <w:name w:val="Medium Shading 2"/>
    <w:basedOn w:val="Vanligtabell"/>
    <w:uiPriority w:val="64"/>
    <w:rsid w:val="005A4C1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lrutenett5">
    <w:name w:val="Table Grid 5"/>
    <w:basedOn w:val="Vanligtabell"/>
    <w:rsid w:val="005A4C1C"/>
    <w:pPr>
      <w:ind w:left="709"/>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Enkelttabell2">
    <w:name w:val="Table Simple 2"/>
    <w:basedOn w:val="Vanligtabell"/>
    <w:rsid w:val="005A4C1C"/>
    <w:pPr>
      <w:ind w:left="709"/>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BodyText">
    <w:name w:val="BodyText"/>
    <w:basedOn w:val="Normal"/>
    <w:rsid w:val="006B11E1"/>
    <w:pPr>
      <w:spacing w:before="120"/>
      <w:ind w:left="709"/>
    </w:pPr>
    <w:rPr>
      <w:szCs w:val="20"/>
    </w:rPr>
  </w:style>
  <w:style w:type="paragraph" w:customStyle="1" w:styleId="Note">
    <w:name w:val="Note"/>
    <w:basedOn w:val="Normal"/>
    <w:next w:val="BodyText"/>
    <w:link w:val="NoteChar"/>
    <w:rsid w:val="006B11E1"/>
    <w:pPr>
      <w:pBdr>
        <w:top w:val="single" w:sz="4" w:space="1" w:color="auto"/>
        <w:bottom w:val="single" w:sz="4" w:space="1" w:color="auto"/>
      </w:pBdr>
      <w:spacing w:before="360" w:after="360"/>
      <w:ind w:left="709"/>
    </w:pPr>
  </w:style>
  <w:style w:type="paragraph" w:customStyle="1" w:styleId="Nummerering">
    <w:name w:val="Nummerering"/>
    <w:basedOn w:val="BodyText"/>
    <w:rsid w:val="006B11E1"/>
    <w:pPr>
      <w:numPr>
        <w:numId w:val="5"/>
      </w:numPr>
      <w:tabs>
        <w:tab w:val="left" w:pos="1106"/>
      </w:tabs>
    </w:pPr>
  </w:style>
  <w:style w:type="character" w:customStyle="1" w:styleId="NoteChar">
    <w:name w:val="Note Char"/>
    <w:basedOn w:val="Standardskriftforavsnitt"/>
    <w:link w:val="Note"/>
    <w:rsid w:val="006B11E1"/>
    <w:rPr>
      <w:sz w:val="22"/>
      <w:szCs w:val="22"/>
    </w:rPr>
  </w:style>
  <w:style w:type="paragraph" w:customStyle="1" w:styleId="Brdtekst30">
    <w:name w:val="Brødtekst3"/>
    <w:basedOn w:val="BodyText"/>
    <w:qFormat/>
    <w:rsid w:val="00890DA4"/>
  </w:style>
  <w:style w:type="character" w:customStyle="1" w:styleId="Overskrift3Tegn">
    <w:name w:val="Overskrift 3 Tegn"/>
    <w:basedOn w:val="Standardskriftforavsnitt"/>
    <w:link w:val="Overskrift3"/>
    <w:rsid w:val="003471D0"/>
    <w:rPr>
      <w:rFonts w:ascii="Arial" w:eastAsia="SimSun" w:hAnsi="Arial" w:cs="Arial"/>
      <w:b/>
      <w:bCs/>
      <w:sz w:val="28"/>
      <w:szCs w:val="26"/>
      <w:lang w:eastAsia="zh-CN"/>
    </w:rPr>
  </w:style>
  <w:style w:type="character" w:customStyle="1" w:styleId="Overskrift2Tegn">
    <w:name w:val="Overskrift 2 Tegn"/>
    <w:basedOn w:val="Standardskriftforavsnitt"/>
    <w:link w:val="Overskrift2"/>
    <w:rsid w:val="007F3B0C"/>
    <w:rPr>
      <w:rFonts w:ascii="Arial" w:eastAsia="SimSun" w:hAnsi="Arial" w:cs="Arial"/>
      <w:b/>
      <w:bCs/>
      <w:iCs/>
      <w:sz w:val="36"/>
      <w:szCs w:val="36"/>
      <w:lang w:eastAsia="zh-CN"/>
    </w:rPr>
  </w:style>
  <w:style w:type="paragraph" w:customStyle="1" w:styleId="Copyrighttxt">
    <w:name w:val="Copyrighttxt"/>
    <w:basedOn w:val="Brdtekst"/>
    <w:link w:val="CopyrighttxtChar"/>
    <w:rsid w:val="006003FF"/>
    <w:pPr>
      <w:spacing w:before="80"/>
      <w:ind w:left="0" w:right="1440"/>
    </w:pPr>
    <w:rPr>
      <w:rFonts w:ascii="Times" w:hAnsi="Times"/>
      <w:i/>
      <w:color w:val="auto"/>
      <w:sz w:val="16"/>
      <w:szCs w:val="20"/>
    </w:rPr>
  </w:style>
  <w:style w:type="paragraph" w:customStyle="1" w:styleId="CopyrighttextMBS">
    <w:name w:val="Copyrighttext_MBS"/>
    <w:basedOn w:val="Copyrighttxt"/>
    <w:link w:val="CopyrighttextMBSChar"/>
    <w:rsid w:val="006003FF"/>
    <w:pPr>
      <w:ind w:left="567" w:right="0"/>
    </w:pPr>
    <w:rPr>
      <w:rFonts w:ascii="Arial" w:hAnsi="Arial"/>
    </w:rPr>
  </w:style>
  <w:style w:type="character" w:customStyle="1" w:styleId="CopyrighttxtChar">
    <w:name w:val="Copyrighttxt Char"/>
    <w:basedOn w:val="Standardskriftforavsnitt"/>
    <w:link w:val="Copyrighttxt"/>
    <w:rsid w:val="006003FF"/>
    <w:rPr>
      <w:rFonts w:ascii="Times" w:hAnsi="Times"/>
      <w:i/>
      <w:sz w:val="16"/>
      <w:lang w:eastAsia="en-US"/>
    </w:rPr>
  </w:style>
  <w:style w:type="character" w:customStyle="1" w:styleId="CopyrighttextMBSChar">
    <w:name w:val="Copyrighttext_MBS Char"/>
    <w:basedOn w:val="CopyrighttxtChar"/>
    <w:link w:val="CopyrighttextMBS"/>
    <w:rsid w:val="006003FF"/>
    <w:rPr>
      <w:rFonts w:ascii="Arial" w:hAnsi="Arial"/>
      <w:i/>
      <w:sz w:val="16"/>
      <w:lang w:eastAsia="en-US"/>
    </w:rPr>
  </w:style>
  <w:style w:type="paragraph" w:customStyle="1" w:styleId="Listetall">
    <w:name w:val="Liste tall"/>
    <w:basedOn w:val="Normal"/>
    <w:link w:val="ListetallTegn"/>
    <w:autoRedefine/>
    <w:qFormat/>
    <w:rsid w:val="00C535B8"/>
    <w:pPr>
      <w:numPr>
        <w:numId w:val="7"/>
      </w:numPr>
      <w:spacing w:line="240" w:lineRule="auto"/>
    </w:pPr>
    <w:rPr>
      <w:lang w:eastAsia="zh-CN"/>
    </w:rPr>
  </w:style>
  <w:style w:type="paragraph" w:customStyle="1" w:styleId="Listepunkt">
    <w:name w:val="Liste punkt"/>
    <w:basedOn w:val="Listeavsnitt"/>
    <w:link w:val="ListepunktTegn"/>
    <w:autoRedefine/>
    <w:qFormat/>
    <w:rsid w:val="00836881"/>
    <w:pPr>
      <w:numPr>
        <w:numId w:val="6"/>
      </w:numPr>
    </w:pPr>
  </w:style>
  <w:style w:type="character" w:customStyle="1" w:styleId="ListetallTegn">
    <w:name w:val="Liste tall Tegn"/>
    <w:basedOn w:val="Standardskriftforavsnitt"/>
    <w:link w:val="Listetall"/>
    <w:rsid w:val="00C535B8"/>
    <w:rPr>
      <w:rFonts w:asciiTheme="minorHAnsi" w:eastAsiaTheme="minorHAnsi" w:hAnsiTheme="minorHAnsi" w:cstheme="minorBidi"/>
      <w:sz w:val="22"/>
      <w:szCs w:val="22"/>
      <w:lang w:eastAsia="zh-CN"/>
    </w:rPr>
  </w:style>
  <w:style w:type="paragraph" w:styleId="Ingenmellomrom">
    <w:name w:val="No Spacing"/>
    <w:uiPriority w:val="1"/>
    <w:qFormat/>
    <w:rsid w:val="008600E8"/>
    <w:rPr>
      <w:rFonts w:asciiTheme="minorHAnsi" w:eastAsiaTheme="minorHAnsi" w:hAnsiTheme="minorHAnsi" w:cstheme="minorBidi"/>
      <w:sz w:val="22"/>
      <w:szCs w:val="22"/>
      <w:lang w:eastAsia="en-US"/>
    </w:rPr>
  </w:style>
  <w:style w:type="character" w:customStyle="1" w:styleId="ListeavsnittTegn">
    <w:name w:val="Listeavsnitt Tegn"/>
    <w:basedOn w:val="Standardskriftforavsnitt"/>
    <w:link w:val="Listeavsnitt"/>
    <w:uiPriority w:val="34"/>
    <w:rsid w:val="00E85213"/>
    <w:rPr>
      <w:rFonts w:asciiTheme="minorHAnsi" w:eastAsiaTheme="minorHAnsi" w:hAnsiTheme="minorHAnsi" w:cstheme="minorBidi"/>
      <w:color w:val="000000"/>
      <w:sz w:val="22"/>
      <w:szCs w:val="22"/>
      <w:lang w:eastAsia="en-US"/>
    </w:rPr>
  </w:style>
  <w:style w:type="character" w:customStyle="1" w:styleId="ListepunktTegn">
    <w:name w:val="Liste punkt Tegn"/>
    <w:basedOn w:val="ListeavsnittTegn"/>
    <w:link w:val="Listepunkt"/>
    <w:rsid w:val="00836881"/>
    <w:rPr>
      <w:rFonts w:asciiTheme="minorHAnsi" w:eastAsiaTheme="minorHAnsi" w:hAnsiTheme="minorHAnsi" w:cstheme="minorBidi"/>
      <w:color w:val="000000"/>
      <w:sz w:val="22"/>
      <w:szCs w:val="22"/>
      <w:lang w:eastAsia="en-US"/>
    </w:rPr>
  </w:style>
  <w:style w:type="paragraph" w:customStyle="1" w:styleId="z-BottomofForm">
    <w:name w:val="z-Bottom of Form"/>
    <w:next w:val="Normal"/>
    <w:hidden/>
    <w:uiPriority w:val="99"/>
    <w:rsid w:val="00985125"/>
    <w:pPr>
      <w:pBdr>
        <w:top w:val="double" w:sz="2"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hidden/>
    <w:uiPriority w:val="99"/>
    <w:rsid w:val="00985125"/>
    <w:pPr>
      <w:pBdr>
        <w:bottom w:val="double" w:sz="2" w:space="0" w:color="000000"/>
      </w:pBdr>
      <w:autoSpaceDE w:val="0"/>
      <w:autoSpaceDN w:val="0"/>
      <w:adjustRightInd w:val="0"/>
      <w:jc w:val="center"/>
    </w:pPr>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67291">
      <w:bodyDiv w:val="1"/>
      <w:marLeft w:val="0"/>
      <w:marRight w:val="0"/>
      <w:marTop w:val="0"/>
      <w:marBottom w:val="0"/>
      <w:divBdr>
        <w:top w:val="none" w:sz="0" w:space="0" w:color="auto"/>
        <w:left w:val="none" w:sz="0" w:space="0" w:color="auto"/>
        <w:bottom w:val="none" w:sz="0" w:space="0" w:color="auto"/>
        <w:right w:val="none" w:sz="0" w:space="0" w:color="auto"/>
      </w:divBdr>
    </w:div>
    <w:div w:id="253246419">
      <w:bodyDiv w:val="1"/>
      <w:marLeft w:val="0"/>
      <w:marRight w:val="0"/>
      <w:marTop w:val="0"/>
      <w:marBottom w:val="0"/>
      <w:divBdr>
        <w:top w:val="none" w:sz="0" w:space="0" w:color="auto"/>
        <w:left w:val="none" w:sz="0" w:space="0" w:color="auto"/>
        <w:bottom w:val="none" w:sz="0" w:space="0" w:color="auto"/>
        <w:right w:val="none" w:sz="0" w:space="0" w:color="auto"/>
      </w:divBdr>
    </w:div>
    <w:div w:id="377316567">
      <w:bodyDiv w:val="1"/>
      <w:marLeft w:val="0"/>
      <w:marRight w:val="0"/>
      <w:marTop w:val="0"/>
      <w:marBottom w:val="0"/>
      <w:divBdr>
        <w:top w:val="none" w:sz="0" w:space="0" w:color="auto"/>
        <w:left w:val="none" w:sz="0" w:space="0" w:color="auto"/>
        <w:bottom w:val="none" w:sz="0" w:space="0" w:color="auto"/>
        <w:right w:val="none" w:sz="0" w:space="0" w:color="auto"/>
      </w:divBdr>
    </w:div>
    <w:div w:id="380910978">
      <w:bodyDiv w:val="1"/>
      <w:marLeft w:val="0"/>
      <w:marRight w:val="0"/>
      <w:marTop w:val="0"/>
      <w:marBottom w:val="0"/>
      <w:divBdr>
        <w:top w:val="none" w:sz="0" w:space="0" w:color="auto"/>
        <w:left w:val="none" w:sz="0" w:space="0" w:color="auto"/>
        <w:bottom w:val="none" w:sz="0" w:space="0" w:color="auto"/>
        <w:right w:val="none" w:sz="0" w:space="0" w:color="auto"/>
      </w:divBdr>
    </w:div>
    <w:div w:id="441386810">
      <w:bodyDiv w:val="1"/>
      <w:marLeft w:val="0"/>
      <w:marRight w:val="0"/>
      <w:marTop w:val="0"/>
      <w:marBottom w:val="0"/>
      <w:divBdr>
        <w:top w:val="none" w:sz="0" w:space="0" w:color="auto"/>
        <w:left w:val="none" w:sz="0" w:space="0" w:color="auto"/>
        <w:bottom w:val="none" w:sz="0" w:space="0" w:color="auto"/>
        <w:right w:val="none" w:sz="0" w:space="0" w:color="auto"/>
      </w:divBdr>
    </w:div>
    <w:div w:id="479156034">
      <w:bodyDiv w:val="1"/>
      <w:marLeft w:val="0"/>
      <w:marRight w:val="0"/>
      <w:marTop w:val="0"/>
      <w:marBottom w:val="0"/>
      <w:divBdr>
        <w:top w:val="none" w:sz="0" w:space="0" w:color="auto"/>
        <w:left w:val="none" w:sz="0" w:space="0" w:color="auto"/>
        <w:bottom w:val="none" w:sz="0" w:space="0" w:color="auto"/>
        <w:right w:val="none" w:sz="0" w:space="0" w:color="auto"/>
      </w:divBdr>
    </w:div>
    <w:div w:id="499470896">
      <w:bodyDiv w:val="1"/>
      <w:marLeft w:val="0"/>
      <w:marRight w:val="0"/>
      <w:marTop w:val="0"/>
      <w:marBottom w:val="0"/>
      <w:divBdr>
        <w:top w:val="none" w:sz="0" w:space="0" w:color="auto"/>
        <w:left w:val="none" w:sz="0" w:space="0" w:color="auto"/>
        <w:bottom w:val="none" w:sz="0" w:space="0" w:color="auto"/>
        <w:right w:val="none" w:sz="0" w:space="0" w:color="auto"/>
      </w:divBdr>
    </w:div>
    <w:div w:id="521358704">
      <w:bodyDiv w:val="1"/>
      <w:marLeft w:val="0"/>
      <w:marRight w:val="0"/>
      <w:marTop w:val="0"/>
      <w:marBottom w:val="0"/>
      <w:divBdr>
        <w:top w:val="none" w:sz="0" w:space="0" w:color="auto"/>
        <w:left w:val="none" w:sz="0" w:space="0" w:color="auto"/>
        <w:bottom w:val="none" w:sz="0" w:space="0" w:color="auto"/>
        <w:right w:val="none" w:sz="0" w:space="0" w:color="auto"/>
      </w:divBdr>
    </w:div>
    <w:div w:id="523517727">
      <w:bodyDiv w:val="1"/>
      <w:marLeft w:val="0"/>
      <w:marRight w:val="0"/>
      <w:marTop w:val="0"/>
      <w:marBottom w:val="0"/>
      <w:divBdr>
        <w:top w:val="none" w:sz="0" w:space="0" w:color="auto"/>
        <w:left w:val="none" w:sz="0" w:space="0" w:color="auto"/>
        <w:bottom w:val="none" w:sz="0" w:space="0" w:color="auto"/>
        <w:right w:val="none" w:sz="0" w:space="0" w:color="auto"/>
      </w:divBdr>
    </w:div>
    <w:div w:id="535117531">
      <w:bodyDiv w:val="1"/>
      <w:marLeft w:val="0"/>
      <w:marRight w:val="0"/>
      <w:marTop w:val="0"/>
      <w:marBottom w:val="0"/>
      <w:divBdr>
        <w:top w:val="none" w:sz="0" w:space="0" w:color="auto"/>
        <w:left w:val="none" w:sz="0" w:space="0" w:color="auto"/>
        <w:bottom w:val="none" w:sz="0" w:space="0" w:color="auto"/>
        <w:right w:val="none" w:sz="0" w:space="0" w:color="auto"/>
      </w:divBdr>
    </w:div>
    <w:div w:id="550503358">
      <w:bodyDiv w:val="1"/>
      <w:marLeft w:val="0"/>
      <w:marRight w:val="0"/>
      <w:marTop w:val="0"/>
      <w:marBottom w:val="0"/>
      <w:divBdr>
        <w:top w:val="none" w:sz="0" w:space="0" w:color="auto"/>
        <w:left w:val="none" w:sz="0" w:space="0" w:color="auto"/>
        <w:bottom w:val="none" w:sz="0" w:space="0" w:color="auto"/>
        <w:right w:val="none" w:sz="0" w:space="0" w:color="auto"/>
      </w:divBdr>
    </w:div>
    <w:div w:id="716466262">
      <w:bodyDiv w:val="1"/>
      <w:marLeft w:val="0"/>
      <w:marRight w:val="0"/>
      <w:marTop w:val="0"/>
      <w:marBottom w:val="0"/>
      <w:divBdr>
        <w:top w:val="none" w:sz="0" w:space="0" w:color="auto"/>
        <w:left w:val="none" w:sz="0" w:space="0" w:color="auto"/>
        <w:bottom w:val="none" w:sz="0" w:space="0" w:color="auto"/>
        <w:right w:val="none" w:sz="0" w:space="0" w:color="auto"/>
      </w:divBdr>
    </w:div>
    <w:div w:id="721639876">
      <w:bodyDiv w:val="1"/>
      <w:marLeft w:val="0"/>
      <w:marRight w:val="0"/>
      <w:marTop w:val="0"/>
      <w:marBottom w:val="0"/>
      <w:divBdr>
        <w:top w:val="none" w:sz="0" w:space="0" w:color="auto"/>
        <w:left w:val="none" w:sz="0" w:space="0" w:color="auto"/>
        <w:bottom w:val="none" w:sz="0" w:space="0" w:color="auto"/>
        <w:right w:val="none" w:sz="0" w:space="0" w:color="auto"/>
      </w:divBdr>
    </w:div>
    <w:div w:id="739645003">
      <w:bodyDiv w:val="1"/>
      <w:marLeft w:val="0"/>
      <w:marRight w:val="0"/>
      <w:marTop w:val="0"/>
      <w:marBottom w:val="0"/>
      <w:divBdr>
        <w:top w:val="none" w:sz="0" w:space="0" w:color="auto"/>
        <w:left w:val="none" w:sz="0" w:space="0" w:color="auto"/>
        <w:bottom w:val="none" w:sz="0" w:space="0" w:color="auto"/>
        <w:right w:val="none" w:sz="0" w:space="0" w:color="auto"/>
      </w:divBdr>
    </w:div>
    <w:div w:id="754473534">
      <w:bodyDiv w:val="1"/>
      <w:marLeft w:val="0"/>
      <w:marRight w:val="0"/>
      <w:marTop w:val="0"/>
      <w:marBottom w:val="0"/>
      <w:divBdr>
        <w:top w:val="none" w:sz="0" w:space="0" w:color="auto"/>
        <w:left w:val="none" w:sz="0" w:space="0" w:color="auto"/>
        <w:bottom w:val="none" w:sz="0" w:space="0" w:color="auto"/>
        <w:right w:val="none" w:sz="0" w:space="0" w:color="auto"/>
      </w:divBdr>
    </w:div>
    <w:div w:id="889652491">
      <w:bodyDiv w:val="1"/>
      <w:marLeft w:val="0"/>
      <w:marRight w:val="0"/>
      <w:marTop w:val="0"/>
      <w:marBottom w:val="0"/>
      <w:divBdr>
        <w:top w:val="none" w:sz="0" w:space="0" w:color="auto"/>
        <w:left w:val="none" w:sz="0" w:space="0" w:color="auto"/>
        <w:bottom w:val="none" w:sz="0" w:space="0" w:color="auto"/>
        <w:right w:val="none" w:sz="0" w:space="0" w:color="auto"/>
      </w:divBdr>
      <w:divsChild>
        <w:div w:id="1152019185">
          <w:marLeft w:val="0"/>
          <w:marRight w:val="0"/>
          <w:marTop w:val="0"/>
          <w:marBottom w:val="0"/>
          <w:divBdr>
            <w:top w:val="none" w:sz="0" w:space="0" w:color="auto"/>
            <w:left w:val="none" w:sz="0" w:space="0" w:color="auto"/>
            <w:bottom w:val="none" w:sz="0" w:space="0" w:color="auto"/>
            <w:right w:val="none" w:sz="0" w:space="0" w:color="auto"/>
          </w:divBdr>
          <w:divsChild>
            <w:div w:id="2436776">
              <w:marLeft w:val="0"/>
              <w:marRight w:val="0"/>
              <w:marTop w:val="0"/>
              <w:marBottom w:val="0"/>
              <w:divBdr>
                <w:top w:val="none" w:sz="0" w:space="0" w:color="auto"/>
                <w:left w:val="none" w:sz="0" w:space="0" w:color="auto"/>
                <w:bottom w:val="none" w:sz="0" w:space="0" w:color="auto"/>
                <w:right w:val="none" w:sz="0" w:space="0" w:color="auto"/>
              </w:divBdr>
            </w:div>
            <w:div w:id="1053192510">
              <w:marLeft w:val="0"/>
              <w:marRight w:val="0"/>
              <w:marTop w:val="0"/>
              <w:marBottom w:val="0"/>
              <w:divBdr>
                <w:top w:val="none" w:sz="0" w:space="0" w:color="auto"/>
                <w:left w:val="none" w:sz="0" w:space="0" w:color="auto"/>
                <w:bottom w:val="none" w:sz="0" w:space="0" w:color="auto"/>
                <w:right w:val="none" w:sz="0" w:space="0" w:color="auto"/>
              </w:divBdr>
            </w:div>
            <w:div w:id="20432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31856">
      <w:bodyDiv w:val="1"/>
      <w:marLeft w:val="0"/>
      <w:marRight w:val="0"/>
      <w:marTop w:val="0"/>
      <w:marBottom w:val="0"/>
      <w:divBdr>
        <w:top w:val="none" w:sz="0" w:space="0" w:color="auto"/>
        <w:left w:val="none" w:sz="0" w:space="0" w:color="auto"/>
        <w:bottom w:val="none" w:sz="0" w:space="0" w:color="auto"/>
        <w:right w:val="none" w:sz="0" w:space="0" w:color="auto"/>
      </w:divBdr>
    </w:div>
    <w:div w:id="1081558103">
      <w:bodyDiv w:val="1"/>
      <w:marLeft w:val="0"/>
      <w:marRight w:val="0"/>
      <w:marTop w:val="0"/>
      <w:marBottom w:val="0"/>
      <w:divBdr>
        <w:top w:val="none" w:sz="0" w:space="0" w:color="auto"/>
        <w:left w:val="none" w:sz="0" w:space="0" w:color="auto"/>
        <w:bottom w:val="none" w:sz="0" w:space="0" w:color="auto"/>
        <w:right w:val="none" w:sz="0" w:space="0" w:color="auto"/>
      </w:divBdr>
    </w:div>
    <w:div w:id="1431244561">
      <w:bodyDiv w:val="1"/>
      <w:marLeft w:val="0"/>
      <w:marRight w:val="0"/>
      <w:marTop w:val="0"/>
      <w:marBottom w:val="0"/>
      <w:divBdr>
        <w:top w:val="none" w:sz="0" w:space="0" w:color="auto"/>
        <w:left w:val="none" w:sz="0" w:space="0" w:color="auto"/>
        <w:bottom w:val="none" w:sz="0" w:space="0" w:color="auto"/>
        <w:right w:val="none" w:sz="0" w:space="0" w:color="auto"/>
      </w:divBdr>
    </w:div>
    <w:div w:id="1557543526">
      <w:bodyDiv w:val="1"/>
      <w:marLeft w:val="0"/>
      <w:marRight w:val="0"/>
      <w:marTop w:val="0"/>
      <w:marBottom w:val="0"/>
      <w:divBdr>
        <w:top w:val="none" w:sz="0" w:space="0" w:color="auto"/>
        <w:left w:val="none" w:sz="0" w:space="0" w:color="auto"/>
        <w:bottom w:val="none" w:sz="0" w:space="0" w:color="auto"/>
        <w:right w:val="none" w:sz="0" w:space="0" w:color="auto"/>
      </w:divBdr>
    </w:div>
    <w:div w:id="1648820875">
      <w:bodyDiv w:val="1"/>
      <w:marLeft w:val="0"/>
      <w:marRight w:val="0"/>
      <w:marTop w:val="0"/>
      <w:marBottom w:val="0"/>
      <w:divBdr>
        <w:top w:val="none" w:sz="0" w:space="0" w:color="auto"/>
        <w:left w:val="none" w:sz="0" w:space="0" w:color="auto"/>
        <w:bottom w:val="none" w:sz="0" w:space="0" w:color="auto"/>
        <w:right w:val="none" w:sz="0" w:space="0" w:color="auto"/>
      </w:divBdr>
    </w:div>
    <w:div w:id="1650213395">
      <w:bodyDiv w:val="1"/>
      <w:marLeft w:val="0"/>
      <w:marRight w:val="0"/>
      <w:marTop w:val="0"/>
      <w:marBottom w:val="0"/>
      <w:divBdr>
        <w:top w:val="none" w:sz="0" w:space="0" w:color="auto"/>
        <w:left w:val="none" w:sz="0" w:space="0" w:color="auto"/>
        <w:bottom w:val="none" w:sz="0" w:space="0" w:color="auto"/>
        <w:right w:val="none" w:sz="0" w:space="0" w:color="auto"/>
      </w:divBdr>
    </w:div>
    <w:div w:id="1741714258">
      <w:bodyDiv w:val="1"/>
      <w:marLeft w:val="0"/>
      <w:marRight w:val="0"/>
      <w:marTop w:val="0"/>
      <w:marBottom w:val="0"/>
      <w:divBdr>
        <w:top w:val="none" w:sz="0" w:space="0" w:color="auto"/>
        <w:left w:val="none" w:sz="0" w:space="0" w:color="auto"/>
        <w:bottom w:val="none" w:sz="0" w:space="0" w:color="auto"/>
        <w:right w:val="none" w:sz="0" w:space="0" w:color="auto"/>
      </w:divBdr>
    </w:div>
    <w:div w:id="1868055965">
      <w:bodyDiv w:val="1"/>
      <w:marLeft w:val="0"/>
      <w:marRight w:val="0"/>
      <w:marTop w:val="0"/>
      <w:marBottom w:val="0"/>
      <w:divBdr>
        <w:top w:val="none" w:sz="0" w:space="0" w:color="auto"/>
        <w:left w:val="none" w:sz="0" w:space="0" w:color="auto"/>
        <w:bottom w:val="none" w:sz="0" w:space="0" w:color="auto"/>
        <w:right w:val="none" w:sz="0" w:space="0" w:color="auto"/>
      </w:divBdr>
    </w:div>
    <w:div w:id="1885945030">
      <w:bodyDiv w:val="1"/>
      <w:marLeft w:val="0"/>
      <w:marRight w:val="0"/>
      <w:marTop w:val="0"/>
      <w:marBottom w:val="0"/>
      <w:divBdr>
        <w:top w:val="none" w:sz="0" w:space="0" w:color="auto"/>
        <w:left w:val="none" w:sz="0" w:space="0" w:color="auto"/>
        <w:bottom w:val="none" w:sz="0" w:space="0" w:color="auto"/>
        <w:right w:val="none" w:sz="0" w:space="0" w:color="auto"/>
      </w:divBdr>
    </w:div>
    <w:div w:id="2053185325">
      <w:bodyDiv w:val="1"/>
      <w:marLeft w:val="0"/>
      <w:marRight w:val="0"/>
      <w:marTop w:val="0"/>
      <w:marBottom w:val="0"/>
      <w:divBdr>
        <w:top w:val="none" w:sz="0" w:space="0" w:color="auto"/>
        <w:left w:val="none" w:sz="0" w:space="0" w:color="auto"/>
        <w:bottom w:val="none" w:sz="0" w:space="0" w:color="auto"/>
        <w:right w:val="none" w:sz="0" w:space="0" w:color="auto"/>
      </w:divBdr>
    </w:div>
    <w:div w:id="206505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yperlink" Target="mailto:lonn@modum.kommune.no"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lonn@modum.kommune.no"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hyperlink" Target="mailto:lonn@modum.kommune.no" TargetMode="External"/><Relationship Id="rId29" Type="http://schemas.openxmlformats.org/officeDocument/2006/relationships/image" Target="media/image16.tmp"/><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hyperlink" Target="mailto:personal@modum.kommune.no" TargetMode="External"/><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8A4F2-4C14-498E-8600-1A0BCFF37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F10574E</Template>
  <TotalTime>106</TotalTime>
  <Pages>30</Pages>
  <Words>4023</Words>
  <Characters>22121</Characters>
  <Application>Microsoft Office Word</Application>
  <DocSecurity>0</DocSecurity>
  <Lines>184</Lines>
  <Paragraphs>52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Visma</Company>
  <LinksUpToDate>false</LinksUpToDate>
  <CharactersWithSpaces>26092</CharactersWithSpaces>
  <SharedDoc>false</SharedDoc>
  <HLinks>
    <vt:vector size="18" baseType="variant">
      <vt:variant>
        <vt:i4>327709</vt:i4>
      </vt:variant>
      <vt:variant>
        <vt:i4>186</vt:i4>
      </vt:variant>
      <vt:variant>
        <vt:i4>0</vt:i4>
      </vt:variant>
      <vt:variant>
        <vt:i4>5</vt:i4>
      </vt:variant>
      <vt:variant>
        <vt:lpwstr>\\uq\Enterprise\okonomi\basis\install</vt:lpwstr>
      </vt:variant>
      <vt:variant>
        <vt:lpwstr/>
      </vt:variant>
      <vt:variant>
        <vt:i4>1245241</vt:i4>
      </vt:variant>
      <vt:variant>
        <vt:i4>3</vt:i4>
      </vt:variant>
      <vt:variant>
        <vt:i4>0</vt:i4>
      </vt:variant>
      <vt:variant>
        <vt:i4>5</vt:i4>
      </vt:variant>
      <vt:variant>
        <vt:lpwstr>mailto:prosjektkontor@visma.no</vt:lpwstr>
      </vt:variant>
      <vt:variant>
        <vt:lpwstr/>
      </vt:variant>
      <vt:variant>
        <vt:i4>1507356</vt:i4>
      </vt:variant>
      <vt:variant>
        <vt:i4>0</vt:i4>
      </vt:variant>
      <vt:variant>
        <vt:i4>0</vt:i4>
      </vt:variant>
      <vt:variant>
        <vt:i4>5</vt:i4>
      </vt:variant>
      <vt:variant>
        <vt:lpwstr>http://www.vismasoftware.no/kurs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Webcenter</dc:creator>
  <cp:lastModifiedBy>Åstrøm, Alexandra</cp:lastModifiedBy>
  <cp:revision>6</cp:revision>
  <cp:lastPrinted>2017-10-20T13:15:00Z</cp:lastPrinted>
  <dcterms:created xsi:type="dcterms:W3CDTF">2017-10-24T08:15:00Z</dcterms:created>
  <dcterms:modified xsi:type="dcterms:W3CDTF">2018-01-11T09:07:00Z</dcterms:modified>
</cp:coreProperties>
</file>